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media/image68.JPG" ContentType="image/png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619" w:rsidRDefault="00951E33" w:rsidP="005F291A">
      <w:pPr>
        <w:jc w:val="center"/>
        <w:rPr>
          <w:rFonts w:ascii="Arial" w:hAnsi="Arial" w:cs="Arial"/>
          <w:sz w:val="40"/>
          <w:szCs w:val="40"/>
        </w:rPr>
      </w:pPr>
      <w:bookmarkStart w:id="0" w:name="_Hlk513126217"/>
      <w:bookmarkStart w:id="1" w:name="_GoBack"/>
      <w:bookmarkEnd w:id="0"/>
      <w:bookmarkEnd w:id="1"/>
      <w:r>
        <w:rPr>
          <w:rFonts w:ascii="Arial" w:hAnsi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99712" behindDoc="1" locked="0" layoutInCell="1" allowOverlap="1" wp14:anchorId="37283A92" wp14:editId="1D5BC8AF">
            <wp:simplePos x="0" y="0"/>
            <wp:positionH relativeFrom="margin">
              <wp:align>center</wp:align>
            </wp:positionH>
            <wp:positionV relativeFrom="paragraph">
              <wp:posOffset>17720</wp:posOffset>
            </wp:positionV>
            <wp:extent cx="2747275" cy="1492811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cs log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275" cy="1492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CAD" w:rsidRDefault="004A6CAD" w:rsidP="005F291A">
      <w:pPr>
        <w:jc w:val="center"/>
        <w:rPr>
          <w:rFonts w:ascii="Arial" w:hAnsi="Arial" w:cs="Arial"/>
          <w:sz w:val="40"/>
          <w:szCs w:val="40"/>
        </w:rPr>
      </w:pPr>
    </w:p>
    <w:p w:rsidR="00951E33" w:rsidRDefault="00951E33" w:rsidP="005F291A">
      <w:pPr>
        <w:jc w:val="center"/>
        <w:rPr>
          <w:rFonts w:ascii="Arial" w:hAnsi="Arial" w:cs="Arial"/>
          <w:sz w:val="40"/>
          <w:szCs w:val="40"/>
        </w:rPr>
      </w:pPr>
    </w:p>
    <w:p w:rsidR="00951E33" w:rsidRDefault="00951E33" w:rsidP="005F291A">
      <w:pPr>
        <w:jc w:val="center"/>
        <w:rPr>
          <w:rFonts w:ascii="Arial" w:hAnsi="Arial" w:cs="Arial"/>
          <w:sz w:val="40"/>
          <w:szCs w:val="40"/>
        </w:rPr>
      </w:pPr>
    </w:p>
    <w:p w:rsidR="00BD3619" w:rsidRDefault="008E2679" w:rsidP="005F291A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38C4EB8" wp14:editId="18B4CE00">
                <wp:simplePos x="0" y="0"/>
                <wp:positionH relativeFrom="column">
                  <wp:posOffset>-83127</wp:posOffset>
                </wp:positionH>
                <wp:positionV relativeFrom="paragraph">
                  <wp:posOffset>73561</wp:posOffset>
                </wp:positionV>
                <wp:extent cx="5931535" cy="1935678"/>
                <wp:effectExtent l="0" t="0" r="12065" b="26670"/>
                <wp:wrapNone/>
                <wp:docPr id="1389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535" cy="19356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-6.55pt;margin-top:5.8pt;width:467.05pt;height:152.4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</w:p>
    <w:p w:rsidR="00032B6E" w:rsidRPr="008E2679" w:rsidRDefault="00573ACC" w:rsidP="00B77D47">
      <w:pPr>
        <w:spacing w:line="420" w:lineRule="auto"/>
        <w:jc w:val="center"/>
        <w:rPr>
          <w:rFonts w:ascii="Arial" w:hAnsi="Arial" w:cs="Arial"/>
          <w:b/>
          <w:sz w:val="48"/>
          <w:szCs w:val="32"/>
        </w:rPr>
      </w:pPr>
      <w:r>
        <w:rPr>
          <w:rFonts w:ascii="Arial" w:hAnsi="Arial"/>
          <w:b/>
          <w:sz w:val="48"/>
        </w:rPr>
        <w:t xml:space="preserve">Ka aha ina tūhuratia ai tō amuamu </w:t>
      </w:r>
      <w:r w:rsidR="00F01BF4">
        <w:rPr>
          <w:rFonts w:ascii="Arial" w:hAnsi="Arial"/>
          <w:b/>
          <w:sz w:val="48"/>
        </w:rPr>
        <w:br/>
      </w:r>
      <w:r>
        <w:rPr>
          <w:rFonts w:ascii="Arial" w:hAnsi="Arial"/>
          <w:b/>
          <w:sz w:val="48"/>
        </w:rPr>
        <w:t>e</w:t>
      </w:r>
      <w:r w:rsidR="00F01BF4">
        <w:rPr>
          <w:rFonts w:ascii="Arial" w:hAnsi="Arial"/>
          <w:b/>
          <w:sz w:val="48"/>
        </w:rPr>
        <w:t xml:space="preserve"> </w:t>
      </w:r>
      <w:r>
        <w:rPr>
          <w:rFonts w:ascii="Arial" w:hAnsi="Arial"/>
          <w:b/>
          <w:sz w:val="48"/>
        </w:rPr>
        <w:t>Te Toihau Hauora, Hauātanga?</w:t>
      </w:r>
    </w:p>
    <w:p w:rsidR="00BD3619" w:rsidRDefault="00BD3619" w:rsidP="005F291A">
      <w:pPr>
        <w:jc w:val="center"/>
        <w:rPr>
          <w:rFonts w:ascii="Arial" w:hAnsi="Arial" w:cs="Arial"/>
          <w:sz w:val="40"/>
          <w:szCs w:val="40"/>
        </w:rPr>
      </w:pPr>
    </w:p>
    <w:p w:rsidR="00EE2A19" w:rsidRDefault="00EE2A19" w:rsidP="005F291A">
      <w:pPr>
        <w:jc w:val="center"/>
        <w:rPr>
          <w:rFonts w:ascii="Arial" w:hAnsi="Arial" w:cs="Arial"/>
          <w:sz w:val="40"/>
          <w:szCs w:val="40"/>
        </w:rPr>
      </w:pPr>
    </w:p>
    <w:p w:rsidR="00E31C3A" w:rsidRDefault="005F291A" w:rsidP="005F291A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51C978A4" wp14:editId="3925FCBA">
                <wp:simplePos x="0" y="0"/>
                <wp:positionH relativeFrom="column">
                  <wp:posOffset>3150451</wp:posOffset>
                </wp:positionH>
                <wp:positionV relativeFrom="paragraph">
                  <wp:posOffset>123034</wp:posOffset>
                </wp:positionV>
                <wp:extent cx="2209165" cy="2075815"/>
                <wp:effectExtent l="0" t="0" r="19685" b="19685"/>
                <wp:wrapNone/>
                <wp:docPr id="6" name="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165" cy="20758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00" h="2076399">
                              <a:moveTo>
                                <a:pt x="1104900" y="0"/>
                              </a:moveTo>
                              <a:cubicBezTo>
                                <a:pt x="1715135" y="0"/>
                                <a:pt x="2209800" y="464820"/>
                                <a:pt x="2209800" y="1038225"/>
                              </a:cubicBezTo>
                              <a:cubicBezTo>
                                <a:pt x="2209800" y="1611579"/>
                                <a:pt x="1715135" y="2076399"/>
                                <a:pt x="1104900" y="2076399"/>
                              </a:cubicBezTo>
                              <a:cubicBezTo>
                                <a:pt x="494665" y="2076399"/>
                                <a:pt x="0" y="1611579"/>
                                <a:pt x="0" y="1038225"/>
                              </a:cubicBezTo>
                              <a:cubicBezTo>
                                <a:pt x="0" y="464820"/>
                                <a:pt x="494665" y="0"/>
                                <a:pt x="110490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0" cap="flat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CD5B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029E56" id="Shape 6" o:spid="_x0000_s1026" style="position:absolute;margin-left:248.05pt;margin-top:9.7pt;width:173.95pt;height:163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209800,207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" path="m1104900,v610235,,1104900,464820,1104900,1038225c2209800,1611579,1715135,2076399,1104900,2076399,494665,2076399,,1611579,,1038225,,464820,494665,,1104900,xe" fillcolor="#bcccea" strokecolor="#8eaadb [1940]" strokeweight="0">
                <v:stroke miterlimit="83231f" joinstyle="miter"/>
                <v:path arrowok="t" textboxrect="0,0,2209800,2076399"/>
              </v:shape>
            </w:pict>
          </mc:Fallback>
        </mc:AlternateContent>
      </w:r>
      <w:r>
        <w:rPr>
          <w:rFonts w:ascii="Arial" w:hAnsi="Arial"/>
          <w:noProof/>
          <w:sz w:val="40"/>
          <w:szCs w:val="40"/>
          <w:lang w:val="en-NZ" w:eastAsia="en-NZ"/>
        </w:rPr>
        <w:drawing>
          <wp:anchor distT="0" distB="0" distL="114300" distR="114300" simplePos="0" relativeHeight="251667968" behindDoc="0" locked="0" layoutInCell="1" allowOverlap="1" wp14:anchorId="015D3A8D" wp14:editId="709BD191">
            <wp:simplePos x="0" y="0"/>
            <wp:positionH relativeFrom="margin">
              <wp:posOffset>198120</wp:posOffset>
            </wp:positionH>
            <wp:positionV relativeFrom="paragraph">
              <wp:posOffset>16486</wp:posOffset>
            </wp:positionV>
            <wp:extent cx="2915920" cy="291592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779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3A" w:rsidRDefault="00B51D72" w:rsidP="005F291A">
      <w:pPr>
        <w:jc w:val="center"/>
        <w:rPr>
          <w:rFonts w:ascii="Arial" w:hAnsi="Arial" w:cs="Arial"/>
          <w:sz w:val="40"/>
          <w:szCs w:val="40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4C3972C" wp14:editId="7E8B3CC9">
                <wp:simplePos x="0" y="0"/>
                <wp:positionH relativeFrom="column">
                  <wp:posOffset>3032442</wp:posOffset>
                </wp:positionH>
                <wp:positionV relativeFrom="paragraph">
                  <wp:posOffset>84455</wp:posOffset>
                </wp:positionV>
                <wp:extent cx="2389505" cy="1041621"/>
                <wp:effectExtent l="0" t="0" r="0" b="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9505" cy="104162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BB6FDB" w:rsidRDefault="00BB6FDB" w:rsidP="002905FF">
                            <w:pPr>
                              <w:spacing w:line="259" w:lineRule="auto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</w:rPr>
                              <w:t xml:space="preserve">Ngāwari </w:t>
                            </w:r>
                            <w:r>
                              <w:rPr>
                                <w:b/>
                                <w:sz w:val="56"/>
                              </w:rPr>
                              <w:br/>
                              <w:t>te Pānui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left:0;text-align:left;margin-left:238.75pt;margin-top:6.65pt;width:188.15pt;height:82pt;z-index:25169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" filled="f" stroked="f">
                <v:textbox inset="0,0,0,0">
                  <w:txbxContent>
                    <w:p w:rsidR="00BB6FDB" w:rsidRDefault="00BB6FDB" w:rsidP="002905FF">
                      <w:pPr>
                        <w:spacing w:line="259" w:lineRule="auto"/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56"/>
                        </w:rPr>
                        <w:t xml:space="preserve">Ngāwari </w:t>
                      </w:r>
                      <w:r>
                        <w:rPr>
                          <w:b/>
                          <w:sz w:val="56"/>
                        </w:rPr>
                        <w:br/>
                        <w:t>te Pānui</w:t>
                      </w:r>
                    </w:p>
                  </w:txbxContent>
                </v:textbox>
              </v:rect>
            </w:pict>
          </mc:Fallback>
        </mc:AlternateContent>
      </w:r>
    </w:p>
    <w:p w:rsidR="00E31C3A" w:rsidRDefault="00E31C3A" w:rsidP="005F291A">
      <w:pPr>
        <w:jc w:val="center"/>
        <w:rPr>
          <w:rFonts w:ascii="Arial" w:hAnsi="Arial" w:cs="Arial"/>
          <w:sz w:val="40"/>
          <w:szCs w:val="40"/>
        </w:rPr>
      </w:pPr>
    </w:p>
    <w:p w:rsidR="00E31C3A" w:rsidRDefault="00E31C3A" w:rsidP="005F291A">
      <w:pPr>
        <w:jc w:val="center"/>
        <w:rPr>
          <w:rFonts w:ascii="Arial" w:hAnsi="Arial" w:cs="Arial"/>
          <w:sz w:val="40"/>
          <w:szCs w:val="40"/>
        </w:rPr>
      </w:pPr>
    </w:p>
    <w:p w:rsidR="00ED1216" w:rsidRDefault="00ED1216" w:rsidP="005F291A">
      <w:pPr>
        <w:rPr>
          <w:rFonts w:ascii="Arial" w:hAnsi="Arial" w:cs="Arial"/>
          <w:b/>
          <w:sz w:val="32"/>
          <w:szCs w:val="32"/>
        </w:rPr>
      </w:pPr>
    </w:p>
    <w:p w:rsidR="00FD5166" w:rsidRDefault="00FD5166" w:rsidP="005F291A">
      <w:pPr>
        <w:jc w:val="center"/>
        <w:rPr>
          <w:rFonts w:ascii="Arial" w:hAnsi="Arial" w:cs="Arial"/>
          <w:b/>
          <w:sz w:val="32"/>
          <w:szCs w:val="32"/>
        </w:rPr>
        <w:sectPr w:rsidR="00FD5166" w:rsidSect="002B2A3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oddPage"/>
          <w:pgSz w:w="11906" w:h="16838"/>
          <w:pgMar w:top="1440" w:right="1440" w:bottom="1440" w:left="1440" w:header="709" w:footer="709" w:gutter="0"/>
          <w:pgBorders w:offsetFrom="page">
            <w:top w:val="single" w:sz="24" w:space="24" w:color="C00000"/>
            <w:left w:val="single" w:sz="24" w:space="24" w:color="C00000"/>
            <w:bottom w:val="single" w:sz="24" w:space="24" w:color="C00000"/>
            <w:right w:val="single" w:sz="24" w:space="24" w:color="C00000"/>
          </w:pgBorders>
          <w:pgNumType w:start="0"/>
          <w:cols w:space="708"/>
          <w:titlePg/>
          <w:docGrid w:linePitch="360"/>
        </w:sectPr>
      </w:pPr>
    </w:p>
    <w:p w:rsidR="00F81EB8" w:rsidRPr="00356C3D" w:rsidRDefault="00F81EB8" w:rsidP="00F81EB8">
      <w:pPr>
        <w:tabs>
          <w:tab w:val="left" w:pos="851"/>
        </w:tabs>
        <w:ind w:left="2029" w:firstLine="851"/>
        <w:rPr>
          <w:rFonts w:ascii="Arial" w:hAnsi="Arial" w:cs="Arial"/>
          <w:b/>
          <w:sz w:val="40"/>
          <w:szCs w:val="40"/>
        </w:rPr>
      </w:pPr>
      <w:r w:rsidRPr="00356C3D">
        <w:rPr>
          <w:rFonts w:ascii="Arial" w:hAnsi="Arial"/>
          <w:b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08DFF6B1" wp14:editId="1307A830">
                <wp:simplePos x="0" y="0"/>
                <wp:positionH relativeFrom="margin">
                  <wp:posOffset>299720</wp:posOffset>
                </wp:positionH>
                <wp:positionV relativeFrom="paragraph">
                  <wp:posOffset>-366713</wp:posOffset>
                </wp:positionV>
                <wp:extent cx="5210175" cy="962025"/>
                <wp:effectExtent l="0" t="0" r="28575" b="28575"/>
                <wp:wrapNone/>
                <wp:docPr id="3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9620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5326C5" id="Shape 8" o:spid="_x0000_s1026" style="position:absolute;margin-left:23.6pt;margin-top:-28.9pt;width:410.25pt;height:75.75pt;z-index:-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" path="m,1162050r6800850,l6800850,,,,,1162050xe" fillcolor="#bcccea" strokecolor="#bcccea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/>
          <w:b/>
          <w:sz w:val="40"/>
        </w:rPr>
        <w:t>Tō tūhuratanga</w:t>
      </w:r>
    </w:p>
    <w:p w:rsidR="00F81EB8" w:rsidRDefault="00F81EB8" w:rsidP="00F81EB8">
      <w:pPr>
        <w:rPr>
          <w:rFonts w:ascii="Arial" w:hAnsi="Arial" w:cs="Arial"/>
          <w:sz w:val="32"/>
          <w:szCs w:val="32"/>
        </w:rPr>
      </w:pPr>
    </w:p>
    <w:p w:rsidR="00F81EB8" w:rsidRPr="008E165E" w:rsidRDefault="00F81EB8" w:rsidP="00F81EB8">
      <w:pPr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Mēnā kei te hiahia koe ki te kōrero </w:t>
      </w:r>
      <w:r w:rsidR="00D078A8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mō tō tūhuratanga, whakapā atu ki </w:t>
      </w:r>
      <w:r w:rsidR="00D078A8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kaitūhura.</w:t>
      </w:r>
    </w:p>
    <w:p w:rsidR="00F81EB8" w:rsidRDefault="00F81EB8" w:rsidP="00F81EB8">
      <w:pPr>
        <w:spacing w:line="259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9056" behindDoc="0" locked="0" layoutInCell="1" allowOverlap="1" wp14:anchorId="6B417929" wp14:editId="49D21A19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1652587" cy="1652587"/>
            <wp:effectExtent l="0" t="0" r="5080" b="50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Form-Name-1-Full_grand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587" cy="16525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F81EB8">
      <w:pPr>
        <w:spacing w:line="259" w:lineRule="auto"/>
        <w:jc w:val="left"/>
        <w:rPr>
          <w:rFonts w:ascii="Arial" w:hAnsi="Arial" w:cs="Arial"/>
          <w:sz w:val="32"/>
          <w:szCs w:val="32"/>
        </w:rPr>
      </w:pPr>
    </w:p>
    <w:p w:rsidR="00F81EB8" w:rsidRDefault="006415C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296883</wp:posOffset>
                </wp:positionH>
                <wp:positionV relativeFrom="paragraph">
                  <wp:posOffset>91802</wp:posOffset>
                </wp:positionV>
                <wp:extent cx="1080655" cy="605641"/>
                <wp:effectExtent l="0" t="0" r="5715" b="444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655" cy="605641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7775C58" id="Rectangle 85" o:spid="_x0000_s1026" style="position:absolute;margin-left:23.4pt;margin-top:7.25pt;width:85.1pt;height:47.7pt;z-index:25170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" fillcolor="#e7e6e6 [3214]" stroked="f" strokeweight="1pt"/>
            </w:pict>
          </mc:Fallback>
        </mc:AlternateContent>
      </w:r>
      <w:r>
        <w:rPr>
          <w:rFonts w:ascii="Arial" w:hAnsi="Arial"/>
          <w:sz w:val="32"/>
        </w:rPr>
        <w:t xml:space="preserve">Ko te ingoa o tō Āteha Amuamu ko: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_______________________</w:t>
      </w:r>
    </w:p>
    <w:p w:rsidR="00F81EB8" w:rsidRDefault="001C3F9E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0976" behindDoc="1" locked="0" layoutInCell="1" allowOverlap="1" wp14:anchorId="1BDDED8B" wp14:editId="2BEEBF52">
            <wp:simplePos x="0" y="0"/>
            <wp:positionH relativeFrom="column">
              <wp:posOffset>49134</wp:posOffset>
            </wp:positionH>
            <wp:positionV relativeFrom="paragraph">
              <wp:posOffset>347980</wp:posOffset>
            </wp:positionV>
            <wp:extent cx="1602740" cy="1602740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taea e koe tō kaitūhura te waea </w:t>
      </w:r>
      <w:r w:rsidR="00D078A8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atu mā tēnei tau waea: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_______________________</w:t>
      </w:r>
    </w:p>
    <w:p w:rsidR="00F81EB8" w:rsidRPr="002E611E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6880" behindDoc="0" locked="0" layoutInCell="1" allowOverlap="1" wp14:anchorId="5327D857" wp14:editId="3AA369C2">
            <wp:simplePos x="0" y="0"/>
            <wp:positionH relativeFrom="margin">
              <wp:posOffset>139148</wp:posOffset>
            </wp:positionH>
            <wp:positionV relativeFrom="paragraph">
              <wp:posOffset>291796</wp:posOffset>
            </wp:positionV>
            <wp:extent cx="1459796" cy="1371600"/>
            <wp:effectExtent l="0" t="0" r="762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E-Mai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79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taea e koe te tuku īmēra ki tō kaitūhura i tēnei wāhitau īmēra: 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_______________________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9E62C2" w:rsidRDefault="00D927F8" w:rsidP="005F291A">
      <w:pPr>
        <w:jc w:val="center"/>
        <w:rPr>
          <w:rFonts w:ascii="Arial" w:hAnsi="Arial" w:cs="Arial"/>
          <w:b/>
          <w:sz w:val="40"/>
          <w:szCs w:val="40"/>
        </w:rPr>
      </w:pPr>
      <w:r w:rsidRPr="00865479">
        <w:rPr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23CB4C6E" wp14:editId="0CCCFF7D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390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102101" id="Shape 8" o:spid="_x0000_s1026" style="position:absolute;margin-left:5pt;margin-top:-26.45pt;width:442.55pt;height:68.7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DBXl2RZAgAAcg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He motika ōu</w:t>
      </w:r>
    </w:p>
    <w:p w:rsidR="00B00CBA" w:rsidRDefault="00B00CBA" w:rsidP="005F291A">
      <w:pPr>
        <w:jc w:val="center"/>
        <w:rPr>
          <w:rFonts w:ascii="Arial" w:hAnsi="Arial" w:cs="Arial"/>
          <w:b/>
          <w:sz w:val="40"/>
          <w:szCs w:val="40"/>
        </w:rPr>
      </w:pPr>
    </w:p>
    <w:p w:rsidR="0070475D" w:rsidRDefault="0070475D" w:rsidP="004D7A16">
      <w:pPr>
        <w:spacing w:after="202"/>
        <w:ind w:left="3686"/>
        <w:jc w:val="left"/>
        <w:rPr>
          <w:rFonts w:ascii="Arial" w:eastAsia="Arial" w:hAnsi="Arial" w:cs="Arial"/>
          <w:color w:val="000000"/>
          <w:sz w:val="32"/>
        </w:rPr>
      </w:pPr>
      <w:r>
        <w:rPr>
          <w:rFonts w:ascii="Arial" w:hAnsi="Arial"/>
          <w:noProof/>
          <w:color w:val="000000"/>
          <w:sz w:val="32"/>
          <w:lang w:val="en-NZ" w:eastAsia="en-NZ"/>
        </w:rPr>
        <w:drawing>
          <wp:anchor distT="0" distB="0" distL="114300" distR="114300" simplePos="0" relativeHeight="251700736" behindDoc="0" locked="0" layoutInCell="1" allowOverlap="1" wp14:anchorId="7D1B4B43" wp14:editId="3E32B057">
            <wp:simplePos x="0" y="0"/>
            <wp:positionH relativeFrom="column">
              <wp:posOffset>103311</wp:posOffset>
            </wp:positionH>
            <wp:positionV relativeFrom="paragraph">
              <wp:posOffset>165818</wp:posOffset>
            </wp:positionV>
            <wp:extent cx="1545336" cy="1478080"/>
            <wp:effectExtent l="0" t="0" r="0" b="8255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NZ Map placard rights protes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5336" cy="147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7A16" w:rsidRPr="003C4385" w:rsidRDefault="004D7A16" w:rsidP="004D7A16">
      <w:pPr>
        <w:spacing w:after="202"/>
        <w:ind w:left="3686"/>
        <w:jc w:val="left"/>
        <w:rPr>
          <w:rFonts w:ascii="Arial" w:eastAsia="Arial" w:hAnsi="Arial" w:cs="Arial"/>
          <w:color w:val="000000"/>
          <w:sz w:val="32"/>
        </w:rPr>
      </w:pPr>
      <w:r>
        <w:rPr>
          <w:rFonts w:ascii="Arial" w:hAnsi="Arial"/>
          <w:color w:val="000000"/>
          <w:sz w:val="32"/>
        </w:rPr>
        <w:t xml:space="preserve">He motika ōu ina whakamahia </w:t>
      </w:r>
      <w:r w:rsidR="006D0087">
        <w:rPr>
          <w:rFonts w:ascii="Arial" w:hAnsi="Arial"/>
          <w:color w:val="000000"/>
          <w:sz w:val="32"/>
        </w:rPr>
        <w:br/>
      </w:r>
      <w:r>
        <w:rPr>
          <w:rFonts w:ascii="Arial" w:hAnsi="Arial"/>
          <w:color w:val="000000"/>
          <w:sz w:val="32"/>
        </w:rPr>
        <w:t xml:space="preserve">e koe he ratonga hauora me te </w:t>
      </w:r>
      <w:r w:rsidR="006D0087">
        <w:rPr>
          <w:rFonts w:ascii="Arial" w:hAnsi="Arial"/>
          <w:color w:val="000000"/>
          <w:sz w:val="32"/>
        </w:rPr>
        <w:br/>
      </w:r>
      <w:r>
        <w:rPr>
          <w:rFonts w:ascii="Arial" w:hAnsi="Arial"/>
          <w:color w:val="000000"/>
          <w:sz w:val="32"/>
        </w:rPr>
        <w:t>hauā i Aotearoa.</w:t>
      </w:r>
    </w:p>
    <w:p w:rsidR="004D7A16" w:rsidRPr="003C4385" w:rsidRDefault="004D7A16" w:rsidP="004D7A16">
      <w:pPr>
        <w:spacing w:after="355"/>
        <w:ind w:left="337"/>
        <w:jc w:val="left"/>
        <w:rPr>
          <w:rFonts w:ascii="Arial" w:eastAsia="Arial" w:hAnsi="Arial" w:cs="Arial"/>
          <w:color w:val="000000"/>
          <w:sz w:val="32"/>
        </w:rPr>
      </w:pPr>
      <w:r>
        <w:rPr>
          <w:rFonts w:ascii="Arial" w:hAnsi="Arial"/>
          <w:color w:val="000000"/>
          <w:sz w:val="32"/>
        </w:rPr>
        <w:t xml:space="preserve">  </w:t>
      </w:r>
    </w:p>
    <w:p w:rsidR="004D7A16" w:rsidRDefault="004D7A16" w:rsidP="004D7A16">
      <w:pPr>
        <w:ind w:left="3601"/>
        <w:jc w:val="left"/>
        <w:rPr>
          <w:rFonts w:eastAsia="Arial"/>
          <w:b/>
          <w:color w:val="000000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2784" behindDoc="0" locked="0" layoutInCell="1" allowOverlap="1" wp14:anchorId="35A09609" wp14:editId="5EE8C1EB">
            <wp:simplePos x="0" y="0"/>
            <wp:positionH relativeFrom="margin">
              <wp:align>left</wp:align>
            </wp:positionH>
            <wp:positionV relativeFrom="paragraph">
              <wp:posOffset>105880</wp:posOffset>
            </wp:positionV>
            <wp:extent cx="1649896" cy="2425148"/>
            <wp:effectExtent l="19050" t="19050" r="26670" b="13335"/>
            <wp:wrapNone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9896" cy="24251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color w:val="000000"/>
          <w:sz w:val="32"/>
        </w:rPr>
        <w:t xml:space="preserve">E kīia ana ēnei motika ko </w:t>
      </w:r>
      <w:r w:rsidR="006D0087">
        <w:rPr>
          <w:rFonts w:ascii="Arial" w:hAnsi="Arial"/>
          <w:color w:val="000000"/>
          <w:sz w:val="32"/>
        </w:rPr>
        <w:br/>
      </w:r>
      <w:r>
        <w:rPr>
          <w:rFonts w:ascii="Arial" w:hAnsi="Arial"/>
          <w:b/>
          <w:color w:val="000000"/>
          <w:sz w:val="32"/>
        </w:rPr>
        <w:t xml:space="preserve">Ngā Tikanga a Te Toihau </w:t>
      </w:r>
      <w:r w:rsidR="006D0087">
        <w:rPr>
          <w:rFonts w:ascii="Arial" w:hAnsi="Arial"/>
          <w:b/>
          <w:color w:val="000000"/>
          <w:sz w:val="32"/>
        </w:rPr>
        <w:br/>
      </w:r>
      <w:r>
        <w:rPr>
          <w:rFonts w:ascii="Arial" w:hAnsi="Arial"/>
          <w:b/>
          <w:color w:val="000000"/>
          <w:sz w:val="32"/>
        </w:rPr>
        <w:t>Hauora, Hauātanga</w:t>
      </w:r>
      <w:r>
        <w:rPr>
          <w:rFonts w:ascii="Arial" w:hAnsi="Arial"/>
          <w:color w:val="000000"/>
          <w:sz w:val="32"/>
        </w:rPr>
        <w:t>.</w:t>
      </w:r>
    </w:p>
    <w:p w:rsidR="004D7A16" w:rsidRDefault="004D7A16" w:rsidP="004D7A16">
      <w:pPr>
        <w:ind w:left="3601"/>
        <w:jc w:val="left"/>
        <w:rPr>
          <w:rFonts w:eastAsia="Arial"/>
          <w:color w:val="000000"/>
          <w:sz w:val="32"/>
        </w:rPr>
      </w:pPr>
    </w:p>
    <w:p w:rsidR="004D7A16" w:rsidRDefault="004D7A16" w:rsidP="004D7A16">
      <w:pPr>
        <w:ind w:left="3601"/>
        <w:jc w:val="left"/>
        <w:rPr>
          <w:rFonts w:eastAsia="Arial"/>
          <w:color w:val="000000"/>
          <w:sz w:val="32"/>
        </w:rPr>
      </w:pPr>
    </w:p>
    <w:p w:rsidR="004D7A16" w:rsidRPr="000B7B05" w:rsidRDefault="004D7A16" w:rsidP="004D7A16">
      <w:pPr>
        <w:spacing w:after="0"/>
        <w:ind w:left="3601"/>
        <w:jc w:val="left"/>
        <w:rPr>
          <w:rFonts w:ascii="Arial" w:eastAsia="Arial" w:hAnsi="Arial" w:cs="Arial"/>
          <w:color w:val="000000"/>
          <w:sz w:val="32"/>
        </w:rPr>
      </w:pPr>
      <w:r>
        <w:rPr>
          <w:rFonts w:ascii="Arial" w:hAnsi="Arial"/>
          <w:color w:val="000000"/>
          <w:sz w:val="32"/>
        </w:rPr>
        <w:t xml:space="preserve">Ki ētahi atu tāngata ko </w:t>
      </w:r>
      <w:r w:rsidR="006D0087">
        <w:rPr>
          <w:rFonts w:ascii="Arial" w:hAnsi="Arial"/>
          <w:color w:val="000000"/>
          <w:sz w:val="32"/>
        </w:rPr>
        <w:br/>
      </w:r>
      <w:r>
        <w:rPr>
          <w:rFonts w:ascii="Arial" w:hAnsi="Arial"/>
          <w:b/>
          <w:color w:val="000000"/>
          <w:sz w:val="32"/>
        </w:rPr>
        <w:t>Ngā Tikanga Motika</w:t>
      </w:r>
      <w:r>
        <w:rPr>
          <w:rFonts w:ascii="Arial" w:hAnsi="Arial"/>
          <w:color w:val="000000"/>
          <w:sz w:val="32"/>
        </w:rPr>
        <w:t>.</w:t>
      </w:r>
    </w:p>
    <w:p w:rsidR="004D7A16" w:rsidRDefault="0070475D" w:rsidP="00CE1986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5856" behindDoc="0" locked="0" layoutInCell="1" allowOverlap="1" wp14:anchorId="62FA04B2" wp14:editId="3BB04508">
            <wp:simplePos x="0" y="0"/>
            <wp:positionH relativeFrom="margin">
              <wp:posOffset>119270</wp:posOffset>
            </wp:positionH>
            <wp:positionV relativeFrom="paragraph">
              <wp:posOffset>323793</wp:posOffset>
            </wp:positionV>
            <wp:extent cx="1550338" cy="1750381"/>
            <wp:effectExtent l="0" t="0" r="0" b="2540"/>
            <wp:wrapNone/>
            <wp:docPr id="1394" name="Picture 1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eedback good ba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932" cy="17533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986" w:rsidRDefault="00CE1986" w:rsidP="00AD4F91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AD4F91" w:rsidRDefault="00AD4F91" w:rsidP="00AD4F91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I ētahi wā kāore i te pai ngā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ratonga hauora, hauā rānei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e whiwhi ana i te tangata.</w:t>
      </w:r>
    </w:p>
    <w:p w:rsidR="0076026F" w:rsidRDefault="0076026F">
      <w:pPr>
        <w:spacing w:line="259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:rsidR="00CE2BD4" w:rsidRDefault="00E6371C" w:rsidP="00F72A57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707904" behindDoc="1" locked="0" layoutInCell="1" allowOverlap="1" wp14:anchorId="106BDA3C" wp14:editId="2D28587B">
            <wp:simplePos x="0" y="0"/>
            <wp:positionH relativeFrom="margin">
              <wp:align>left</wp:align>
            </wp:positionH>
            <wp:positionV relativeFrom="paragraph">
              <wp:posOffset>21681</wp:posOffset>
            </wp:positionV>
            <wp:extent cx="1560183" cy="1153885"/>
            <wp:effectExtent l="0" t="0" r="2540" b="825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Counselling talk cry sad help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83" cy="115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Mēnā ka pērā ka taea e koe te:</w:t>
      </w:r>
    </w:p>
    <w:p w:rsidR="00F75772" w:rsidRDefault="00F75772" w:rsidP="00F72A57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556A12" w:rsidRDefault="00315CDB" w:rsidP="00CE2BD4">
      <w:pPr>
        <w:pStyle w:val="ListParagraph"/>
        <w:numPr>
          <w:ilvl w:val="0"/>
          <w:numId w:val="23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kōrero atu ki tētahi atu mēnā kāore i te rata ki a koe</w:t>
      </w:r>
    </w:p>
    <w:p w:rsidR="00F75772" w:rsidRPr="00F75772" w:rsidRDefault="00F75772" w:rsidP="00F75772">
      <w:pPr>
        <w:jc w:val="left"/>
        <w:rPr>
          <w:rFonts w:ascii="Arial" w:hAnsi="Arial" w:cs="Arial"/>
          <w:sz w:val="32"/>
          <w:szCs w:val="32"/>
        </w:rPr>
      </w:pPr>
    </w:p>
    <w:p w:rsidR="00B77D47" w:rsidRDefault="00315CDB" w:rsidP="005D49EF">
      <w:pPr>
        <w:pStyle w:val="ListParagraph"/>
        <w:numPr>
          <w:ilvl w:val="0"/>
          <w:numId w:val="23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tuku amuamu ki </w:t>
      </w:r>
      <w:r w:rsidR="005D49EF" w:rsidRPr="005D49EF">
        <w:rPr>
          <w:rFonts w:ascii="Arial" w:hAnsi="Arial"/>
          <w:b/>
          <w:sz w:val="32"/>
          <w:szCs w:val="32"/>
        </w:rPr>
        <w:t>Te Toihau Hauora, Hauātanga</w:t>
      </w:r>
      <w:r>
        <w:rPr>
          <w:rFonts w:ascii="Arial" w:hAnsi="Arial"/>
          <w:sz w:val="32"/>
        </w:rPr>
        <w:t>.</w:t>
      </w:r>
    </w:p>
    <w:p w:rsidR="00B77D47" w:rsidRPr="00B77D47" w:rsidRDefault="00B77D47" w:rsidP="00B77D47">
      <w:pPr>
        <w:pStyle w:val="ListParagraph"/>
        <w:rPr>
          <w:rFonts w:ascii="Arial" w:hAnsi="Arial" w:cs="Arial"/>
          <w:sz w:val="32"/>
          <w:szCs w:val="32"/>
        </w:rPr>
      </w:pPr>
    </w:p>
    <w:p w:rsidR="00FF3533" w:rsidRDefault="007F0540" w:rsidP="00FF3533">
      <w:pPr>
        <w:jc w:val="left"/>
        <w:rPr>
          <w:rFonts w:ascii="Arial" w:hAnsi="Arial" w:cs="Arial"/>
          <w:sz w:val="32"/>
          <w:szCs w:val="32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708928" behindDoc="1" locked="0" layoutInCell="1" allowOverlap="1" wp14:anchorId="5F3F6D7B" wp14:editId="0C8554C2">
                <wp:simplePos x="0" y="0"/>
                <wp:positionH relativeFrom="margin">
                  <wp:posOffset>2019869</wp:posOffset>
                </wp:positionH>
                <wp:positionV relativeFrom="paragraph">
                  <wp:posOffset>308809</wp:posOffset>
                </wp:positionV>
                <wp:extent cx="3493827" cy="1192696"/>
                <wp:effectExtent l="0" t="0" r="0" b="7620"/>
                <wp:wrapNone/>
                <wp:docPr id="7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827" cy="1192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159.05pt;margin-top:24.3pt;width:275.1pt;height:93.9pt;z-index:-25160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E6371C" w:rsidRPr="00E6371C" w:rsidRDefault="00E6371C" w:rsidP="003B26C1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3808" behindDoc="0" locked="0" layoutInCell="1" allowOverlap="1" wp14:anchorId="1C0D0E76" wp14:editId="3241C334">
            <wp:simplePos x="0" y="0"/>
            <wp:positionH relativeFrom="margin">
              <wp:align>left</wp:align>
            </wp:positionH>
            <wp:positionV relativeFrom="paragraph">
              <wp:posOffset>26670</wp:posOffset>
            </wp:positionV>
            <wp:extent cx="1753235" cy="9525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c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I roto i tēnei pukaiti ka kīia te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Te Toihau Hauora, Hauātanga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i ētahi wā ko te </w:t>
      </w:r>
      <w:r>
        <w:rPr>
          <w:rFonts w:ascii="Arial" w:hAnsi="Arial"/>
          <w:b/>
          <w:sz w:val="32"/>
          <w:szCs w:val="32"/>
        </w:rPr>
        <w:t>Toihau</w:t>
      </w:r>
      <w:r>
        <w:rPr>
          <w:rFonts w:ascii="Arial" w:hAnsi="Arial"/>
          <w:sz w:val="32"/>
        </w:rPr>
        <w:t>.</w:t>
      </w:r>
    </w:p>
    <w:p w:rsidR="00E6371C" w:rsidRDefault="00E6371C" w:rsidP="003B26C1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BE5D9C" w:rsidRDefault="006415C6" w:rsidP="003B26C1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2000" behindDoc="1" locked="0" layoutInCell="1" allowOverlap="1" wp14:anchorId="0571690F" wp14:editId="6AD82051">
            <wp:simplePos x="0" y="0"/>
            <wp:positionH relativeFrom="column">
              <wp:posOffset>-454</wp:posOffset>
            </wp:positionH>
            <wp:positionV relativeFrom="paragraph">
              <wp:posOffset>70485</wp:posOffset>
            </wp:positionV>
            <wp:extent cx="1819124" cy="1740098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NZ Map placard rights protest (1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124" cy="1740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mātua whakarite</w:t>
      </w:r>
      <w:r w:rsidR="004D7A16" w:rsidRPr="000E4EF3">
        <w:rPr>
          <w:rFonts w:ascii="Arial" w:hAnsi="Arial"/>
          <w:b/>
          <w:sz w:val="32"/>
          <w:szCs w:val="32"/>
        </w:rPr>
        <w:t xml:space="preserve"> Te Toihau Hauora, Hauātanga</w:t>
      </w:r>
      <w:r>
        <w:rPr>
          <w:rFonts w:ascii="Arial" w:hAnsi="Arial"/>
          <w:sz w:val="32"/>
        </w:rPr>
        <w:t>:</w:t>
      </w:r>
    </w:p>
    <w:p w:rsidR="00B77D47" w:rsidRDefault="00B77D47" w:rsidP="003B26C1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4D7A16" w:rsidRDefault="004D7A16" w:rsidP="00BE5D9C">
      <w:pPr>
        <w:pStyle w:val="ListParagraph"/>
        <w:numPr>
          <w:ilvl w:val="0"/>
          <w:numId w:val="24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whiwhi koe i ō motika</w:t>
      </w:r>
    </w:p>
    <w:p w:rsidR="001870D9" w:rsidRPr="001870D9" w:rsidRDefault="006415C6" w:rsidP="001870D9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5504" behindDoc="0" locked="0" layoutInCell="1" allowOverlap="1" wp14:anchorId="2BCB3A23" wp14:editId="2E821B0C">
            <wp:simplePos x="0" y="0"/>
            <wp:positionH relativeFrom="column">
              <wp:posOffset>290648</wp:posOffset>
            </wp:positionH>
            <wp:positionV relativeFrom="paragraph">
              <wp:posOffset>379095</wp:posOffset>
            </wp:positionV>
            <wp:extent cx="1091565" cy="1349375"/>
            <wp:effectExtent l="0" t="0" r="0" b="3175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34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3C29" w:rsidRPr="00BE5D9C" w:rsidRDefault="00624679" w:rsidP="00624679">
      <w:pPr>
        <w:pStyle w:val="ListParagraph"/>
        <w:numPr>
          <w:ilvl w:val="0"/>
          <w:numId w:val="24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pai te manaaki i a koe ina whakamahia e koe ngā ratonga hauora, hauā rānei.</w:t>
      </w:r>
    </w:p>
    <w:p w:rsidR="005F291A" w:rsidRDefault="00F8721B" w:rsidP="002A2047">
      <w:pPr>
        <w:jc w:val="center"/>
        <w:rPr>
          <w:rFonts w:ascii="Arial" w:hAnsi="Arial" w:cs="Arial"/>
          <w:b/>
          <w:sz w:val="40"/>
          <w:szCs w:val="40"/>
        </w:rPr>
      </w:pPr>
      <w:r w:rsidRPr="00865479">
        <w:rPr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4C68E335" wp14:editId="6EE154BF">
                <wp:simplePos x="0" y="0"/>
                <wp:positionH relativeFrom="column">
                  <wp:posOffset>107315</wp:posOffset>
                </wp:positionH>
                <wp:positionV relativeFrom="paragraph">
                  <wp:posOffset>-312103</wp:posOffset>
                </wp:positionV>
                <wp:extent cx="5620332" cy="960353"/>
                <wp:effectExtent l="0" t="0" r="19050" b="11430"/>
                <wp:wrapNone/>
                <wp:docPr id="138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9603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C1470B" id="Shape 8" o:spid="_x0000_s1026" style="position:absolute;margin-left:8.45pt;margin-top:-24.6pt;width:442.55pt;height:75.6pt;z-index:-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He aha kei roto i tēnei pukaiti?</w:t>
      </w:r>
    </w:p>
    <w:p w:rsidR="002A2047" w:rsidRDefault="002A2047" w:rsidP="002A2047">
      <w:pPr>
        <w:jc w:val="center"/>
        <w:rPr>
          <w:rFonts w:ascii="Arial" w:hAnsi="Arial" w:cs="Arial"/>
          <w:sz w:val="32"/>
          <w:szCs w:val="32"/>
        </w:rPr>
      </w:pPr>
    </w:p>
    <w:p w:rsidR="002A2047" w:rsidRDefault="002A2047" w:rsidP="002A2047">
      <w:pPr>
        <w:jc w:val="center"/>
        <w:rPr>
          <w:rFonts w:ascii="Arial" w:hAnsi="Arial" w:cs="Arial"/>
          <w:sz w:val="32"/>
          <w:szCs w:val="32"/>
        </w:rPr>
      </w:pPr>
    </w:p>
    <w:p w:rsidR="00496CC2" w:rsidRPr="00994A34" w:rsidRDefault="005F291A" w:rsidP="005F291A">
      <w:pPr>
        <w:ind w:left="3600"/>
        <w:jc w:val="left"/>
        <w:rPr>
          <w:rFonts w:ascii="Arial" w:hAnsi="Arial" w:cs="Arial"/>
          <w:b/>
          <w:sz w:val="32"/>
          <w:szCs w:val="32"/>
        </w:rPr>
      </w:pPr>
      <w:r w:rsidRPr="00994A34">
        <w:rPr>
          <w:b/>
          <w:noProof/>
          <w:lang w:val="en-NZ" w:eastAsia="en-NZ"/>
        </w:rPr>
        <w:drawing>
          <wp:anchor distT="0" distB="0" distL="114300" distR="114300" simplePos="0" relativeHeight="251596288" behindDoc="0" locked="0" layoutInCell="1" allowOverlap="1" wp14:anchorId="45356005" wp14:editId="2BB18426">
            <wp:simplePos x="0" y="0"/>
            <wp:positionH relativeFrom="column">
              <wp:posOffset>344601</wp:posOffset>
            </wp:positionH>
            <wp:positionV relativeFrom="paragraph">
              <wp:posOffset>-293298</wp:posOffset>
            </wp:positionV>
            <wp:extent cx="1069676" cy="1507410"/>
            <wp:effectExtent l="0" t="0" r="0" b="0"/>
            <wp:wrapNone/>
            <wp:docPr id="25" name="Picture 25" descr="HDC Investigation Process - Easy Read - 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A430D5.tmp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69676" cy="1507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 xml:space="preserve">I roto i tēnei pukaiti ka mōhio </w:t>
      </w:r>
      <w:r w:rsidR="006D0087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koe mō:</w:t>
      </w:r>
    </w:p>
    <w:p w:rsidR="00496CC2" w:rsidRDefault="00496CC2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</w:p>
    <w:p w:rsidR="00496CC2" w:rsidRDefault="00496CC2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</w:p>
    <w:p w:rsidR="00496CC2" w:rsidRDefault="0070475D" w:rsidP="005F291A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1888" behindDoc="0" locked="0" layoutInCell="1" allowOverlap="1" wp14:anchorId="68FC5D41" wp14:editId="34927A87">
            <wp:simplePos x="0" y="0"/>
            <wp:positionH relativeFrom="margin">
              <wp:align>left</wp:align>
            </wp:positionH>
            <wp:positionV relativeFrom="paragraph">
              <wp:posOffset>230450</wp:posOffset>
            </wp:positionV>
            <wp:extent cx="1753235" cy="952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hdc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475D" w:rsidRDefault="0070475D" w:rsidP="0070475D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Toihau Hauora, Hauātanga</w:t>
      </w:r>
    </w:p>
    <w:p w:rsid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</w:p>
    <w:p w:rsid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3456" behindDoc="0" locked="0" layoutInCell="1" allowOverlap="1" wp14:anchorId="285BD686" wp14:editId="66419570">
            <wp:simplePos x="0" y="0"/>
            <wp:positionH relativeFrom="column">
              <wp:posOffset>337820</wp:posOffset>
            </wp:positionH>
            <wp:positionV relativeFrom="paragraph">
              <wp:posOffset>258583</wp:posOffset>
            </wp:positionV>
            <wp:extent cx="1253968" cy="1345721"/>
            <wp:effectExtent l="0" t="0" r="3810" b="6985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Checklist_write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968" cy="1345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475D" w:rsidRPr="0070475D" w:rsidRDefault="0070475D" w:rsidP="0070475D">
      <w:pPr>
        <w:pStyle w:val="ListParagraph"/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</w:p>
    <w:p w:rsidR="001768C7" w:rsidRPr="006B08D8" w:rsidRDefault="006B08D8" w:rsidP="005F291A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te āhua o te whakahaere 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tūhuratanga</w:t>
      </w:r>
    </w:p>
    <w:p w:rsidR="006B08D8" w:rsidRDefault="006B08D8" w:rsidP="005F291A">
      <w:pPr>
        <w:pStyle w:val="ListParagraph"/>
        <w:rPr>
          <w:rFonts w:ascii="Arial" w:hAnsi="Arial" w:cs="Arial"/>
          <w:sz w:val="32"/>
          <w:szCs w:val="32"/>
        </w:rPr>
      </w:pPr>
    </w:p>
    <w:p w:rsidR="006B08D8" w:rsidRDefault="006415C6" w:rsidP="005F291A">
      <w:pPr>
        <w:pStyle w:val="ListParagraph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4048" behindDoc="1" locked="0" layoutInCell="1" allowOverlap="1" wp14:anchorId="644B8E91" wp14:editId="41A94D22">
            <wp:simplePos x="0" y="0"/>
            <wp:positionH relativeFrom="column">
              <wp:posOffset>-391102</wp:posOffset>
            </wp:positionH>
            <wp:positionV relativeFrom="paragraph">
              <wp:posOffset>155055</wp:posOffset>
            </wp:positionV>
            <wp:extent cx="1508167" cy="1508167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Computer-5_1024x1024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167" cy="1508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CC2" w:rsidRPr="00987801" w:rsidRDefault="00496CC2" w:rsidP="005F291A">
      <w:pPr>
        <w:pStyle w:val="ListParagraph"/>
        <w:rPr>
          <w:rFonts w:ascii="Arial" w:hAnsi="Arial" w:cs="Arial"/>
          <w:sz w:val="32"/>
          <w:szCs w:val="32"/>
        </w:rPr>
      </w:pPr>
    </w:p>
    <w:p w:rsidR="00496CC2" w:rsidRDefault="006415C6" w:rsidP="005F291A">
      <w:pPr>
        <w:pStyle w:val="ListParagraph"/>
        <w:numPr>
          <w:ilvl w:val="0"/>
          <w:numId w:val="1"/>
        </w:numPr>
        <w:tabs>
          <w:tab w:val="left" w:pos="2268"/>
        </w:tabs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3024" behindDoc="1" locked="0" layoutInCell="1" allowOverlap="1" wp14:anchorId="01C43811" wp14:editId="5FA79434">
            <wp:simplePos x="0" y="0"/>
            <wp:positionH relativeFrom="column">
              <wp:posOffset>890518</wp:posOffset>
            </wp:positionH>
            <wp:positionV relativeFrom="paragraph">
              <wp:posOffset>120387</wp:posOffset>
            </wp:positionV>
            <wp:extent cx="1460236" cy="1460236"/>
            <wp:effectExtent l="0" t="0" r="0" b="6985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0236" cy="1460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me pēhea te whakapā atu ki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Toihau Hauora, Hauātanga.</w:t>
      </w:r>
    </w:p>
    <w:p w:rsidR="003424FB" w:rsidRDefault="003424FB" w:rsidP="003424FB">
      <w:pPr>
        <w:tabs>
          <w:tab w:val="left" w:pos="2268"/>
        </w:tabs>
        <w:jc w:val="left"/>
        <w:rPr>
          <w:rFonts w:ascii="Arial" w:hAnsi="Arial" w:cs="Arial"/>
          <w:sz w:val="32"/>
          <w:szCs w:val="32"/>
        </w:rPr>
      </w:pPr>
    </w:p>
    <w:p w:rsidR="003424FB" w:rsidRDefault="003424FB" w:rsidP="003424FB">
      <w:pPr>
        <w:tabs>
          <w:tab w:val="left" w:pos="2268"/>
        </w:tabs>
        <w:jc w:val="left"/>
        <w:rPr>
          <w:rFonts w:ascii="Arial" w:hAnsi="Arial" w:cs="Arial"/>
          <w:sz w:val="32"/>
          <w:szCs w:val="32"/>
        </w:rPr>
      </w:pPr>
    </w:p>
    <w:p w:rsidR="003424FB" w:rsidRPr="001018D7" w:rsidRDefault="003424FB" w:rsidP="001018D7">
      <w:pPr>
        <w:tabs>
          <w:tab w:val="left" w:pos="2268"/>
        </w:tabs>
        <w:jc w:val="left"/>
        <w:rPr>
          <w:rFonts w:ascii="Arial" w:hAnsi="Arial" w:cs="Arial"/>
          <w:sz w:val="32"/>
          <w:szCs w:val="32"/>
        </w:rPr>
      </w:pPr>
    </w:p>
    <w:bookmarkStart w:id="2" w:name="_Hlk508884331"/>
    <w:p w:rsidR="00F23FCB" w:rsidRPr="00CA5822" w:rsidRDefault="00C74EA6">
      <w:pPr>
        <w:jc w:val="center"/>
        <w:rPr>
          <w:rFonts w:ascii="Arial" w:hAnsi="Arial" w:cs="Arial"/>
          <w:b/>
          <w:sz w:val="40"/>
          <w:szCs w:val="32"/>
        </w:rPr>
      </w:pPr>
      <w:r w:rsidRPr="006F6EF1">
        <w:rPr>
          <w:rFonts w:ascii="Arial" w:hAnsi="Arial"/>
          <w:b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594240" behindDoc="1" locked="0" layoutInCell="1" allowOverlap="1" wp14:anchorId="0DF7FAE1" wp14:editId="7D604920">
                <wp:simplePos x="0" y="0"/>
                <wp:positionH relativeFrom="column">
                  <wp:posOffset>67945</wp:posOffset>
                </wp:positionH>
                <wp:positionV relativeFrom="paragraph">
                  <wp:posOffset>-298772</wp:posOffset>
                </wp:positionV>
                <wp:extent cx="5619750" cy="906192"/>
                <wp:effectExtent l="0" t="0" r="19050" b="27305"/>
                <wp:wrapNone/>
                <wp:docPr id="74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906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5.35pt;margin-top:-23.55pt;width:442.5pt;height:71.35pt;z-index:-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 xml:space="preserve">Ngā tūhuratanga </w:t>
      </w:r>
    </w:p>
    <w:p w:rsidR="002452D9" w:rsidRPr="009F03D1" w:rsidRDefault="002452D9">
      <w:pPr>
        <w:jc w:val="left"/>
        <w:rPr>
          <w:rFonts w:ascii="Arial" w:hAnsi="Arial" w:cs="Arial"/>
          <w:sz w:val="32"/>
          <w:szCs w:val="32"/>
        </w:rPr>
      </w:pPr>
    </w:p>
    <w:p w:rsidR="003E2286" w:rsidRDefault="003E2286" w:rsidP="0036283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07552" behindDoc="0" locked="0" layoutInCell="1" allowOverlap="1" wp14:anchorId="71E24416" wp14:editId="105AFCC0">
            <wp:simplePos x="0" y="0"/>
            <wp:positionH relativeFrom="column">
              <wp:posOffset>-113665</wp:posOffset>
            </wp:positionH>
            <wp:positionV relativeFrom="paragraph">
              <wp:posOffset>345689</wp:posOffset>
            </wp:positionV>
            <wp:extent cx="1771650" cy="962660"/>
            <wp:effectExtent l="0" t="0" r="0" b="8890"/>
            <wp:wrapNone/>
            <wp:docPr id="1201" name="Picture 1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2832" w:rsidRPr="00362832" w:rsidRDefault="00362832" w:rsidP="0036283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</w:t>
      </w:r>
      <w:r w:rsidR="00AE7489" w:rsidRPr="00AE7489">
        <w:rPr>
          <w:rFonts w:ascii="Arial" w:hAnsi="Arial"/>
          <w:sz w:val="32"/>
        </w:rPr>
        <w:t>whakatau</w:t>
      </w:r>
      <w:r w:rsidR="00AE7489">
        <w:rPr>
          <w:rFonts w:ascii="Segoe UI" w:hAnsi="Segoe UI" w:cs="Segoe UI"/>
          <w:color w:val="000000"/>
          <w:sz w:val="20"/>
          <w:szCs w:val="20"/>
          <w:lang w:val="en-NZ"/>
        </w:rPr>
        <w:t xml:space="preserve"> </w:t>
      </w:r>
      <w:r w:rsidRPr="00C70787">
        <w:rPr>
          <w:rFonts w:ascii="Arial" w:hAnsi="Arial"/>
          <w:b/>
          <w:sz w:val="32"/>
          <w:szCs w:val="32"/>
        </w:rPr>
        <w:t xml:space="preserve">Te Toihau Hauora, Hauātanga </w:t>
      </w:r>
      <w:r w:rsidR="00AE7489">
        <w:rPr>
          <w:rFonts w:ascii="Arial" w:hAnsi="Arial"/>
          <w:sz w:val="32"/>
        </w:rPr>
        <w:t xml:space="preserve">ki te </w:t>
      </w:r>
      <w:r w:rsidRPr="003E2286">
        <w:rPr>
          <w:rFonts w:ascii="Arial" w:hAnsi="Arial"/>
          <w:b/>
          <w:sz w:val="32"/>
          <w:szCs w:val="32"/>
        </w:rPr>
        <w:t>tūhura</w:t>
      </w:r>
      <w:r>
        <w:rPr>
          <w:rFonts w:ascii="Arial" w:hAnsi="Arial"/>
          <w:sz w:val="32"/>
        </w:rPr>
        <w:t xml:space="preserve"> 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tō amuamu. </w:t>
      </w:r>
    </w:p>
    <w:p w:rsidR="00DF40F5" w:rsidRPr="00362832" w:rsidRDefault="000511E4" w:rsidP="00DF40F5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4960" behindDoc="1" locked="0" layoutInCell="1" allowOverlap="1" wp14:anchorId="0D9F15DD" wp14:editId="2B167709">
            <wp:simplePos x="0" y="0"/>
            <wp:positionH relativeFrom="column">
              <wp:posOffset>241636</wp:posOffset>
            </wp:positionH>
            <wp:positionV relativeFrom="paragraph">
              <wp:posOffset>447824</wp:posOffset>
            </wp:positionV>
            <wp:extent cx="1212574" cy="1212574"/>
            <wp:effectExtent l="0" t="0" r="698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mall_4e4d1692-9760-4984-b1fc-a9ece5147545_grande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574" cy="1212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 </w:t>
      </w: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He iti noa iho ngā amuamu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ka pēneitia.</w:t>
      </w: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3E2286" w:rsidRDefault="003E2286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508A7" w:rsidRDefault="000511E4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8576" behindDoc="0" locked="0" layoutInCell="1" allowOverlap="1" wp14:anchorId="17E14D25" wp14:editId="395932BF">
            <wp:simplePos x="0" y="0"/>
            <wp:positionH relativeFrom="margin">
              <wp:align>left</wp:align>
            </wp:positionH>
            <wp:positionV relativeFrom="paragraph">
              <wp:posOffset>79817</wp:posOffset>
            </wp:positionV>
            <wp:extent cx="1892935" cy="1669415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92935" cy="166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Ki te whakatau</w:t>
      </w:r>
      <w:r w:rsidR="00134156" w:rsidRPr="00A373DB">
        <w:rPr>
          <w:rFonts w:ascii="Arial" w:hAnsi="Arial"/>
          <w:b/>
          <w:sz w:val="32"/>
          <w:szCs w:val="32"/>
        </w:rPr>
        <w:t xml:space="preserve"> Te Toihau Hauora, Hauātanga</w:t>
      </w:r>
      <w:r>
        <w:rPr>
          <w:rFonts w:ascii="Arial" w:hAnsi="Arial"/>
          <w:sz w:val="32"/>
        </w:rPr>
        <w:t xml:space="preserve"> kia </w:t>
      </w:r>
      <w:r w:rsidR="00134156" w:rsidRPr="00A373DB">
        <w:rPr>
          <w:rFonts w:ascii="Arial" w:hAnsi="Arial"/>
          <w:b/>
          <w:sz w:val="32"/>
          <w:szCs w:val="32"/>
        </w:rPr>
        <w:t>tūhuratia</w:t>
      </w:r>
      <w:r>
        <w:rPr>
          <w:rFonts w:ascii="Arial" w:hAnsi="Arial"/>
          <w:sz w:val="32"/>
        </w:rPr>
        <w:t xml:space="preserve"> tō amuamu ko te tikanga o tērā ka tirotirohia e te Toihau mēnā i whiwhi koe i ō motika, kāore rānei.</w:t>
      </w:r>
    </w:p>
    <w:p w:rsidR="00ED1255" w:rsidRDefault="00ED1255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BD6349" w:rsidRDefault="00BD6349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BD6349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42368" behindDoc="1" locked="0" layoutInCell="1" allowOverlap="1" wp14:anchorId="2DFCACF8" wp14:editId="518468EE">
            <wp:simplePos x="0" y="0"/>
            <wp:positionH relativeFrom="column">
              <wp:posOffset>-247015</wp:posOffset>
            </wp:positionH>
            <wp:positionV relativeFrom="paragraph">
              <wp:posOffset>-107315</wp:posOffset>
            </wp:positionV>
            <wp:extent cx="2186305" cy="1350010"/>
            <wp:effectExtent l="0" t="0" r="4445" b="254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cial-worker-gives-paper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Mēnā ka</w:t>
      </w:r>
      <w:r w:rsidR="00BD6349" w:rsidRPr="005E323C">
        <w:rPr>
          <w:rFonts w:ascii="Arial" w:hAnsi="Arial"/>
          <w:b/>
          <w:sz w:val="32"/>
          <w:szCs w:val="32"/>
        </w:rPr>
        <w:t xml:space="preserve"> tūhuratia</w:t>
      </w:r>
      <w:r>
        <w:rPr>
          <w:rFonts w:ascii="Arial" w:hAnsi="Arial"/>
          <w:sz w:val="32"/>
        </w:rPr>
        <w:t xml:space="preserve"> tō amuamu,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ka tukuna e </w:t>
      </w:r>
      <w:r w:rsidR="00BD6349" w:rsidRPr="00344E90">
        <w:rPr>
          <w:rFonts w:ascii="Arial" w:hAnsi="Arial"/>
          <w:b/>
          <w:sz w:val="32"/>
          <w:szCs w:val="32"/>
        </w:rPr>
        <w:t>Te Toihau Hauora, Hauātanga</w:t>
      </w:r>
      <w:r>
        <w:rPr>
          <w:rFonts w:ascii="Arial" w:hAnsi="Arial"/>
          <w:sz w:val="32"/>
        </w:rPr>
        <w:t xml:space="preserve"> tō amuamu ki tētahi </w:t>
      </w:r>
      <w:r>
        <w:rPr>
          <w:rFonts w:ascii="Arial" w:hAnsi="Arial"/>
          <w:b/>
          <w:sz w:val="32"/>
        </w:rPr>
        <w:t>kaitūhura</w:t>
      </w:r>
      <w:r>
        <w:rPr>
          <w:rFonts w:ascii="Arial" w:hAnsi="Arial"/>
          <w:sz w:val="32"/>
        </w:rPr>
        <w:t xml:space="preserve"> kia mahia.</w:t>
      </w: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4C7D9E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D7246" w:rsidRDefault="00093EA8" w:rsidP="00FD7246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3632" behindDoc="0" locked="0" layoutInCell="1" allowOverlap="1" wp14:anchorId="5FBA4D33" wp14:editId="09307619">
            <wp:simplePos x="0" y="0"/>
            <wp:positionH relativeFrom="column">
              <wp:posOffset>-78631</wp:posOffset>
            </wp:positionH>
            <wp:positionV relativeFrom="paragraph">
              <wp:posOffset>-91045</wp:posOffset>
            </wp:positionV>
            <wp:extent cx="1771650" cy="962660"/>
            <wp:effectExtent l="0" t="0" r="0" b="8890"/>
            <wp:wrapNone/>
            <wp:docPr id="1385" name="Picture 13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 xml:space="preserve">Ko te Kaitūhura he tangata he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tāngata tērā ka:</w:t>
      </w:r>
    </w:p>
    <w:p w:rsidR="00FD7246" w:rsidRDefault="00FD7246" w:rsidP="00FD7246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D28B3" w:rsidRPr="006D0087" w:rsidRDefault="00CD28B3" w:rsidP="00C44DC5">
      <w:pPr>
        <w:pStyle w:val="ListParagraph"/>
        <w:numPr>
          <w:ilvl w:val="0"/>
          <w:numId w:val="25"/>
        </w:numPr>
        <w:jc w:val="left"/>
        <w:rPr>
          <w:rFonts w:ascii="Arial" w:hAnsi="Arial"/>
          <w:sz w:val="32"/>
        </w:rPr>
      </w:pPr>
      <w:r w:rsidRPr="006D0087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22912" behindDoc="1" locked="0" layoutInCell="1" allowOverlap="1" wp14:anchorId="60171D50" wp14:editId="71CC776D">
            <wp:simplePos x="0" y="0"/>
            <wp:positionH relativeFrom="margin">
              <wp:align>left</wp:align>
            </wp:positionH>
            <wp:positionV relativeFrom="paragraph">
              <wp:posOffset>504366</wp:posOffset>
            </wp:positionV>
            <wp:extent cx="1769110" cy="1351280"/>
            <wp:effectExtent l="0" t="0" r="2540" b="12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eetings different languag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mahi mā Te Toihau Hauora, Hauātanga</w:t>
      </w:r>
    </w:p>
    <w:p w:rsidR="00CD28B3" w:rsidRPr="00CD28B3" w:rsidRDefault="00CD28B3" w:rsidP="00CD28B3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</w:p>
    <w:p w:rsidR="00C44DC5" w:rsidRPr="00ED1255" w:rsidRDefault="00ED1255" w:rsidP="00C44DC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sz w:val="32"/>
        </w:rPr>
        <w:t xml:space="preserve">ka whakakapi i tō </w:t>
      </w:r>
      <w:r w:rsidR="009A039A" w:rsidRPr="00ED1255">
        <w:rPr>
          <w:rFonts w:ascii="Arial" w:hAnsi="Arial"/>
          <w:b/>
          <w:sz w:val="32"/>
          <w:szCs w:val="32"/>
        </w:rPr>
        <w:t>Āteha Amuamu</w:t>
      </w:r>
    </w:p>
    <w:p w:rsidR="00C44DC5" w:rsidRDefault="00C44DC5" w:rsidP="005C0F57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</w:p>
    <w:p w:rsidR="00ED1255" w:rsidRDefault="00BB764D" w:rsidP="00ED125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9600" behindDoc="0" locked="0" layoutInCell="1" allowOverlap="1" wp14:anchorId="73C9ACFC" wp14:editId="1AFE472B">
            <wp:simplePos x="0" y="0"/>
            <wp:positionH relativeFrom="column">
              <wp:posOffset>117724</wp:posOffset>
            </wp:positionH>
            <wp:positionV relativeFrom="paragraph">
              <wp:posOffset>20485</wp:posOffset>
            </wp:positionV>
            <wp:extent cx="1530350" cy="1607820"/>
            <wp:effectExtent l="0" t="0" r="0" b="0"/>
            <wp:wrapNone/>
            <wp:docPr id="1400" name="Picture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" name="Assistant - writin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35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kōrero ki a koe mō tō amuamu</w:t>
      </w:r>
    </w:p>
    <w:p w:rsidR="00ED1255" w:rsidRPr="00ED1255" w:rsidRDefault="00ED1255" w:rsidP="00ED1255">
      <w:pPr>
        <w:pStyle w:val="ListParagraph"/>
        <w:rPr>
          <w:rFonts w:ascii="Arial" w:hAnsi="Arial" w:cs="Arial"/>
          <w:sz w:val="32"/>
          <w:szCs w:val="32"/>
        </w:rPr>
      </w:pPr>
    </w:p>
    <w:p w:rsidR="00ED1255" w:rsidRDefault="00ED1255" w:rsidP="00ED1255">
      <w:pPr>
        <w:pStyle w:val="ListParagraph"/>
        <w:numPr>
          <w:ilvl w:val="0"/>
          <w:numId w:val="25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kohikohi i ētahi atu mōhiohio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mō tō amuamu.</w:t>
      </w:r>
    </w:p>
    <w:p w:rsidR="00587B9E" w:rsidRPr="00587B9E" w:rsidRDefault="00587B9E" w:rsidP="00587B9E">
      <w:pPr>
        <w:pStyle w:val="ListParagraph"/>
        <w:rPr>
          <w:rFonts w:ascii="Arial" w:hAnsi="Arial" w:cs="Arial"/>
          <w:sz w:val="32"/>
          <w:szCs w:val="32"/>
        </w:rPr>
      </w:pPr>
    </w:p>
    <w:p w:rsidR="00F1602E" w:rsidRDefault="00F1602E" w:rsidP="00587B9E">
      <w:pPr>
        <w:jc w:val="left"/>
        <w:rPr>
          <w:rFonts w:ascii="Arial" w:hAnsi="Arial" w:cs="Arial"/>
          <w:sz w:val="32"/>
          <w:szCs w:val="32"/>
        </w:rPr>
      </w:pPr>
    </w:p>
    <w:p w:rsidR="00F1602E" w:rsidRDefault="00F1602E" w:rsidP="00587B9E">
      <w:pPr>
        <w:jc w:val="left"/>
        <w:rPr>
          <w:rFonts w:ascii="Arial" w:hAnsi="Arial" w:cs="Arial"/>
          <w:sz w:val="32"/>
          <w:szCs w:val="32"/>
        </w:rPr>
      </w:pPr>
    </w:p>
    <w:p w:rsidR="00587B9E" w:rsidRDefault="00587B9E" w:rsidP="00587B9E">
      <w:pPr>
        <w:jc w:val="left"/>
        <w:rPr>
          <w:rFonts w:ascii="Arial" w:hAnsi="Arial" w:cs="Arial"/>
          <w:sz w:val="32"/>
          <w:szCs w:val="32"/>
        </w:rPr>
      </w:pPr>
    </w:p>
    <w:p w:rsidR="00587B9E" w:rsidRPr="0069666F" w:rsidRDefault="00F1602E" w:rsidP="0069666F">
      <w:pPr>
        <w:ind w:left="3600"/>
        <w:jc w:val="left"/>
        <w:rPr>
          <w:rFonts w:ascii="Arial" w:hAnsi="Arial" w:cs="Arial"/>
          <w:sz w:val="32"/>
          <w:szCs w:val="32"/>
        </w:rPr>
      </w:pPr>
      <w:r w:rsidRPr="00CA5822">
        <w:rPr>
          <w:noProof/>
          <w:sz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27FD0DC5" wp14:editId="32060D8B">
                <wp:simplePos x="0" y="0"/>
                <wp:positionH relativeFrom="margin">
                  <wp:posOffset>2079811</wp:posOffset>
                </wp:positionH>
                <wp:positionV relativeFrom="paragraph">
                  <wp:posOffset>-125506</wp:posOffset>
                </wp:positionV>
                <wp:extent cx="3764915" cy="1192696"/>
                <wp:effectExtent l="0" t="0" r="6985" b="7620"/>
                <wp:wrapNone/>
                <wp:docPr id="139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15" cy="119269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6ACCCF" id="Shape 8" o:spid="_x0000_s1026" style="position:absolute;margin-left:163.75pt;margin-top:-9.9pt;width:296.45pt;height:93.9pt;z-index:-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3936" behindDoc="1" locked="0" layoutInCell="1" allowOverlap="1" wp14:anchorId="2D425235" wp14:editId="64588462">
            <wp:simplePos x="0" y="0"/>
            <wp:positionH relativeFrom="margin">
              <wp:posOffset>-110640</wp:posOffset>
            </wp:positionH>
            <wp:positionV relativeFrom="paragraph">
              <wp:posOffset>24204</wp:posOffset>
            </wp:positionV>
            <wp:extent cx="1748790" cy="1748790"/>
            <wp:effectExtent l="0" t="0" r="381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nspector 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74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Mēnā kei te mahi tētahi </w:t>
      </w:r>
      <w:r>
        <w:rPr>
          <w:rFonts w:ascii="Arial" w:hAnsi="Arial"/>
          <w:b/>
          <w:sz w:val="32"/>
        </w:rPr>
        <w:t xml:space="preserve">kaitūhura </w:t>
      </w:r>
      <w:r w:rsidR="006D0087">
        <w:rPr>
          <w:rFonts w:ascii="Arial" w:hAnsi="Arial"/>
          <w:b/>
          <w:sz w:val="32"/>
        </w:rPr>
        <w:br/>
      </w:r>
      <w:r>
        <w:rPr>
          <w:rFonts w:ascii="Arial" w:hAnsi="Arial"/>
          <w:sz w:val="32"/>
        </w:rPr>
        <w:t xml:space="preserve">i tō amuamu, ko te tikanga o tērā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b/>
          <w:sz w:val="32"/>
        </w:rPr>
        <w:t>kei te tūhuratia</w:t>
      </w:r>
      <w:r>
        <w:rPr>
          <w:rFonts w:ascii="Arial" w:hAnsi="Arial"/>
          <w:sz w:val="32"/>
        </w:rPr>
        <w:t xml:space="preserve">. </w:t>
      </w:r>
    </w:p>
    <w:p w:rsidR="0069666F" w:rsidRDefault="0069666F">
      <w:pPr>
        <w:spacing w:line="259" w:lineRule="auto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He </w:t>
      </w:r>
      <w:r w:rsidRPr="00783069">
        <w:rPr>
          <w:rFonts w:ascii="Arial" w:hAnsi="Arial"/>
          <w:b/>
          <w:sz w:val="32"/>
          <w:szCs w:val="32"/>
        </w:rPr>
        <w:t>tōkeke</w:t>
      </w:r>
      <w:r>
        <w:rPr>
          <w:rFonts w:ascii="Arial" w:hAnsi="Arial"/>
          <w:sz w:val="32"/>
        </w:rPr>
        <w:t xml:space="preserve"> te kaitūhura.</w:t>
      </w:r>
    </w:p>
    <w:p w:rsidR="00CD28B3" w:rsidRDefault="005252CC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0560" behindDoc="1" locked="0" layoutInCell="1" allowOverlap="1" wp14:anchorId="35D06E59" wp14:editId="18261BD5">
            <wp:simplePos x="0" y="0"/>
            <wp:positionH relativeFrom="margin">
              <wp:posOffset>-162560</wp:posOffset>
            </wp:positionH>
            <wp:positionV relativeFrom="paragraph">
              <wp:posOffset>393700</wp:posOffset>
            </wp:positionV>
            <wp:extent cx="1780540" cy="139128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ediator sit down argue assist help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23B107DB" wp14:editId="59871401">
                <wp:simplePos x="0" y="0"/>
                <wp:positionH relativeFrom="margin">
                  <wp:posOffset>2079812</wp:posOffset>
                </wp:positionH>
                <wp:positionV relativeFrom="paragraph">
                  <wp:posOffset>174924</wp:posOffset>
                </wp:positionV>
                <wp:extent cx="3765176" cy="2779059"/>
                <wp:effectExtent l="0" t="0" r="6985" b="2540"/>
                <wp:wrapNone/>
                <wp:docPr id="139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76" cy="2779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3CF74B" id="Shape 8" o:spid="_x0000_s1026" style="position:absolute;margin-left:163.75pt;margin-top:13.75pt;width:296.45pt;height:218.8pt;z-index:-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Ko te tikanga o tērā ka ōrite te whakarite i a kōrua </w:t>
      </w:r>
      <w:r w:rsidR="00AE7489">
        <w:rPr>
          <w:rFonts w:ascii="Arial" w:hAnsi="Arial"/>
          <w:sz w:val="32"/>
        </w:rPr>
        <w:t>ko</w:t>
      </w:r>
      <w:r>
        <w:rPr>
          <w:rFonts w:ascii="Arial" w:hAnsi="Arial"/>
          <w:sz w:val="32"/>
        </w:rPr>
        <w:t xml:space="preserve"> te kaituku ratonga hauora, hauā rānei.</w:t>
      </w:r>
    </w:p>
    <w:p w:rsidR="00CD28B3" w:rsidRDefault="00CD28B3" w:rsidP="001A6D72">
      <w:pPr>
        <w:pStyle w:val="ListParagraph"/>
        <w:ind w:left="3544"/>
        <w:jc w:val="center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B08D8" w:rsidRDefault="00F1602E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taea anō tētahi</w:t>
      </w:r>
      <w:r>
        <w:rPr>
          <w:rFonts w:ascii="Arial" w:hAnsi="Arial"/>
          <w:b/>
          <w:sz w:val="32"/>
        </w:rPr>
        <w:t xml:space="preserve"> kaituku ratonga hauora, hauā rānei</w:t>
      </w:r>
      <w:r>
        <w:rPr>
          <w:rFonts w:ascii="Arial" w:hAnsi="Arial"/>
          <w:sz w:val="32"/>
        </w:rPr>
        <w:t xml:space="preserve"> te kī he </w:t>
      </w:r>
      <w:r>
        <w:rPr>
          <w:rFonts w:ascii="Arial" w:hAnsi="Arial"/>
          <w:b/>
          <w:sz w:val="32"/>
          <w:szCs w:val="32"/>
        </w:rPr>
        <w:t>ratonga</w:t>
      </w:r>
      <w:r>
        <w:rPr>
          <w:rFonts w:ascii="Arial" w:hAnsi="Arial"/>
          <w:sz w:val="32"/>
        </w:rPr>
        <w:t>.</w:t>
      </w: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B08D8" w:rsidRDefault="006B08D8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9536" behindDoc="0" locked="0" layoutInCell="1" allowOverlap="1" wp14:anchorId="2E175417" wp14:editId="5001B525">
            <wp:simplePos x="0" y="0"/>
            <wp:positionH relativeFrom="column">
              <wp:posOffset>38597</wp:posOffset>
            </wp:positionH>
            <wp:positionV relativeFrom="paragraph">
              <wp:posOffset>17780</wp:posOffset>
            </wp:positionV>
            <wp:extent cx="1411605" cy="1649730"/>
            <wp:effectExtent l="0" t="0" r="0" b="7620"/>
            <wp:wrapNone/>
            <wp:docPr id="1402" name="Picture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" name="Scales equal justice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64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Kāore te kaitūhura i te:</w:t>
      </w: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093EA8" w:rsidRDefault="00CD28B3" w:rsidP="00093EA8">
      <w:pPr>
        <w:pStyle w:val="ListParagraph"/>
        <w:numPr>
          <w:ilvl w:val="0"/>
          <w:numId w:val="29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tautoko i a koe</w:t>
      </w:r>
    </w:p>
    <w:p w:rsidR="00093EA8" w:rsidRDefault="00093EA8" w:rsidP="00093EA8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</w:p>
    <w:p w:rsidR="005D57C3" w:rsidRPr="001100E1" w:rsidRDefault="00CD28B3" w:rsidP="001100E1">
      <w:pPr>
        <w:pStyle w:val="ListParagraph"/>
        <w:numPr>
          <w:ilvl w:val="0"/>
          <w:numId w:val="29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tautoko i te ratonga rānei.</w:t>
      </w:r>
      <w:r w:rsidRPr="001100E1">
        <w:rPr>
          <w:rFonts w:ascii="Arial" w:hAnsi="Arial"/>
          <w:sz w:val="32"/>
          <w:szCs w:val="32"/>
        </w:rPr>
        <w:br w:type="page"/>
      </w:r>
    </w:p>
    <w:p w:rsidR="00CC0EF1" w:rsidRPr="00C10AD2" w:rsidRDefault="00CC0EF1" w:rsidP="00CC0EF1">
      <w:pPr>
        <w:jc w:val="center"/>
        <w:rPr>
          <w:rFonts w:ascii="Arial" w:hAnsi="Arial" w:cs="Arial"/>
          <w:b/>
          <w:sz w:val="40"/>
          <w:szCs w:val="36"/>
        </w:rPr>
      </w:pPr>
      <w:r w:rsidRPr="00C10AD2">
        <w:rPr>
          <w:noProof/>
          <w:sz w:val="40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6C8F2E85" wp14:editId="4BF89B9A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47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ACDB53" id="Shape 8" o:spid="_x0000_s1026" style="position:absolute;margin-left:5pt;margin-top:-26.45pt;width:442.55pt;height:68.75pt;z-index:-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MQYsMN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Te tukanga — he aha ngā mea me tutuki?</w:t>
      </w:r>
    </w:p>
    <w:p w:rsidR="00960450" w:rsidRDefault="00960450" w:rsidP="00960450">
      <w:pPr>
        <w:tabs>
          <w:tab w:val="left" w:pos="851"/>
        </w:tabs>
        <w:rPr>
          <w:rFonts w:ascii="Arial" w:hAnsi="Arial" w:cs="Arial"/>
          <w:sz w:val="32"/>
          <w:szCs w:val="32"/>
        </w:rPr>
      </w:pPr>
    </w:p>
    <w:p w:rsidR="00CD28B3" w:rsidRDefault="0082751F" w:rsidP="00CD28B3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2608" behindDoc="1" locked="0" layoutInCell="1" allowOverlap="1" wp14:anchorId="1B764361" wp14:editId="2303B150">
            <wp:simplePos x="0" y="0"/>
            <wp:positionH relativeFrom="column">
              <wp:posOffset>-256387</wp:posOffset>
            </wp:positionH>
            <wp:positionV relativeFrom="paragraph">
              <wp:posOffset>239395</wp:posOffset>
            </wp:positionV>
            <wp:extent cx="2186305" cy="1350010"/>
            <wp:effectExtent l="0" t="0" r="444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ocial-worker-gives-papers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30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751F" w:rsidRDefault="00CD28B3" w:rsidP="00CD28B3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whakapā atu te kaitūhura ki te ratonga mōna nei tō amuamu.</w:t>
      </w:r>
    </w:p>
    <w:p w:rsidR="0082751F" w:rsidRDefault="0082751F" w:rsidP="00CD28B3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82751F" w:rsidRDefault="0082751F" w:rsidP="00CD28B3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4480" behindDoc="1" locked="0" layoutInCell="1" allowOverlap="1" wp14:anchorId="5FB61211" wp14:editId="66E0055E">
            <wp:simplePos x="0" y="0"/>
            <wp:positionH relativeFrom="margin">
              <wp:posOffset>-47625</wp:posOffset>
            </wp:positionH>
            <wp:positionV relativeFrom="paragraph">
              <wp:posOffset>434975</wp:posOffset>
            </wp:positionV>
            <wp:extent cx="1883410" cy="1759585"/>
            <wp:effectExtent l="0" t="0" r="254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upport-health-gp doctor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8B3" w:rsidRDefault="0082751F" w:rsidP="00CD28B3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whakamōhio atu te kaitūhura 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te ratonga mō: </w:t>
      </w:r>
    </w:p>
    <w:p w:rsidR="00D94A12" w:rsidRDefault="00D94A12" w:rsidP="00CD28B3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numPr>
          <w:ilvl w:val="0"/>
          <w:numId w:val="30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tō amuamu </w:t>
      </w:r>
    </w:p>
    <w:p w:rsidR="00CD28B3" w:rsidRDefault="00CD28B3" w:rsidP="00CD28B3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CD28B3" w:rsidRPr="00587B9E" w:rsidRDefault="006D0087" w:rsidP="00CD28B3">
      <w:pPr>
        <w:pStyle w:val="ListParagraph"/>
        <w:numPr>
          <w:ilvl w:val="0"/>
          <w:numId w:val="30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</w:t>
      </w:r>
      <w:r w:rsidR="00CD28B3">
        <w:rPr>
          <w:rFonts w:ascii="Arial" w:hAnsi="Arial"/>
          <w:sz w:val="32"/>
        </w:rPr>
        <w:t>e tūhuratanga.</w:t>
      </w:r>
    </w:p>
    <w:p w:rsidR="0082751F" w:rsidRDefault="00D94A12" w:rsidP="00CD28B3">
      <w:pPr>
        <w:ind w:left="3544" w:firstLine="56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97312" behindDoc="0" locked="0" layoutInCell="1" allowOverlap="1" wp14:anchorId="3B3AD645" wp14:editId="5B3AD6DA">
            <wp:simplePos x="0" y="0"/>
            <wp:positionH relativeFrom="margin">
              <wp:posOffset>-124311</wp:posOffset>
            </wp:positionH>
            <wp:positionV relativeFrom="paragraph">
              <wp:posOffset>414357</wp:posOffset>
            </wp:positionV>
            <wp:extent cx="1975485" cy="1798320"/>
            <wp:effectExtent l="0" t="0" r="5715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sifika pacific talk speak up feedback staff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751F" w:rsidRDefault="0082751F" w:rsidP="00CD28B3">
      <w:pPr>
        <w:ind w:left="3544" w:firstLine="56"/>
        <w:jc w:val="left"/>
        <w:rPr>
          <w:rFonts w:ascii="Arial" w:hAnsi="Arial" w:cs="Arial"/>
          <w:sz w:val="32"/>
          <w:szCs w:val="32"/>
        </w:rPr>
      </w:pPr>
    </w:p>
    <w:p w:rsidR="00CD28B3" w:rsidRPr="00CC0EF1" w:rsidRDefault="00CD28B3" w:rsidP="00532B0D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tuku pātai atu pea te kaitūhura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ki tō ratonga.</w:t>
      </w:r>
    </w:p>
    <w:p w:rsidR="00CD28B3" w:rsidRDefault="00CD28B3" w:rsidP="00CD28B3">
      <w:pPr>
        <w:spacing w:line="259" w:lineRule="auto"/>
        <w:jc w:val="left"/>
        <w:rPr>
          <w:rFonts w:ascii="Arial" w:hAnsi="Arial" w:cs="Arial"/>
          <w:sz w:val="32"/>
          <w:szCs w:val="32"/>
        </w:rPr>
      </w:pPr>
    </w:p>
    <w:p w:rsidR="00CD28B3" w:rsidRDefault="00CD28B3" w:rsidP="00CD28B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9627BC" w:rsidRDefault="009627BC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D0087" w:rsidRDefault="006D0087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D0087" w:rsidRDefault="008C43D7" w:rsidP="0082751F">
      <w:pPr>
        <w:pStyle w:val="ListParagraph"/>
        <w:ind w:left="3544"/>
        <w:jc w:val="left"/>
        <w:rPr>
          <w:rFonts w:ascii="Arial" w:hAnsi="Arial"/>
          <w:sz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715072" behindDoc="1" locked="0" layoutInCell="1" allowOverlap="1" wp14:anchorId="71535DEE" wp14:editId="2647602F">
            <wp:simplePos x="0" y="0"/>
            <wp:positionH relativeFrom="column">
              <wp:posOffset>-83127</wp:posOffset>
            </wp:positionH>
            <wp:positionV relativeFrom="paragraph">
              <wp:posOffset>11875</wp:posOffset>
            </wp:positionV>
            <wp:extent cx="1745615" cy="1287391"/>
            <wp:effectExtent l="0" t="0" r="6985" b="8255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Consultation explain listen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979" cy="1288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3EA8" w:rsidRDefault="00CD28B3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pātai atu pea te kaitūhura ki tō ratonga he aha ōna whakaaro mō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amuamu.</w:t>
      </w:r>
    </w:p>
    <w:p w:rsidR="0082751F" w:rsidRDefault="0082751F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82751F" w:rsidRDefault="0082751F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82751F" w:rsidRDefault="008C43D7" w:rsidP="0082751F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4656" behindDoc="1" locked="0" layoutInCell="1" allowOverlap="1" wp14:anchorId="03EF2D0A" wp14:editId="099F896A">
            <wp:simplePos x="0" y="0"/>
            <wp:positionH relativeFrom="column">
              <wp:posOffset>-36195</wp:posOffset>
            </wp:positionH>
            <wp:positionV relativeFrom="paragraph">
              <wp:posOffset>360680</wp:posOffset>
            </wp:positionV>
            <wp:extent cx="1888490" cy="1483995"/>
            <wp:effectExtent l="0" t="0" r="0" b="1905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interview-meeting talk wheelchair user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2DCF" w:rsidRDefault="00D46700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I te wā o te tūhuratanga, ka tono mōhiohio anō pea te kaitūhura mai i:</w:t>
      </w:r>
    </w:p>
    <w:p w:rsidR="00E2117A" w:rsidRDefault="00E2117A">
      <w:pPr>
        <w:pStyle w:val="ListParagraph"/>
        <w:ind w:left="3960"/>
        <w:jc w:val="left"/>
        <w:rPr>
          <w:rFonts w:ascii="Arial" w:hAnsi="Arial" w:cs="Arial"/>
          <w:sz w:val="32"/>
          <w:szCs w:val="32"/>
        </w:rPr>
      </w:pPr>
    </w:p>
    <w:p w:rsidR="008809A6" w:rsidRPr="00546A09" w:rsidRDefault="00546A09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a koe, tō </w:t>
      </w:r>
      <w:r w:rsidR="00F05DBA" w:rsidRPr="0034287B">
        <w:rPr>
          <w:rFonts w:ascii="Arial" w:hAnsi="Arial"/>
          <w:b/>
          <w:sz w:val="32"/>
          <w:szCs w:val="32"/>
        </w:rPr>
        <w:t>kaitaunaki</w:t>
      </w:r>
      <w:r>
        <w:rPr>
          <w:rFonts w:ascii="Arial" w:hAnsi="Arial"/>
          <w:sz w:val="32"/>
        </w:rPr>
        <w:t xml:space="preserve"> rānei</w:t>
      </w:r>
    </w:p>
    <w:p w:rsidR="00E2117A" w:rsidRDefault="00E2117A">
      <w:pPr>
        <w:pStyle w:val="ListParagraph"/>
        <w:ind w:left="4766"/>
        <w:jc w:val="left"/>
        <w:rPr>
          <w:rFonts w:ascii="Arial" w:hAnsi="Arial" w:cs="Arial"/>
          <w:sz w:val="32"/>
          <w:szCs w:val="32"/>
        </w:rPr>
      </w:pPr>
    </w:p>
    <w:p w:rsidR="006F02E4" w:rsidRPr="006B08D8" w:rsidRDefault="009627BC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tō ratonga </w:t>
      </w:r>
    </w:p>
    <w:p w:rsidR="006B08D8" w:rsidRPr="006B08D8" w:rsidRDefault="006B08D8" w:rsidP="006B08D8">
      <w:pPr>
        <w:pStyle w:val="ListParagraph"/>
        <w:rPr>
          <w:rFonts w:ascii="Arial" w:hAnsi="Arial" w:cs="Arial"/>
          <w:sz w:val="32"/>
          <w:szCs w:val="32"/>
        </w:rPr>
      </w:pPr>
    </w:p>
    <w:p w:rsidR="006B08D8" w:rsidRPr="009928F4" w:rsidRDefault="006B08D8">
      <w:pPr>
        <w:pStyle w:val="ListParagraph"/>
        <w:numPr>
          <w:ilvl w:val="0"/>
          <w:numId w:val="15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ētahi atu tāngata rānei.</w:t>
      </w:r>
    </w:p>
    <w:p w:rsidR="00691C7B" w:rsidRDefault="00691C7B">
      <w:pPr>
        <w:ind w:left="4320"/>
        <w:jc w:val="left"/>
        <w:rPr>
          <w:rFonts w:ascii="Arial" w:hAnsi="Arial" w:cs="Arial"/>
          <w:sz w:val="32"/>
          <w:szCs w:val="32"/>
        </w:rPr>
      </w:pPr>
    </w:p>
    <w:p w:rsidR="00591686" w:rsidRDefault="00591686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599360" behindDoc="0" locked="0" layoutInCell="1" allowOverlap="1" wp14:anchorId="1BD67CB1" wp14:editId="0E7A5537">
            <wp:simplePos x="0" y="0"/>
            <wp:positionH relativeFrom="column">
              <wp:posOffset>-159026</wp:posOffset>
            </wp:positionH>
            <wp:positionV relativeFrom="paragraph">
              <wp:posOffset>144553</wp:posOffset>
            </wp:positionV>
            <wp:extent cx="2007704" cy="1429788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care-respite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1" cy="143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55DA" w:rsidRDefault="006375A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kōrero anō pea te kaitūhura ki ētahi atu tāngata i reira i te pupūtanga ake o te take e tuku amuamu nei koe.</w:t>
      </w:r>
    </w:p>
    <w:p w:rsidR="006F1E1E" w:rsidRDefault="006F1E1E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AC6758" w:rsidRDefault="00AC675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0F5900" w:rsidRDefault="006B08D8" w:rsidP="004B5BB5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598336" behindDoc="0" locked="0" layoutInCell="1" allowOverlap="1" wp14:anchorId="0623DA54" wp14:editId="287B7699">
            <wp:simplePos x="0" y="0"/>
            <wp:positionH relativeFrom="margin">
              <wp:posOffset>-92374</wp:posOffset>
            </wp:positionH>
            <wp:positionV relativeFrom="paragraph">
              <wp:posOffset>-151690</wp:posOffset>
            </wp:positionV>
            <wp:extent cx="1682750" cy="136080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eye-witness-id-solicitor-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E kī ana ēnei tāngata he</w:t>
      </w:r>
      <w:r w:rsidR="004F3427" w:rsidRPr="003607FD">
        <w:rPr>
          <w:rFonts w:ascii="Arial" w:hAnsi="Arial"/>
          <w:b/>
          <w:sz w:val="32"/>
          <w:szCs w:val="32"/>
        </w:rPr>
        <w:t xml:space="preserve"> kaiwhakaatu</w:t>
      </w:r>
      <w:r>
        <w:rPr>
          <w:rFonts w:ascii="Arial" w:hAnsi="Arial"/>
          <w:sz w:val="32"/>
        </w:rPr>
        <w:t>.</w:t>
      </w:r>
    </w:p>
    <w:p w:rsidR="006B08D8" w:rsidRDefault="006B08D8" w:rsidP="004B5BB5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0384" behindDoc="0" locked="0" layoutInCell="1" allowOverlap="1" wp14:anchorId="23819A42" wp14:editId="3E07A52D">
            <wp:simplePos x="0" y="0"/>
            <wp:positionH relativeFrom="margin">
              <wp:posOffset>17929</wp:posOffset>
            </wp:positionH>
            <wp:positionV relativeFrom="paragraph">
              <wp:posOffset>389442</wp:posOffset>
            </wp:positionV>
            <wp:extent cx="1640648" cy="1852345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feedback good bad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648" cy="18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E853D1" w:rsidRPr="00E853D1" w:rsidRDefault="006375A8" w:rsidP="006B08D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kōrero anō pea te kaitūhura ki ngā tāngata e tino matatau ana ki te ratonga i te whakamahi koe</w:t>
      </w:r>
      <w:r w:rsidR="00F01BF4">
        <w:rPr>
          <w:rFonts w:ascii="Arial" w:hAnsi="Arial"/>
          <w:sz w:val="32"/>
        </w:rPr>
        <w:t>.</w:t>
      </w:r>
    </w:p>
    <w:p w:rsidR="00051AE9" w:rsidRDefault="00051AE9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051AE9" w:rsidRDefault="008C43D7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1408" behindDoc="0" locked="0" layoutInCell="1" allowOverlap="1" wp14:anchorId="4FFE0EC3" wp14:editId="6089217C">
            <wp:simplePos x="0" y="0"/>
            <wp:positionH relativeFrom="column">
              <wp:posOffset>320040</wp:posOffset>
            </wp:positionH>
            <wp:positionV relativeFrom="paragraph">
              <wp:posOffset>320600</wp:posOffset>
            </wp:positionV>
            <wp:extent cx="1267113" cy="1404325"/>
            <wp:effectExtent l="0" t="0" r="0" b="571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Speaker female 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113" cy="140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08D8" w:rsidRDefault="006B08D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3E290E" w:rsidRDefault="00B729D9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E kī ana ēnei tāngata he </w:t>
      </w:r>
      <w:r w:rsidR="00F74938" w:rsidRPr="007F6DFB">
        <w:rPr>
          <w:rFonts w:ascii="Arial" w:hAnsi="Arial"/>
          <w:b/>
          <w:sz w:val="32"/>
          <w:szCs w:val="32"/>
        </w:rPr>
        <w:t>mātanga</w:t>
      </w:r>
      <w:r>
        <w:rPr>
          <w:rFonts w:ascii="Arial" w:hAnsi="Arial"/>
          <w:sz w:val="32"/>
        </w:rPr>
        <w:t>.</w:t>
      </w:r>
    </w:p>
    <w:p w:rsidR="00CF2D0F" w:rsidRDefault="00CF2D0F">
      <w:pPr>
        <w:ind w:left="4320"/>
        <w:jc w:val="left"/>
        <w:rPr>
          <w:rFonts w:ascii="Arial" w:hAnsi="Arial" w:cs="Arial"/>
          <w:sz w:val="32"/>
          <w:szCs w:val="32"/>
        </w:rPr>
      </w:pPr>
    </w:p>
    <w:p w:rsidR="00CF2D0F" w:rsidRDefault="00CF2D0F">
      <w:pPr>
        <w:jc w:val="left"/>
        <w:rPr>
          <w:rFonts w:ascii="Arial" w:hAnsi="Arial" w:cs="Arial"/>
          <w:sz w:val="32"/>
          <w:szCs w:val="32"/>
        </w:rPr>
      </w:pPr>
    </w:p>
    <w:p w:rsidR="00CC0EF1" w:rsidRDefault="00850981" w:rsidP="00CC0EF1">
      <w:pPr>
        <w:ind w:left="3544"/>
        <w:contextualSpacing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:rsidR="008A4E7A" w:rsidRPr="00FA3A83" w:rsidRDefault="008A4E7A" w:rsidP="008A4E7A">
      <w:pPr>
        <w:jc w:val="center"/>
        <w:rPr>
          <w:rFonts w:ascii="Arial" w:hAnsi="Arial" w:cs="Arial"/>
          <w:b/>
          <w:sz w:val="40"/>
          <w:szCs w:val="40"/>
        </w:rPr>
      </w:pPr>
      <w:r w:rsidRPr="00FA3A83">
        <w:rPr>
          <w:rFonts w:ascii="Arial" w:hAnsi="Arial"/>
          <w:b/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6E9D75E3" wp14:editId="29C078EE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5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4C8DA3" id="Shape 8" o:spid="_x0000_s1026" style="position:absolute;margin-left:5pt;margin-top:-26.45pt;width:442.55pt;height:68.75pt;z-index:-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Ezdt/l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Te whakatika i tō amuamu</w:t>
      </w:r>
    </w:p>
    <w:p w:rsidR="008A4E7A" w:rsidRDefault="008A4E7A" w:rsidP="008A4E7A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8A4E7A" w:rsidRDefault="00F04322" w:rsidP="008A4E7A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5440" behindDoc="1" locked="0" layoutInCell="1" allowOverlap="1" wp14:anchorId="57EC18DA" wp14:editId="17824D99">
            <wp:simplePos x="0" y="0"/>
            <wp:positionH relativeFrom="margin">
              <wp:posOffset>-353291</wp:posOffset>
            </wp:positionH>
            <wp:positionV relativeFrom="paragraph">
              <wp:posOffset>462280</wp:posOffset>
            </wp:positionV>
            <wp:extent cx="2115697" cy="976746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crossroads 3-01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97" cy="97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322" w:rsidRDefault="0063198E" w:rsidP="008A4E7A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whakamātauhia pea e Te Toihau Hauora, Hauātanga ētahi atu huarahi hei whakatika i tō amuamu.</w:t>
      </w:r>
    </w:p>
    <w:p w:rsidR="00F04322" w:rsidRDefault="00F04322" w:rsidP="008A4E7A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F04322" w:rsidRDefault="00D94A12" w:rsidP="008A4E7A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8752" behindDoc="0" locked="0" layoutInCell="1" allowOverlap="1" wp14:anchorId="7CE7975B" wp14:editId="5BA687C7">
            <wp:simplePos x="0" y="0"/>
            <wp:positionH relativeFrom="margin">
              <wp:posOffset>-89684</wp:posOffset>
            </wp:positionH>
            <wp:positionV relativeFrom="paragraph">
              <wp:posOffset>461010</wp:posOffset>
            </wp:positionV>
            <wp:extent cx="1771650" cy="962660"/>
            <wp:effectExtent l="0" t="0" r="0" b="8890"/>
            <wp:wrapNone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4E7A" w:rsidRDefault="008A4E7A" w:rsidP="008A4E7A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tukuna pea e Te Toihau Hauora, Hauātanga tō amuamu ki:</w:t>
      </w:r>
    </w:p>
    <w:p w:rsidR="00D94A12" w:rsidRDefault="008C43D7" w:rsidP="008A4E7A">
      <w:pPr>
        <w:ind w:left="3544"/>
        <w:jc w:val="left"/>
        <w:rPr>
          <w:rFonts w:ascii="Arial" w:hAnsi="Arial" w:cs="Arial"/>
          <w:sz w:val="32"/>
          <w:szCs w:val="32"/>
        </w:rPr>
      </w:pPr>
      <w:r w:rsidRPr="00994A34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7488" behindDoc="1" locked="0" layoutInCell="1" allowOverlap="1" wp14:anchorId="7E39DE5A" wp14:editId="0D142C44">
            <wp:simplePos x="0" y="0"/>
            <wp:positionH relativeFrom="column">
              <wp:posOffset>-248920</wp:posOffset>
            </wp:positionH>
            <wp:positionV relativeFrom="paragraph">
              <wp:posOffset>401320</wp:posOffset>
            </wp:positionV>
            <wp:extent cx="2186305" cy="539750"/>
            <wp:effectExtent l="0" t="0" r="4445" b="0"/>
            <wp:wrapNone/>
            <wp:docPr id="62" name="Picture 62" descr="C:\Users\Alexia\Pictures\logos\Health Disabili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Pictures\logos\Health Disability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E7A" w:rsidRDefault="008A4E7A" w:rsidP="008A4E7A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ratonga Ngā Kaitaunaki</w:t>
      </w:r>
    </w:p>
    <w:p w:rsidR="006B08D8" w:rsidRDefault="006B08D8" w:rsidP="006B08D8">
      <w:pPr>
        <w:ind w:left="3904"/>
        <w:jc w:val="left"/>
        <w:rPr>
          <w:rFonts w:ascii="Arial" w:hAnsi="Arial" w:cs="Arial"/>
          <w:sz w:val="32"/>
          <w:szCs w:val="32"/>
        </w:rPr>
      </w:pPr>
    </w:p>
    <w:p w:rsidR="006B08D8" w:rsidRPr="006B08D8" w:rsidRDefault="008C43D7" w:rsidP="006B08D8">
      <w:pPr>
        <w:ind w:left="390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6096" behindDoc="1" locked="0" layoutInCell="1" allowOverlap="1" wp14:anchorId="65472911" wp14:editId="75FF6610">
            <wp:simplePos x="0" y="0"/>
            <wp:positionH relativeFrom="column">
              <wp:posOffset>-95250</wp:posOffset>
            </wp:positionH>
            <wp:positionV relativeFrom="paragraph">
              <wp:posOffset>251328</wp:posOffset>
            </wp:positionV>
            <wp:extent cx="2173184" cy="1530319"/>
            <wp:effectExtent l="0" t="0" r="0" b="0"/>
            <wp:wrapNone/>
            <wp:docPr id="1184" name="Picture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" name="meeting-support-group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3184" cy="153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tērā rānei</w:t>
      </w:r>
    </w:p>
    <w:p w:rsidR="008A4E7A" w:rsidRPr="008A4E7A" w:rsidRDefault="008A4E7A" w:rsidP="008A4E7A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</w:p>
    <w:p w:rsidR="008A4E7A" w:rsidRPr="008A4E7A" w:rsidRDefault="008A4E7A" w:rsidP="008A4E7A">
      <w:pPr>
        <w:pStyle w:val="ListParagraph"/>
        <w:numPr>
          <w:ilvl w:val="0"/>
          <w:numId w:val="33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sz w:val="32"/>
        </w:rPr>
        <w:t>te takawaenga ōkawa</w:t>
      </w:r>
      <w:r>
        <w:rPr>
          <w:rFonts w:ascii="Arial" w:hAnsi="Arial"/>
          <w:sz w:val="32"/>
          <w:szCs w:val="32"/>
        </w:rPr>
        <w:t>.</w:t>
      </w:r>
    </w:p>
    <w:p w:rsidR="008A4E7A" w:rsidRDefault="008A4E7A" w:rsidP="00CC0EF1">
      <w:pPr>
        <w:ind w:left="3544"/>
        <w:contextualSpacing/>
        <w:jc w:val="left"/>
        <w:rPr>
          <w:rFonts w:ascii="Arial" w:hAnsi="Arial" w:cs="Arial"/>
          <w:sz w:val="32"/>
          <w:szCs w:val="32"/>
        </w:rPr>
      </w:pPr>
    </w:p>
    <w:p w:rsidR="008A4E7A" w:rsidRDefault="008A4E7A" w:rsidP="00CC0EF1">
      <w:pPr>
        <w:ind w:left="3544"/>
        <w:contextualSpacing/>
        <w:jc w:val="left"/>
        <w:rPr>
          <w:rFonts w:ascii="Arial" w:hAnsi="Arial" w:cs="Arial"/>
          <w:sz w:val="32"/>
          <w:szCs w:val="32"/>
        </w:rPr>
      </w:pPr>
    </w:p>
    <w:p w:rsidR="00836D9F" w:rsidRDefault="00836D9F" w:rsidP="006375A8">
      <w:pPr>
        <w:ind w:left="3544"/>
        <w:contextualSpacing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:rsidR="00CC0EF1" w:rsidRDefault="006375A8" w:rsidP="006D0087">
      <w:pPr>
        <w:spacing w:after="240"/>
        <w:ind w:left="3544"/>
        <w:contextualSpacing/>
        <w:jc w:val="left"/>
        <w:rPr>
          <w:rFonts w:ascii="Arial" w:hAnsi="Arial"/>
          <w:sz w:val="32"/>
        </w:rPr>
      </w:pPr>
      <w:r w:rsidRPr="00E6371C">
        <w:rPr>
          <w:b/>
          <w:noProof/>
          <w:sz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47C1CCC2" wp14:editId="70D9101B">
                <wp:simplePos x="0" y="0"/>
                <wp:positionH relativeFrom="margin">
                  <wp:posOffset>2101755</wp:posOffset>
                </wp:positionH>
                <wp:positionV relativeFrom="paragraph">
                  <wp:posOffset>-150126</wp:posOffset>
                </wp:positionV>
                <wp:extent cx="3698544" cy="3330053"/>
                <wp:effectExtent l="0" t="0" r="0" b="3810"/>
                <wp:wrapNone/>
                <wp:docPr id="5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8544" cy="33300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165.5pt;margin-top:-11.8pt;width:291.2pt;height:262.2pt;z-index:-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/>
          <w:b/>
          <w:sz w:val="32"/>
        </w:rPr>
        <w:t xml:space="preserve">Ko te tikanga o te </w:t>
      </w:r>
      <w:r w:rsidR="00836D9F" w:rsidRPr="00E6371C"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1344" behindDoc="0" locked="0" layoutInCell="1" allowOverlap="1" wp14:anchorId="524BCFA6" wp14:editId="4169E640">
            <wp:simplePos x="0" y="0"/>
            <wp:positionH relativeFrom="column">
              <wp:posOffset>-184439</wp:posOffset>
            </wp:positionH>
            <wp:positionV relativeFrom="paragraph">
              <wp:posOffset>46702</wp:posOffset>
            </wp:positionV>
            <wp:extent cx="1967865" cy="1537335"/>
            <wp:effectExtent l="0" t="0" r="0" b="5715"/>
            <wp:wrapNone/>
            <wp:docPr id="1403" name="Picture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" name="Consultation explain liste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>takawaenga ōkawa</w:t>
      </w:r>
      <w:r>
        <w:rPr>
          <w:rFonts w:ascii="Arial" w:hAnsi="Arial"/>
          <w:sz w:val="32"/>
        </w:rPr>
        <w:t xml:space="preserve"> ka whakahuihui tāhi i a koe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me tō ratonga ki te:</w:t>
      </w:r>
    </w:p>
    <w:p w:rsidR="00F01BF4" w:rsidRDefault="00F01BF4" w:rsidP="006D0087">
      <w:pPr>
        <w:spacing w:after="240"/>
        <w:ind w:left="3544"/>
        <w:contextualSpacing/>
        <w:jc w:val="left"/>
        <w:rPr>
          <w:rFonts w:ascii="Arial" w:hAnsi="Arial" w:cs="Arial"/>
          <w:sz w:val="32"/>
          <w:szCs w:val="32"/>
        </w:rPr>
      </w:pPr>
    </w:p>
    <w:p w:rsidR="00CC0EF1" w:rsidRDefault="00CC0EF1" w:rsidP="00CC0EF1">
      <w:pPr>
        <w:pStyle w:val="ListParagraph"/>
        <w:numPr>
          <w:ilvl w:val="0"/>
          <w:numId w:val="26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kōrero ki mō te amuamu</w:t>
      </w:r>
    </w:p>
    <w:p w:rsidR="00CC0EF1" w:rsidRDefault="00CC0EF1" w:rsidP="00CC0EF1">
      <w:pPr>
        <w:pStyle w:val="ListParagraph"/>
        <w:ind w:left="4350"/>
        <w:jc w:val="left"/>
        <w:rPr>
          <w:rFonts w:ascii="Arial" w:hAnsi="Arial" w:cs="Arial"/>
          <w:sz w:val="32"/>
          <w:szCs w:val="32"/>
        </w:rPr>
      </w:pPr>
    </w:p>
    <w:p w:rsidR="00CC0EF1" w:rsidRDefault="00CC0EF1" w:rsidP="00CC0EF1">
      <w:pPr>
        <w:pStyle w:val="ListParagraph"/>
        <w:numPr>
          <w:ilvl w:val="0"/>
          <w:numId w:val="26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whiriwhiri me pēhea te whakatika i te raruraru.</w:t>
      </w:r>
    </w:p>
    <w:p w:rsidR="00CC0EF1" w:rsidRDefault="00CC0EF1" w:rsidP="00CC0EF1">
      <w:pPr>
        <w:jc w:val="left"/>
        <w:rPr>
          <w:rFonts w:ascii="Arial" w:hAnsi="Arial" w:cs="Arial"/>
          <w:sz w:val="32"/>
          <w:szCs w:val="32"/>
        </w:rPr>
      </w:pPr>
    </w:p>
    <w:p w:rsidR="00CC0EF1" w:rsidRDefault="00CC0EF1" w:rsidP="00CC0EF1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6D0087" w:rsidRPr="006D0087" w:rsidRDefault="006D0087" w:rsidP="00CC0EF1">
      <w:pPr>
        <w:ind w:left="3600"/>
        <w:jc w:val="left"/>
        <w:rPr>
          <w:rFonts w:ascii="Arial" w:hAnsi="Arial"/>
          <w:sz w:val="18"/>
          <w:szCs w:val="18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8FFD613" wp14:editId="79C45D1B">
                <wp:simplePos x="0" y="0"/>
                <wp:positionH relativeFrom="column">
                  <wp:posOffset>2046605</wp:posOffset>
                </wp:positionH>
                <wp:positionV relativeFrom="paragraph">
                  <wp:posOffset>99382</wp:posOffset>
                </wp:positionV>
                <wp:extent cx="3968750" cy="1637731"/>
                <wp:effectExtent l="19050" t="19050" r="12700" b="1968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8750" cy="16377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161.15pt;margin-top:7.85pt;width:312.5pt;height:128.95pt;z-index:25164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" filled="f" strokecolor="black [3213]" strokeweight="3pt"/>
            </w:pict>
          </mc:Fallback>
        </mc:AlternateContent>
      </w:r>
      <w:r w:rsidR="008C43D7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7120" behindDoc="1" locked="0" layoutInCell="1" allowOverlap="1" wp14:anchorId="19827CB0" wp14:editId="3DF63298">
            <wp:simplePos x="0" y="0"/>
            <wp:positionH relativeFrom="column">
              <wp:posOffset>0</wp:posOffset>
            </wp:positionH>
            <wp:positionV relativeFrom="paragraph">
              <wp:posOffset>122852</wp:posOffset>
            </wp:positionV>
            <wp:extent cx="1555668" cy="1555668"/>
            <wp:effectExtent l="0" t="0" r="0" b="6985"/>
            <wp:wrapNone/>
            <wp:docPr id="1185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honecall3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60" cy="155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Mēnā kei te hiahia koe ki te whakamātau i tēnei tikanga whakatika i tō amuamu, me pātai atu ki tō kaitūhura kia whakaritea tēnei.</w:t>
      </w: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2A275F" w:rsidRDefault="002A275F" w:rsidP="00CC0EF1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A460C6" w:rsidRDefault="00A460C6">
      <w:pPr>
        <w:spacing w:line="259" w:lineRule="auto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  <w:szCs w:val="32"/>
        </w:rPr>
        <w:br w:type="page"/>
      </w:r>
    </w:p>
    <w:p w:rsidR="00F81EB8" w:rsidRPr="00C10AD2" w:rsidRDefault="00F81EB8" w:rsidP="00F81EB8">
      <w:pPr>
        <w:jc w:val="center"/>
        <w:rPr>
          <w:rFonts w:ascii="Arial" w:hAnsi="Arial" w:cs="Arial"/>
          <w:b/>
          <w:sz w:val="40"/>
          <w:szCs w:val="36"/>
        </w:rPr>
      </w:pPr>
      <w:r w:rsidRPr="00C10AD2">
        <w:rPr>
          <w:noProof/>
          <w:sz w:val="40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45F9A0DE" wp14:editId="149D32CD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18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C06471" id="Shape 8" o:spid="_x0000_s1026" style="position:absolute;margin-left:5pt;margin-top:-26.45pt;width:442.55pt;height:68.75pt;z-index:-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Ka aha ā muri ake?</w:t>
      </w:r>
    </w:p>
    <w:p w:rsidR="00F81EB8" w:rsidRPr="008E165E" w:rsidRDefault="00F81EB8" w:rsidP="00F81EB8">
      <w:pPr>
        <w:rPr>
          <w:rFonts w:ascii="Arial" w:hAnsi="Arial" w:cs="Arial"/>
          <w:sz w:val="32"/>
          <w:szCs w:val="32"/>
        </w:rPr>
      </w:pPr>
    </w:p>
    <w:p w:rsidR="00F81EB8" w:rsidRDefault="00C52FEB" w:rsidP="00F81EB8">
      <w:pPr>
        <w:pStyle w:val="ListParagraph"/>
        <w:ind w:left="3544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3152" behindDoc="0" locked="0" layoutInCell="1" allowOverlap="1" wp14:anchorId="6DB2A741" wp14:editId="79C75F12">
            <wp:simplePos x="0" y="0"/>
            <wp:positionH relativeFrom="column">
              <wp:posOffset>-80010</wp:posOffset>
            </wp:positionH>
            <wp:positionV relativeFrom="paragraph">
              <wp:posOffset>363548</wp:posOffset>
            </wp:positionV>
            <wp:extent cx="1810385" cy="1810385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" name="Research-Report-Dissemination_1024x1024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2FEB" w:rsidRDefault="00F81EB8" w:rsidP="00E6371C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Ina oti tō tūhuratanga, ka tukuna 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Toihau Hauora, Hauātanga he</w:t>
      </w:r>
      <w:r>
        <w:rPr>
          <w:rFonts w:ascii="Arial" w:hAnsi="Arial"/>
          <w:b/>
          <w:sz w:val="32"/>
        </w:rPr>
        <w:t xml:space="preserve"> pūrongo hukihuki</w:t>
      </w:r>
      <w:r>
        <w:rPr>
          <w:rFonts w:ascii="Arial" w:hAnsi="Arial"/>
          <w:sz w:val="32"/>
        </w:rPr>
        <w:t xml:space="preserve"> ki:</w:t>
      </w:r>
    </w:p>
    <w:p w:rsidR="00C52FEB" w:rsidRDefault="00C52FEB" w:rsidP="00C52FEB">
      <w:pPr>
        <w:pStyle w:val="ListParagraph"/>
        <w:ind w:left="4264"/>
        <w:rPr>
          <w:rFonts w:ascii="Arial" w:hAnsi="Arial" w:cs="Arial"/>
          <w:sz w:val="32"/>
          <w:szCs w:val="32"/>
        </w:rPr>
      </w:pPr>
    </w:p>
    <w:p w:rsidR="00F81EB8" w:rsidRDefault="00C52FEB" w:rsidP="00C52FEB">
      <w:pPr>
        <w:pStyle w:val="ListParagraph"/>
        <w:numPr>
          <w:ilvl w:val="0"/>
          <w:numId w:val="35"/>
        </w:numPr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a koe</w:t>
      </w:r>
    </w:p>
    <w:p w:rsidR="00C52FEB" w:rsidRDefault="00C52FEB" w:rsidP="00C52FEB">
      <w:pPr>
        <w:pStyle w:val="ListParagraph"/>
        <w:ind w:left="4264"/>
        <w:rPr>
          <w:rFonts w:ascii="Arial" w:hAnsi="Arial" w:cs="Arial"/>
          <w:sz w:val="32"/>
          <w:szCs w:val="32"/>
        </w:rPr>
      </w:pPr>
    </w:p>
    <w:p w:rsidR="00C52FEB" w:rsidRDefault="00D94A12" w:rsidP="00532B0D">
      <w:pPr>
        <w:pStyle w:val="ListParagraph"/>
        <w:numPr>
          <w:ilvl w:val="0"/>
          <w:numId w:val="35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ratonga mōna tō amuamu.</w:t>
      </w:r>
    </w:p>
    <w:p w:rsidR="00F81EB8" w:rsidRPr="00573038" w:rsidRDefault="00F81EB8" w:rsidP="00F81EB8">
      <w:pPr>
        <w:ind w:left="3544"/>
        <w:rPr>
          <w:rFonts w:ascii="Arial" w:hAnsi="Arial" w:cs="Arial"/>
          <w:sz w:val="32"/>
          <w:szCs w:val="32"/>
        </w:rPr>
      </w:pPr>
    </w:p>
    <w:p w:rsidR="00F81EB8" w:rsidRDefault="00616BEF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3088" behindDoc="1" locked="0" layoutInCell="1" allowOverlap="1" wp14:anchorId="70973C7B" wp14:editId="74F84021">
            <wp:simplePos x="0" y="0"/>
            <wp:positionH relativeFrom="column">
              <wp:posOffset>-196034</wp:posOffset>
            </wp:positionH>
            <wp:positionV relativeFrom="paragraph">
              <wp:posOffset>279491</wp:posOffset>
            </wp:positionV>
            <wp:extent cx="1756184" cy="1240971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lanning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184" cy="124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FEB"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2C11F28" wp14:editId="75D53465">
                <wp:simplePos x="0" y="0"/>
                <wp:positionH relativeFrom="margin">
                  <wp:posOffset>2043953</wp:posOffset>
                </wp:positionH>
                <wp:positionV relativeFrom="paragraph">
                  <wp:posOffset>167155</wp:posOffset>
                </wp:positionV>
                <wp:extent cx="3927763" cy="3173506"/>
                <wp:effectExtent l="0" t="0" r="0" b="8255"/>
                <wp:wrapNone/>
                <wp:docPr id="1395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763" cy="31735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3138C7" id="Shape 8" o:spid="_x0000_s1026" style="position:absolute;margin-left:160.95pt;margin-top:13.15pt;width:309.25pt;height:249.9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D94A12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He </w:t>
      </w:r>
      <w:r w:rsidRPr="00C52FEB">
        <w:rPr>
          <w:rFonts w:ascii="Arial" w:hAnsi="Arial"/>
          <w:b/>
          <w:sz w:val="32"/>
          <w:szCs w:val="32"/>
        </w:rPr>
        <w:t>pūrongo hukihuki</w:t>
      </w:r>
      <w:r>
        <w:rPr>
          <w:rFonts w:ascii="Arial" w:hAnsi="Arial"/>
          <w:sz w:val="32"/>
        </w:rPr>
        <w:t xml:space="preserve">: </w:t>
      </w:r>
    </w:p>
    <w:p w:rsidR="00D94A12" w:rsidRDefault="00D94A12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52FEB" w:rsidRDefault="00C52FEB" w:rsidP="00D94A12">
      <w:pPr>
        <w:pStyle w:val="ListParagraph"/>
        <w:numPr>
          <w:ilvl w:val="0"/>
          <w:numId w:val="36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ko te tikanga o tēnei kāore anō kia tutuki te pūrongo</w:t>
      </w:r>
    </w:p>
    <w:p w:rsidR="00D94A12" w:rsidRDefault="00616BEF" w:rsidP="00D94A12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4112" behindDoc="1" locked="0" layoutInCell="1" allowOverlap="1" wp14:anchorId="0F47F211" wp14:editId="561E34E4">
            <wp:simplePos x="0" y="0"/>
            <wp:positionH relativeFrom="margin">
              <wp:posOffset>239123</wp:posOffset>
            </wp:positionH>
            <wp:positionV relativeFrom="paragraph">
              <wp:posOffset>168547</wp:posOffset>
            </wp:positionV>
            <wp:extent cx="936171" cy="1265096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List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171" cy="1265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4A12" w:rsidRDefault="00D94A12" w:rsidP="00D94A12">
      <w:pPr>
        <w:pStyle w:val="ListParagraph"/>
        <w:numPr>
          <w:ilvl w:val="0"/>
          <w:numId w:val="36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he whakamōhio atu ki a koe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mō ngā mōhiohio i kohia i roto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i te tūhuratanga.</w:t>
      </w: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D0087" w:rsidRDefault="006D0087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6D0087" w:rsidRDefault="006D0087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82630" w:rsidRDefault="00616BEF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6160" behindDoc="1" locked="0" layoutInCell="1" allowOverlap="1" wp14:anchorId="473D26CD" wp14:editId="10065BF8">
            <wp:simplePos x="0" y="0"/>
            <wp:positionH relativeFrom="column">
              <wp:posOffset>152037</wp:posOffset>
            </wp:positionH>
            <wp:positionV relativeFrom="paragraph">
              <wp:posOffset>-91</wp:posOffset>
            </wp:positionV>
            <wp:extent cx="1240971" cy="146773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nfo-letter-reading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971" cy="1467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Ka whai wā koe ki te: </w:t>
      </w:r>
    </w:p>
    <w:p w:rsidR="00182630" w:rsidRDefault="00182630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pānui i te pūrongo hukihuki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82630" w:rsidRDefault="00616BEF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2304" behindDoc="1" locked="0" layoutInCell="1" allowOverlap="1" wp14:anchorId="12A191EE" wp14:editId="5B68181F">
            <wp:simplePos x="0" y="0"/>
            <wp:positionH relativeFrom="margin">
              <wp:align>left</wp:align>
            </wp:positionH>
            <wp:positionV relativeFrom="paragraph">
              <wp:posOffset>497931</wp:posOffset>
            </wp:positionV>
            <wp:extent cx="1650157" cy="1502228"/>
            <wp:effectExtent l="0" t="0" r="7620" b="3175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asifika pacific talk speak up feedback staff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157" cy="1502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whakaputa i tō whakaaro mō te pūrongo hukihuki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tuku mōhiohio atu anō ki te kaitūhura.</w:t>
      </w:r>
    </w:p>
    <w:p w:rsidR="00182630" w:rsidRDefault="00182630" w:rsidP="00182630">
      <w:pPr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591C04" w:rsidRDefault="008C43D7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8144" behindDoc="1" locked="0" layoutInCell="1" allowOverlap="1" wp14:anchorId="0803BB1D" wp14:editId="122DED9A">
            <wp:simplePos x="0" y="0"/>
            <wp:positionH relativeFrom="column">
              <wp:posOffset>225417</wp:posOffset>
            </wp:positionH>
            <wp:positionV relativeFrom="paragraph">
              <wp:posOffset>113830</wp:posOffset>
            </wp:positionV>
            <wp:extent cx="1305346" cy="1258055"/>
            <wp:effectExtent l="0" t="0" r="9525" b="0"/>
            <wp:wrapNone/>
            <wp:docPr id="1186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" name="Listen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346" cy="125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whakarongo te Toihau ki </w:t>
      </w:r>
      <w:r w:rsidRPr="008C43D7">
        <w:rPr>
          <w:rFonts w:ascii="Arial" w:hAnsi="Arial"/>
          <w:b/>
          <w:sz w:val="32"/>
          <w:szCs w:val="32"/>
        </w:rPr>
        <w:t>ō</w:t>
      </w:r>
      <w:r>
        <w:rPr>
          <w:rFonts w:ascii="Arial" w:hAnsi="Arial"/>
          <w:sz w:val="32"/>
        </w:rPr>
        <w:t xml:space="preserve"> kōrero.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6D0087" w:rsidRDefault="006D0087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E43647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19168" behindDoc="1" locked="0" layoutInCell="1" allowOverlap="1" wp14:anchorId="2543F64D" wp14:editId="3B4CAE68">
            <wp:simplePos x="0" y="0"/>
            <wp:positionH relativeFrom="column">
              <wp:posOffset>273132</wp:posOffset>
            </wp:positionH>
            <wp:positionV relativeFrom="paragraph">
              <wp:posOffset>34966</wp:posOffset>
            </wp:positionV>
            <wp:extent cx="1602872" cy="1602872"/>
            <wp:effectExtent l="0" t="0" r="0" b="0"/>
            <wp:wrapNone/>
            <wp:docPr id="1187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" name="Talk and listen.pn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257" cy="16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whakarongo anō te Toihau ki ngā kōrero a tō ratonga.</w:t>
      </w: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591C04" w:rsidRDefault="00591C04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591C04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0800" behindDoc="1" locked="0" layoutInCell="1" allowOverlap="1" wp14:anchorId="5CD06245" wp14:editId="4156E009">
            <wp:simplePos x="0" y="0"/>
            <wp:positionH relativeFrom="margin">
              <wp:posOffset>-125506</wp:posOffset>
            </wp:positionH>
            <wp:positionV relativeFrom="paragraph">
              <wp:posOffset>7508</wp:posOffset>
            </wp:positionV>
            <wp:extent cx="1822450" cy="1781175"/>
            <wp:effectExtent l="0" t="0" r="6350" b="9525"/>
            <wp:wrapNone/>
            <wp:docPr id="1401" name="Picture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" name="Agreed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tukuna pea e te Toihau ngā huringa ki te pūrongo hukihuki.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Kātahi ka tukuna e te Toihau he </w:t>
      </w:r>
      <w:r w:rsidRPr="00B06DF6">
        <w:rPr>
          <w:rFonts w:ascii="Arial" w:hAnsi="Arial"/>
          <w:b/>
          <w:sz w:val="32"/>
          <w:szCs w:val="32"/>
        </w:rPr>
        <w:t>pūrongo whakamutunga</w:t>
      </w:r>
      <w:r>
        <w:rPr>
          <w:rFonts w:ascii="Arial" w:hAnsi="Arial"/>
          <w:sz w:val="32"/>
        </w:rPr>
        <w:t xml:space="preserve"> mō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amuamu.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6D0087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410B715F" wp14:editId="6F0923A6">
                <wp:simplePos x="0" y="0"/>
                <wp:positionH relativeFrom="margin">
                  <wp:posOffset>2006221</wp:posOffset>
                </wp:positionH>
                <wp:positionV relativeFrom="paragraph">
                  <wp:posOffset>220866</wp:posOffset>
                </wp:positionV>
                <wp:extent cx="3603009" cy="1363307"/>
                <wp:effectExtent l="0" t="0" r="0" b="8890"/>
                <wp:wrapNone/>
                <wp:docPr id="4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3009" cy="13633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157.95pt;margin-top:17.4pt;width:283.7pt;height:107.35pt;z-index:-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  <w:r w:rsidR="00616BEF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5376" behindDoc="1" locked="0" layoutInCell="1" allowOverlap="1" wp14:anchorId="5B51F076" wp14:editId="7182C6A4">
            <wp:simplePos x="0" y="0"/>
            <wp:positionH relativeFrom="margin">
              <wp:posOffset>-635</wp:posOffset>
            </wp:positionH>
            <wp:positionV relativeFrom="paragraph">
              <wp:posOffset>20320</wp:posOffset>
            </wp:positionV>
            <wp:extent cx="1567180" cy="1567180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Report-Easy-Read_1024x1024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18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Ko te tikanga o te </w:t>
      </w:r>
      <w:r w:rsidRPr="00B06DF6">
        <w:rPr>
          <w:rFonts w:ascii="Arial" w:hAnsi="Arial"/>
          <w:b/>
          <w:sz w:val="32"/>
          <w:szCs w:val="32"/>
        </w:rPr>
        <w:t>pūrongo whakamutunga</w:t>
      </w:r>
      <w:r>
        <w:rPr>
          <w:rFonts w:ascii="Arial" w:hAnsi="Arial"/>
          <w:sz w:val="32"/>
        </w:rPr>
        <w:t xml:space="preserve"> kua tutuki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te pūrongo. </w:t>
      </w: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tukuna tēnei pūrongo ki:</w:t>
      </w:r>
    </w:p>
    <w:p w:rsidR="00182630" w:rsidRPr="004F2D38" w:rsidRDefault="00182630" w:rsidP="00182630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 w:rsidRPr="003518CB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9776" behindDoc="0" locked="0" layoutInCell="1" allowOverlap="1" wp14:anchorId="2A0DE167" wp14:editId="718D0475">
            <wp:simplePos x="0" y="0"/>
            <wp:positionH relativeFrom="margin">
              <wp:posOffset>-80010</wp:posOffset>
            </wp:positionH>
            <wp:positionV relativeFrom="paragraph">
              <wp:posOffset>53340</wp:posOffset>
            </wp:positionV>
            <wp:extent cx="1881505" cy="1280160"/>
            <wp:effectExtent l="0" t="0" r="4445" b="0"/>
            <wp:wrapNone/>
            <wp:docPr id="1115" name="Picture 1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" name="Picture 111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2630" w:rsidRDefault="00182630" w:rsidP="00182630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a koe </w:t>
      </w:r>
    </w:p>
    <w:p w:rsidR="00182630" w:rsidRDefault="00182630" w:rsidP="00182630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182630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ratonga mōna tō amuamu.</w:t>
      </w: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82630" w:rsidRDefault="00182630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Pr="00DD6B19" w:rsidRDefault="00616BEF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9472" behindDoc="1" locked="0" layoutInCell="1" allowOverlap="1" wp14:anchorId="49F0E6C1" wp14:editId="39D14378">
            <wp:simplePos x="0" y="0"/>
            <wp:positionH relativeFrom="column">
              <wp:posOffset>195580</wp:posOffset>
            </wp:positionH>
            <wp:positionV relativeFrom="paragraph">
              <wp:posOffset>-151311</wp:posOffset>
            </wp:positionV>
            <wp:extent cx="1430832" cy="1436914"/>
            <wp:effectExtent l="0" t="0" r="0" b="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rison-prisoner-complain-thinking bad unhappy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832" cy="1436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Te whakamōhio atu te pūrongo ki a koe mō:</w:t>
      </w: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F81EB8" w:rsidRPr="0013171D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tō amuamu </w:t>
      </w:r>
    </w:p>
    <w:p w:rsidR="00F81EB8" w:rsidRPr="00362E9A" w:rsidRDefault="00F81EB8" w:rsidP="00C52FEB">
      <w:pPr>
        <w:jc w:val="left"/>
        <w:rPr>
          <w:rFonts w:ascii="Arial" w:hAnsi="Arial" w:cs="Arial"/>
          <w:sz w:val="32"/>
          <w:szCs w:val="32"/>
        </w:rPr>
      </w:pPr>
    </w:p>
    <w:p w:rsidR="00F81EB8" w:rsidRDefault="00591C04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4176" behindDoc="0" locked="0" layoutInCell="1" allowOverlap="1" wp14:anchorId="2C1625C4" wp14:editId="68B39B81">
            <wp:simplePos x="0" y="0"/>
            <wp:positionH relativeFrom="column">
              <wp:posOffset>203238</wp:posOffset>
            </wp:positionH>
            <wp:positionV relativeFrom="paragraph">
              <wp:posOffset>209960</wp:posOffset>
            </wp:positionV>
            <wp:extent cx="1380227" cy="1311215"/>
            <wp:effectExtent l="0" t="0" r="0" b="3810"/>
            <wp:wrapNone/>
            <wp:docPr id="1386" name="Picture 1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" name="Picture 129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27" cy="131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te tūhuratanga</w:t>
      </w:r>
    </w:p>
    <w:p w:rsidR="00591C04" w:rsidRDefault="00591C04" w:rsidP="00591C04">
      <w:pPr>
        <w:pStyle w:val="ListParagraph"/>
        <w:rPr>
          <w:rFonts w:ascii="Arial" w:hAnsi="Arial" w:cs="Arial"/>
          <w:sz w:val="32"/>
          <w:szCs w:val="32"/>
        </w:rPr>
      </w:pPr>
    </w:p>
    <w:p w:rsidR="00591C04" w:rsidRPr="00591C04" w:rsidRDefault="00591C04" w:rsidP="00591C04">
      <w:pPr>
        <w:pStyle w:val="ListParagraph"/>
        <w:rPr>
          <w:rFonts w:ascii="Arial" w:hAnsi="Arial" w:cs="Arial"/>
          <w:sz w:val="32"/>
          <w:szCs w:val="32"/>
        </w:rPr>
      </w:pPr>
    </w:p>
    <w:p w:rsidR="00591C04" w:rsidRPr="002E75B1" w:rsidRDefault="00591C04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ngā mōhiohio katoa i kohia i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roto i te tūhuratanga</w:t>
      </w:r>
    </w:p>
    <w:p w:rsidR="00F81EB8" w:rsidRPr="007311F3" w:rsidRDefault="00F81EB8" w:rsidP="00C52FEB">
      <w:p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5200" behindDoc="0" locked="0" layoutInCell="1" allowOverlap="1" wp14:anchorId="4D6192C2" wp14:editId="3347EFB9">
            <wp:simplePos x="0" y="0"/>
            <wp:positionH relativeFrom="column">
              <wp:posOffset>359597</wp:posOffset>
            </wp:positionH>
            <wp:positionV relativeFrom="paragraph">
              <wp:posOffset>438337</wp:posOffset>
            </wp:positionV>
            <wp:extent cx="1242204" cy="1493215"/>
            <wp:effectExtent l="0" t="0" r="0" b="0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equal-rights protest placard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204" cy="149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00E1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mēnā i whiwhi koe i ō motika </w:t>
      </w:r>
    </w:p>
    <w:p w:rsidR="001100E1" w:rsidRPr="001100E1" w:rsidRDefault="001100E1" w:rsidP="001100E1">
      <w:pPr>
        <w:pStyle w:val="ListParagraph"/>
        <w:rPr>
          <w:rFonts w:ascii="Arial" w:hAnsi="Arial" w:cs="Arial"/>
          <w:sz w:val="32"/>
          <w:szCs w:val="32"/>
        </w:rPr>
      </w:pPr>
    </w:p>
    <w:p w:rsidR="00591C04" w:rsidRPr="00591C04" w:rsidRDefault="00591C04" w:rsidP="00591C04">
      <w:pPr>
        <w:pStyle w:val="ListParagraph"/>
        <w:rPr>
          <w:rFonts w:ascii="Arial" w:hAnsi="Arial" w:cs="Arial"/>
          <w:sz w:val="32"/>
          <w:szCs w:val="32"/>
        </w:rPr>
      </w:pPr>
    </w:p>
    <w:p w:rsidR="00F81EB8" w:rsidRPr="00EA49F0" w:rsidRDefault="00F81EB8" w:rsidP="00C52FEB">
      <w:pPr>
        <w:pStyle w:val="ListParagraph"/>
        <w:numPr>
          <w:ilvl w:val="0"/>
          <w:numId w:val="18"/>
        </w:numPr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ngā</w:t>
      </w:r>
      <w:r w:rsidRPr="002319A5">
        <w:rPr>
          <w:rFonts w:ascii="Arial" w:hAnsi="Arial"/>
          <w:b/>
          <w:sz w:val="32"/>
          <w:szCs w:val="32"/>
        </w:rPr>
        <w:t xml:space="preserve"> mahi</w:t>
      </w:r>
      <w:r>
        <w:rPr>
          <w:rFonts w:ascii="Arial" w:hAnsi="Arial"/>
          <w:sz w:val="32"/>
        </w:rPr>
        <w:t xml:space="preserve"> me oti i tō ratonga.</w:t>
      </w:r>
    </w:p>
    <w:p w:rsidR="00F81EB8" w:rsidRDefault="00F81EB8" w:rsidP="00F81EB8">
      <w:pPr>
        <w:pStyle w:val="ListParagraph"/>
        <w:ind w:left="4320"/>
        <w:rPr>
          <w:rFonts w:ascii="Arial" w:hAnsi="Arial" w:cs="Arial"/>
          <w:sz w:val="32"/>
          <w:szCs w:val="32"/>
        </w:rPr>
      </w:pPr>
    </w:p>
    <w:p w:rsidR="00C52FEB" w:rsidRDefault="00E43647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6224" behindDoc="1" locked="0" layoutInCell="1" allowOverlap="1" wp14:anchorId="1835ABF6" wp14:editId="5E12AA4C">
            <wp:simplePos x="0" y="0"/>
            <wp:positionH relativeFrom="page">
              <wp:posOffset>1114871</wp:posOffset>
            </wp:positionH>
            <wp:positionV relativeFrom="paragraph">
              <wp:posOffset>213838</wp:posOffset>
            </wp:positionV>
            <wp:extent cx="1648460" cy="1483360"/>
            <wp:effectExtent l="0" t="0" r="889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ecklist 1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FEB" w:rsidRDefault="00C52FEB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</w:rPr>
      </w:pPr>
      <w:r w:rsidRPr="00CA5822">
        <w:rPr>
          <w:noProof/>
          <w:sz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3D8BC157" wp14:editId="3584F55B">
                <wp:simplePos x="0" y="0"/>
                <wp:positionH relativeFrom="margin">
                  <wp:posOffset>2721429</wp:posOffset>
                </wp:positionH>
                <wp:positionV relativeFrom="paragraph">
                  <wp:posOffset>163558</wp:posOffset>
                </wp:positionV>
                <wp:extent cx="3178084" cy="966158"/>
                <wp:effectExtent l="0" t="0" r="3810" b="5715"/>
                <wp:wrapNone/>
                <wp:docPr id="29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084" cy="9661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25400" cap="flat">
                          <a:noFill/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F2C2F5" id="Shape 8" o:spid="_x0000_s1026" style="position:absolute;margin-left:214.3pt;margin-top:12.9pt;width:250.25pt;height:76.1pt;z-index:-25167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" path="m,1162050r6800850,l6800850,,,,,1162050xe" fillcolor="#dbdbdb [1302]" stroked="f" strokeweight="2pt">
                <v:path arrowok="t" textboxrect="0,0,6800850,1162050"/>
                <w10:wrap anchorx="margin"/>
              </v:shape>
            </w:pict>
          </mc:Fallback>
        </mc:AlternateContent>
      </w:r>
    </w:p>
    <w:p w:rsidR="00F81EB8" w:rsidRDefault="00F81EB8" w:rsidP="00F81EB8">
      <w:pPr>
        <w:pStyle w:val="ListParagraph"/>
        <w:ind w:left="468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Ko te </w:t>
      </w:r>
      <w:r w:rsidRPr="00D852AE">
        <w:rPr>
          <w:rFonts w:ascii="Arial" w:hAnsi="Arial"/>
          <w:b/>
          <w:sz w:val="32"/>
          <w:szCs w:val="32"/>
        </w:rPr>
        <w:t>mahi</w:t>
      </w:r>
      <w:r>
        <w:rPr>
          <w:rFonts w:ascii="Arial" w:hAnsi="Arial"/>
          <w:sz w:val="32"/>
        </w:rPr>
        <w:t xml:space="preserve"> koirā ngā mea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me whakatutuki.</w:t>
      </w: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52FEB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B06DF6" w:rsidRDefault="00B06DF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D23FF6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8512" behindDoc="0" locked="0" layoutInCell="1" allowOverlap="1" wp14:anchorId="48C57A3A" wp14:editId="5AEED890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1771650" cy="962660"/>
            <wp:effectExtent l="0" t="0" r="0" b="8890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" name="Picture 120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32"/>
        </w:rPr>
        <w:t xml:space="preserve">Ka hiahia pea Te Toihau Hauora, Hauātanga ki whāia ētahi mahi e </w:t>
      </w:r>
      <w:r w:rsidR="006D008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ratonga.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Default="00C52FEB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2128" behindDoc="0" locked="0" layoutInCell="1" allowOverlap="1" wp14:anchorId="17F6EFD2" wp14:editId="775B0727">
            <wp:simplePos x="0" y="0"/>
            <wp:positionH relativeFrom="margin">
              <wp:posOffset>40553</wp:posOffset>
            </wp:positionH>
            <wp:positionV relativeFrom="paragraph">
              <wp:posOffset>-57632</wp:posOffset>
            </wp:positionV>
            <wp:extent cx="1339424" cy="99060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" name="Counselling talk cry sad help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42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Ko ēnei mahi pea ko te:</w:t>
      </w: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81EB8" w:rsidRPr="00BD770F" w:rsidRDefault="00F81EB8" w:rsidP="00F81EB8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tuku whakapāha atu ki a koe</w:t>
      </w:r>
    </w:p>
    <w:p w:rsidR="00F81EB8" w:rsidRPr="002A045F" w:rsidRDefault="00F81EB8" w:rsidP="00F81EB8">
      <w:p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8272" behindDoc="1" locked="0" layoutInCell="1" allowOverlap="1" wp14:anchorId="7A2E6863" wp14:editId="61679CAB">
            <wp:simplePos x="0" y="0"/>
            <wp:positionH relativeFrom="margin">
              <wp:align>left</wp:align>
            </wp:positionH>
            <wp:positionV relativeFrom="paragraph">
              <wp:posOffset>64881</wp:posOffset>
            </wp:positionV>
            <wp:extent cx="1628140" cy="1257300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" name="Action Plan Report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EB8" w:rsidRPr="00594ABE" w:rsidRDefault="00F81EB8" w:rsidP="00F81EB8">
      <w:pPr>
        <w:pStyle w:val="ListParagraph"/>
        <w:numPr>
          <w:ilvl w:val="0"/>
          <w:numId w:val="19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whakarerekē i ētahi mahi.</w:t>
      </w:r>
    </w:p>
    <w:p w:rsidR="00F81EB8" w:rsidRPr="00805AB9" w:rsidRDefault="00F81EB8" w:rsidP="00F81EB8">
      <w:pPr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C52FEB" w:rsidRDefault="00C52FEB" w:rsidP="008B48DE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8B48DE" w:rsidRPr="008B48DE" w:rsidRDefault="008B48DE" w:rsidP="008B48DE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9296" behindDoc="1" locked="0" layoutInCell="1" allowOverlap="1" wp14:anchorId="5EF22BF4" wp14:editId="0B8D15B2">
            <wp:simplePos x="0" y="0"/>
            <wp:positionH relativeFrom="margin">
              <wp:posOffset>76200</wp:posOffset>
            </wp:positionH>
            <wp:positionV relativeFrom="paragraph">
              <wp:posOffset>8890</wp:posOffset>
            </wp:positionV>
            <wp:extent cx="1570355" cy="1349375"/>
            <wp:effectExtent l="0" t="0" r="0" b="3175"/>
            <wp:wrapNone/>
            <wp:docPr id="1396" name="Picture 1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" name="disabled-question-who-silhouette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tukuna anō pea te pūrongo ki:</w:t>
      </w:r>
    </w:p>
    <w:p w:rsidR="008B48DE" w:rsidRDefault="008B48DE" w:rsidP="008B48DE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100E1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Manatū Hauora</w:t>
      </w:r>
    </w:p>
    <w:p w:rsidR="00F81EB8" w:rsidRPr="009B78EE" w:rsidRDefault="00F81EB8" w:rsidP="001100E1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ngā mana rēhitatanga</w:t>
      </w:r>
    </w:p>
    <w:p w:rsidR="00F81EB8" w:rsidRDefault="00F81EB8" w:rsidP="00F81EB8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1100E1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tētahi Kaimātai ā-Rohe</w:t>
      </w:r>
    </w:p>
    <w:p w:rsidR="00F81EB8" w:rsidRPr="006040C9" w:rsidRDefault="00F81EB8" w:rsidP="001100E1">
      <w:pPr>
        <w:pStyle w:val="ListParagraph"/>
        <w:ind w:left="4395"/>
        <w:jc w:val="left"/>
        <w:rPr>
          <w:rFonts w:ascii="Arial" w:hAnsi="Arial" w:cs="Arial"/>
          <w:sz w:val="32"/>
          <w:szCs w:val="32"/>
        </w:rPr>
      </w:pPr>
    </w:p>
    <w:p w:rsidR="00F81EB8" w:rsidRPr="00EF759E" w:rsidRDefault="00F81EB8" w:rsidP="00F81EB8">
      <w:pPr>
        <w:pStyle w:val="ListParagraph"/>
        <w:numPr>
          <w:ilvl w:val="0"/>
          <w:numId w:val="21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tētahi atu. </w:t>
      </w:r>
    </w:p>
    <w:p w:rsidR="00B91476" w:rsidRDefault="00B91476" w:rsidP="00F81EB8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F81EB8" w:rsidRDefault="00C52FEB" w:rsidP="00F81EB8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31104" behindDoc="0" locked="0" layoutInCell="1" allowOverlap="1" wp14:anchorId="3E861047" wp14:editId="382B39A0">
            <wp:simplePos x="0" y="0"/>
            <wp:positionH relativeFrom="margin">
              <wp:align>left</wp:align>
            </wp:positionH>
            <wp:positionV relativeFrom="paragraph">
              <wp:posOffset>15128</wp:posOffset>
            </wp:positionV>
            <wp:extent cx="1803544" cy="1529255"/>
            <wp:effectExtent l="0" t="0" r="6350" b="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Assistant  Computer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544" cy="15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whakamōhio atu Te Toihau Hauora, Hauātanga ki a koe ka tukuna te pūrongo ki hea.</w:t>
      </w:r>
    </w:p>
    <w:p w:rsidR="00F81EB8" w:rsidRDefault="00F81EB8" w:rsidP="00F81EB8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F81EB8" w:rsidRPr="00E327C8" w:rsidRDefault="00F81EB8" w:rsidP="00F81EB8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F81EB8" w:rsidRPr="003F1BCE" w:rsidRDefault="00F81EB8" w:rsidP="00F81EB8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F81EB8" w:rsidRDefault="00F81EB8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9627BC" w:rsidRDefault="009627BC">
      <w:pPr>
        <w:spacing w:line="259" w:lineRule="auto"/>
        <w:jc w:val="left"/>
        <w:rPr>
          <w:rFonts w:ascii="Arial" w:hAnsi="Arial" w:cs="Arial"/>
          <w:b/>
          <w:sz w:val="40"/>
          <w:szCs w:val="40"/>
          <w:highlight w:val="yellow"/>
        </w:rPr>
      </w:pPr>
      <w:r>
        <w:rPr>
          <w:rFonts w:ascii="Arial" w:hAnsi="Arial"/>
          <w:b/>
          <w:sz w:val="40"/>
          <w:szCs w:val="40"/>
          <w:highlight w:val="yellow"/>
        </w:rPr>
        <w:br w:type="page"/>
      </w:r>
    </w:p>
    <w:p w:rsidR="00491431" w:rsidRDefault="00491431" w:rsidP="00491431">
      <w:pPr>
        <w:jc w:val="center"/>
        <w:rPr>
          <w:rFonts w:ascii="Arial" w:hAnsi="Arial" w:cs="Arial"/>
          <w:b/>
          <w:sz w:val="40"/>
          <w:szCs w:val="40"/>
        </w:rPr>
      </w:pPr>
      <w:r w:rsidRPr="000D4D97">
        <w:rPr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D4E940D" wp14:editId="7A92AA42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57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231049" id="Shape 8" o:spid="_x0000_s1026" style="position:absolute;margin-left:5pt;margin-top:-26.45pt;width:442.55pt;height:68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>Kaitātaki i Ngā Whakahaere</w:t>
      </w:r>
    </w:p>
    <w:p w:rsidR="00491431" w:rsidRPr="00491431" w:rsidRDefault="00491431" w:rsidP="00491431">
      <w:pPr>
        <w:jc w:val="left"/>
        <w:rPr>
          <w:rFonts w:ascii="Arial" w:hAnsi="Arial" w:cs="Arial"/>
          <w:sz w:val="32"/>
          <w:szCs w:val="32"/>
        </w:rPr>
      </w:pPr>
    </w:p>
    <w:p w:rsidR="00491431" w:rsidRDefault="00491431" w:rsidP="00F81EB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55680" behindDoc="1" locked="0" layoutInCell="1" allowOverlap="1" wp14:anchorId="679AA9C6" wp14:editId="336FFE40">
            <wp:simplePos x="0" y="0"/>
            <wp:positionH relativeFrom="margin">
              <wp:posOffset>-124691</wp:posOffset>
            </wp:positionH>
            <wp:positionV relativeFrom="paragraph">
              <wp:posOffset>-71929</wp:posOffset>
            </wp:positionV>
            <wp:extent cx="1795145" cy="1689100"/>
            <wp:effectExtent l="0" t="0" r="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con-email-2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I ētahi wā, ka tukuna atu pea tō tūhuratanga ki tētahi tangata e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kīia ana ko te </w:t>
      </w:r>
      <w:r>
        <w:rPr>
          <w:rFonts w:ascii="Arial" w:hAnsi="Arial"/>
          <w:b/>
          <w:sz w:val="32"/>
          <w:szCs w:val="32"/>
        </w:rPr>
        <w:t>Kaitātaki i Ngā Whakahaere</w:t>
      </w:r>
      <w:r>
        <w:rPr>
          <w:rFonts w:ascii="Arial" w:hAnsi="Arial"/>
          <w:sz w:val="32"/>
        </w:rPr>
        <w:t>.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He iti noa iho ngā wā ka pēnei.</w:t>
      </w: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pā mai tēnei ki a koe mēnā:</w:t>
      </w:r>
    </w:p>
    <w:p w:rsidR="001C389A" w:rsidRDefault="00B91D2D" w:rsidP="0006712A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1520" behindDoc="1" locked="0" layoutInCell="1" allowOverlap="1" wp14:anchorId="6A79B79C" wp14:editId="5A85DE1F">
            <wp:simplePos x="0" y="0"/>
            <wp:positionH relativeFrom="column">
              <wp:posOffset>-174171</wp:posOffset>
            </wp:positionH>
            <wp:positionV relativeFrom="paragraph">
              <wp:posOffset>111850</wp:posOffset>
            </wp:positionV>
            <wp:extent cx="1872343" cy="1344581"/>
            <wp:effectExtent l="0" t="0" r="0" b="8255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upport-poor-care bad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343" cy="1344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89A" w:rsidRDefault="001C389A" w:rsidP="001C389A">
      <w:pPr>
        <w:pStyle w:val="ListParagraph"/>
        <w:numPr>
          <w:ilvl w:val="0"/>
          <w:numId w:val="37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kāore koe i whiwhi i ō motika</w:t>
      </w:r>
    </w:p>
    <w:p w:rsidR="001C389A" w:rsidRDefault="001C389A" w:rsidP="001C389A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1C389A" w:rsidRPr="001C389A" w:rsidRDefault="001C389A" w:rsidP="001C389A">
      <w:pPr>
        <w:pStyle w:val="ListParagraph"/>
        <w:numPr>
          <w:ilvl w:val="0"/>
          <w:numId w:val="37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i tino kino te manaaki i a koe.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1C389A" w:rsidRDefault="001C389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06712A" w:rsidRDefault="00B91D2D" w:rsidP="0006712A">
      <w:pPr>
        <w:ind w:left="360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92544" behindDoc="1" locked="0" layoutInCell="1" allowOverlap="1" wp14:anchorId="5CA72E2A" wp14:editId="14A2F879">
            <wp:simplePos x="0" y="0"/>
            <wp:positionH relativeFrom="margin">
              <wp:align>left</wp:align>
            </wp:positionH>
            <wp:positionV relativeFrom="paragraph">
              <wp:posOffset>21771</wp:posOffset>
            </wp:positionV>
            <wp:extent cx="1669431" cy="1502229"/>
            <wp:effectExtent l="0" t="0" r="6985" b="317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checklist 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31" cy="1502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Mēnā i pēnei, ka whiwhi whakamārama koe:</w:t>
      </w:r>
    </w:p>
    <w:p w:rsidR="0006712A" w:rsidRDefault="0006712A" w:rsidP="0006712A">
      <w:pPr>
        <w:ind w:left="360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532B0D">
      <w:pPr>
        <w:pStyle w:val="ListParagraph"/>
        <w:numPr>
          <w:ilvl w:val="0"/>
          <w:numId w:val="34"/>
        </w:numPr>
        <w:ind w:left="4315" w:hanging="357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he aha te tikanga o tēnei</w:t>
      </w:r>
    </w:p>
    <w:p w:rsidR="0006712A" w:rsidRDefault="0006712A" w:rsidP="0006712A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06712A" w:rsidRDefault="0006712A" w:rsidP="0006712A">
      <w:pPr>
        <w:pStyle w:val="ListParagraph"/>
        <w:numPr>
          <w:ilvl w:val="0"/>
          <w:numId w:val="34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me aha koe</w:t>
      </w:r>
    </w:p>
    <w:p w:rsidR="0006712A" w:rsidRPr="00A460C6" w:rsidRDefault="0006712A" w:rsidP="0006712A">
      <w:pPr>
        <w:pStyle w:val="ListParagraph"/>
        <w:rPr>
          <w:rFonts w:ascii="Arial" w:hAnsi="Arial" w:cs="Arial"/>
          <w:sz w:val="32"/>
          <w:szCs w:val="32"/>
        </w:rPr>
      </w:pPr>
    </w:p>
    <w:p w:rsidR="0006712A" w:rsidRPr="00A460C6" w:rsidRDefault="0006712A" w:rsidP="0006712A">
      <w:pPr>
        <w:pStyle w:val="ListParagraph"/>
        <w:numPr>
          <w:ilvl w:val="0"/>
          <w:numId w:val="34"/>
        </w:numPr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ka aha pea.</w:t>
      </w:r>
    </w:p>
    <w:p w:rsidR="0006712A" w:rsidRDefault="0006712A" w:rsidP="0006712A">
      <w:pPr>
        <w:spacing w:line="259" w:lineRule="auto"/>
        <w:jc w:val="left"/>
        <w:rPr>
          <w:rFonts w:ascii="Arial" w:hAnsi="Arial" w:cs="Arial"/>
          <w:b/>
          <w:sz w:val="40"/>
          <w:szCs w:val="36"/>
        </w:rPr>
      </w:pPr>
      <w:r>
        <w:rPr>
          <w:rFonts w:ascii="Arial" w:hAnsi="Arial"/>
          <w:b/>
          <w:sz w:val="40"/>
          <w:szCs w:val="36"/>
        </w:rPr>
        <w:br w:type="page"/>
      </w:r>
    </w:p>
    <w:p w:rsidR="001C63C2" w:rsidRDefault="001C63C2" w:rsidP="001C63C2">
      <w:pPr>
        <w:jc w:val="center"/>
        <w:rPr>
          <w:rFonts w:ascii="Arial" w:hAnsi="Arial" w:cs="Arial"/>
          <w:b/>
          <w:sz w:val="40"/>
          <w:szCs w:val="40"/>
        </w:rPr>
      </w:pPr>
      <w:r w:rsidRPr="002317D7">
        <w:rPr>
          <w:noProof/>
          <w:sz w:val="40"/>
          <w:szCs w:val="40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10624" behindDoc="1" locked="0" layoutInCell="1" allowOverlap="1" wp14:anchorId="4B22ED0F" wp14:editId="15ED2DA5">
                <wp:simplePos x="0" y="0"/>
                <wp:positionH relativeFrom="column">
                  <wp:posOffset>63795</wp:posOffset>
                </wp:positionH>
                <wp:positionV relativeFrom="paragraph">
                  <wp:posOffset>-335989</wp:posOffset>
                </wp:positionV>
                <wp:extent cx="5620332" cy="873048"/>
                <wp:effectExtent l="0" t="0" r="19050" b="22860"/>
                <wp:wrapNone/>
                <wp:docPr id="112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87304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63E0F84" id="Shape 8" o:spid="_x0000_s1026" style="position:absolute;margin-left:5pt;margin-top:-26.45pt;width:442.55pt;height:68.75pt;z-index:-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" path="m,1162050r6800850,l6800850,,,,,1162050xe" fillcolor="#bcccea" strokecolor="#bcccea" strokeweight="2pt">
                <v:path arrowok="t" textboxrect="0,0,6800850,1162050"/>
              </v:shape>
            </w:pict>
          </mc:Fallback>
        </mc:AlternateContent>
      </w:r>
      <w:r>
        <w:rPr>
          <w:rFonts w:ascii="Arial" w:hAnsi="Arial"/>
          <w:b/>
          <w:sz w:val="40"/>
        </w:rPr>
        <w:t xml:space="preserve">Ngā Pātai </w:t>
      </w:r>
    </w:p>
    <w:p w:rsidR="0078078D" w:rsidRPr="002317D7" w:rsidRDefault="0078078D" w:rsidP="001C63C2">
      <w:pPr>
        <w:jc w:val="center"/>
        <w:rPr>
          <w:rFonts w:ascii="Arial" w:hAnsi="Arial" w:cs="Arial"/>
          <w:b/>
          <w:sz w:val="40"/>
          <w:szCs w:val="40"/>
        </w:rPr>
      </w:pPr>
    </w:p>
    <w:p w:rsidR="001C63C2" w:rsidRDefault="007274E1" w:rsidP="001C63C2">
      <w:pPr>
        <w:ind w:left="2160" w:firstLine="720"/>
        <w:jc w:val="center"/>
        <w:rPr>
          <w:rFonts w:ascii="Arial" w:hAnsi="Arial" w:cs="Arial"/>
          <w:b/>
          <w:sz w:val="36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46FCDA93" wp14:editId="6D5A05C0">
                <wp:simplePos x="0" y="0"/>
                <wp:positionH relativeFrom="column">
                  <wp:posOffset>2047164</wp:posOffset>
                </wp:positionH>
                <wp:positionV relativeFrom="paragraph">
                  <wp:posOffset>353515</wp:posOffset>
                </wp:positionV>
                <wp:extent cx="3667125" cy="627797"/>
                <wp:effectExtent l="0" t="0" r="28575" b="2032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27797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26" style="position:absolute;margin-left:161.2pt;margin-top:27.85pt;width:288.75pt;height:49.45pt;z-index:-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" fillcolor="#b4c7e7" strokecolor="windowText" strokeweight="1pt"/>
            </w:pict>
          </mc:Fallback>
        </mc:AlternateContent>
      </w:r>
    </w:p>
    <w:p w:rsidR="001C63C2" w:rsidRPr="00DC04B2" w:rsidRDefault="00DC04B2" w:rsidP="001C63C2">
      <w:pPr>
        <w:ind w:left="3544"/>
        <w:jc w:val="left"/>
        <w:rPr>
          <w:rFonts w:ascii="Arial" w:hAnsi="Arial" w:cs="Arial"/>
          <w:b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3696" behindDoc="0" locked="0" layoutInCell="1" allowOverlap="1" wp14:anchorId="319B9A7A" wp14:editId="3981FA62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1443990" cy="1443990"/>
            <wp:effectExtent l="0" t="0" r="3810" b="0"/>
            <wp:wrapNone/>
            <wp:docPr id="1377" name="Picture 1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>He pēhea te roa o te tūhuratanga?</w:t>
      </w:r>
    </w:p>
    <w:p w:rsidR="001C63C2" w:rsidRPr="000775F2" w:rsidRDefault="001C63C2" w:rsidP="001C63C2">
      <w:pPr>
        <w:jc w:val="center"/>
        <w:rPr>
          <w:rFonts w:ascii="Arial" w:hAnsi="Arial" w:cs="Arial"/>
          <w:b/>
          <w:sz w:val="32"/>
          <w:szCs w:val="32"/>
        </w:rPr>
      </w:pPr>
    </w:p>
    <w:p w:rsidR="001C63C2" w:rsidRDefault="00DC04B2" w:rsidP="00DC04B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8816" behindDoc="0" locked="0" layoutInCell="1" allowOverlap="1" wp14:anchorId="4A6F670E" wp14:editId="2ED15BAE">
            <wp:simplePos x="0" y="0"/>
            <wp:positionH relativeFrom="column">
              <wp:posOffset>15875</wp:posOffset>
            </wp:positionH>
            <wp:positionV relativeFrom="paragraph">
              <wp:posOffset>534477</wp:posOffset>
            </wp:positionV>
            <wp:extent cx="1444625" cy="1444625"/>
            <wp:effectExtent l="0" t="0" r="317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625" cy="144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Ko ētahi tūhuratanga he tata ki te </w:t>
      </w:r>
      <w:r w:rsidR="005E042E">
        <w:rPr>
          <w:rFonts w:ascii="Arial" w:hAnsi="Arial"/>
          <w:sz w:val="32"/>
        </w:rPr>
        <w:br/>
      </w:r>
      <w:r w:rsidR="001C63C2" w:rsidRPr="00F20B06">
        <w:rPr>
          <w:rFonts w:ascii="Arial" w:hAnsi="Arial"/>
          <w:b/>
          <w:sz w:val="32"/>
          <w:szCs w:val="32"/>
        </w:rPr>
        <w:t>6 marama</w:t>
      </w:r>
      <w:r>
        <w:rPr>
          <w:rFonts w:ascii="Arial" w:hAnsi="Arial"/>
          <w:sz w:val="32"/>
        </w:rPr>
        <w:t xml:space="preserve"> te roa. </w:t>
      </w:r>
    </w:p>
    <w:p w:rsidR="001C63C2" w:rsidRDefault="001C63C2" w:rsidP="007B206A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  </w:t>
      </w:r>
    </w:p>
    <w:p w:rsidR="001C63C2" w:rsidRDefault="00A17C93" w:rsidP="001C63C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9840" behindDoc="0" locked="0" layoutInCell="1" allowOverlap="1" wp14:anchorId="30B6E2A7" wp14:editId="7321DC3C">
            <wp:simplePos x="0" y="0"/>
            <wp:positionH relativeFrom="margin">
              <wp:align>left</wp:align>
            </wp:positionH>
            <wp:positionV relativeFrom="paragraph">
              <wp:posOffset>5964</wp:posOffset>
            </wp:positionV>
            <wp:extent cx="1444232" cy="1444614"/>
            <wp:effectExtent l="0" t="0" r="381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" name="Picture 1377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232" cy="1444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Ko ētahi tūhuratanga he tata ki te </w:t>
      </w:r>
      <w:r w:rsidR="005E042E">
        <w:rPr>
          <w:rFonts w:ascii="Arial" w:hAnsi="Arial"/>
          <w:sz w:val="32"/>
        </w:rPr>
        <w:br/>
      </w:r>
      <w:r w:rsidR="001C63C2" w:rsidRPr="00E730C5">
        <w:rPr>
          <w:rFonts w:ascii="Arial" w:hAnsi="Arial"/>
          <w:b/>
          <w:sz w:val="32"/>
          <w:szCs w:val="32"/>
        </w:rPr>
        <w:t>18 marama</w:t>
      </w:r>
      <w:r>
        <w:rPr>
          <w:rFonts w:ascii="Arial" w:hAnsi="Arial"/>
          <w:sz w:val="32"/>
        </w:rPr>
        <w:t xml:space="preserve"> te roa.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Default="00DC04B2" w:rsidP="001C63C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4720" behindDoc="0" locked="0" layoutInCell="1" allowOverlap="1" wp14:anchorId="750AD325" wp14:editId="3B531B44">
            <wp:simplePos x="0" y="0"/>
            <wp:positionH relativeFrom="margin">
              <wp:posOffset>-75896</wp:posOffset>
            </wp:positionH>
            <wp:positionV relativeFrom="paragraph">
              <wp:posOffset>463909</wp:posOffset>
            </wp:positionV>
            <wp:extent cx="1503016" cy="1028700"/>
            <wp:effectExtent l="0" t="0" r="254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nformation-share-files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16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Ko te take pea ka roa te wā e whiwhi ai pea i ngā mōhiohio.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Default="00DC04B2" w:rsidP="001C63C2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20864" behindDoc="0" locked="0" layoutInCell="1" allowOverlap="1" wp14:anchorId="7E49DE09" wp14:editId="72D7F368">
            <wp:simplePos x="0" y="0"/>
            <wp:positionH relativeFrom="margin">
              <wp:posOffset>-118497</wp:posOffset>
            </wp:positionH>
            <wp:positionV relativeFrom="paragraph">
              <wp:posOffset>753745</wp:posOffset>
            </wp:positionV>
            <wp:extent cx="1762551" cy="1468631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honecall Question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51" cy="1468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Ka whakapā atu tō kaitūhura ki a koe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i ia 2 marama.</w:t>
      </w:r>
    </w:p>
    <w:p w:rsidR="001C63C2" w:rsidRDefault="001C63C2" w:rsidP="001C63C2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DC04B2" w:rsidRPr="00120C5E" w:rsidRDefault="00542DF8" w:rsidP="0078078D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whakamōhio haere tō kaitūhura i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a koe kei te pēhea te tūhuratanga.</w:t>
      </w:r>
    </w:p>
    <w:p w:rsidR="001C63C2" w:rsidRPr="00E52F28" w:rsidRDefault="0078078D" w:rsidP="001C63C2">
      <w:pPr>
        <w:pStyle w:val="ListParagraph"/>
        <w:ind w:left="3544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27008" behindDoc="1" locked="0" layoutInCell="1" allowOverlap="1" wp14:anchorId="61A1CB99" wp14:editId="170C9F4D">
            <wp:simplePos x="0" y="0"/>
            <wp:positionH relativeFrom="page">
              <wp:posOffset>715038</wp:posOffset>
            </wp:positionH>
            <wp:positionV relativeFrom="paragraph">
              <wp:posOffset>-378267</wp:posOffset>
            </wp:positionV>
            <wp:extent cx="1907103" cy="1729408"/>
            <wp:effectExtent l="0" t="0" r="0" b="4445"/>
            <wp:wrapNone/>
            <wp:docPr id="1393" name="Picture 1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" name="how much money do I have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103" cy="1729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A4E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5A4803F8" wp14:editId="17CD2760">
                <wp:simplePos x="0" y="0"/>
                <wp:positionH relativeFrom="column">
                  <wp:posOffset>2042478</wp:posOffset>
                </wp:positionH>
                <wp:positionV relativeFrom="paragraph">
                  <wp:posOffset>-122238</wp:posOffset>
                </wp:positionV>
                <wp:extent cx="3667125" cy="833438"/>
                <wp:effectExtent l="0" t="0" r="28575" b="2413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8334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45460BE" id="Rectangle 33" o:spid="_x0000_s1026" style="position:absolute;margin-left:160.85pt;margin-top:-9.65pt;width:288.75pt;height:65.65pt;z-index:-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" fillcolor="#b4c6e7 [1300]" strokecolor="black [3213]" strokeweight="1pt"/>
            </w:pict>
          </mc:Fallback>
        </mc:AlternateContent>
      </w:r>
      <w:r>
        <w:rPr>
          <w:rFonts w:ascii="Arial" w:hAnsi="Arial"/>
          <w:b/>
          <w:sz w:val="32"/>
        </w:rPr>
        <w:t>I te mea he tūhuratanga ka whiwhi moni ahau?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DC04B2" w:rsidRDefault="00DC04B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78078D" w:rsidRDefault="0078078D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Pr="00AE7489" w:rsidRDefault="0078078D" w:rsidP="001C63C2">
      <w:pPr>
        <w:pStyle w:val="ListParagraph"/>
        <w:ind w:left="3544"/>
        <w:jc w:val="left"/>
        <w:rPr>
          <w:rFonts w:ascii="Arial" w:hAnsi="Arial"/>
          <w:sz w:val="32"/>
        </w:rPr>
      </w:pPr>
      <w:r>
        <w:rPr>
          <w:rFonts w:ascii="Calibri" w:hAnsi="Calibri"/>
          <w:noProof/>
          <w:sz w:val="22"/>
          <w:lang w:val="en-NZ" w:eastAsia="en-NZ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346C3F07" wp14:editId="37BACF61">
                <wp:simplePos x="0" y="0"/>
                <wp:positionH relativeFrom="column">
                  <wp:posOffset>-253559</wp:posOffset>
                </wp:positionH>
                <wp:positionV relativeFrom="paragraph">
                  <wp:posOffset>456178</wp:posOffset>
                </wp:positionV>
                <wp:extent cx="1914525" cy="1747520"/>
                <wp:effectExtent l="0" t="19050" r="9525" b="43180"/>
                <wp:wrapSquare wrapText="bothSides"/>
                <wp:docPr id="1404" name="Group 1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747520"/>
                          <a:chOff x="0" y="0"/>
                          <a:chExt cx="1914525" cy="1747520"/>
                        </a:xfrm>
                      </wpg:grpSpPr>
                      <pic:pic xmlns:pic="http://schemas.openxmlformats.org/drawingml/2006/picture">
                        <pic:nvPicPr>
                          <pic:cNvPr id="1405" name="Picture 140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214"/>
                            <a:ext cx="1914525" cy="13412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6" name="Shape 1472"/>
                        <wps:cNvSpPr/>
                        <wps:spPr>
                          <a:xfrm>
                            <a:off x="349618" y="0"/>
                            <a:ext cx="1277506" cy="174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7506" h="1747520">
                                <a:moveTo>
                                  <a:pt x="1277506" y="0"/>
                                </a:moveTo>
                                <a:lnTo>
                                  <a:pt x="0" y="1747520"/>
                                </a:lnTo>
                              </a:path>
                            </a:pathLst>
                          </a:custGeom>
                          <a:ln w="571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FDF5CD" id="Group 1404" o:spid="_x0000_s1026" style="position:absolute;margin-left:-19.95pt;margin-top:35.9pt;width:150.75pt;height:137.6pt;z-index:251611648" coordsize="19145,1747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05" o:spid="_x0000_s1027" type="#_x0000_t75" style="position:absolute;top:1882;width:19145;height:1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eBhHDAAAA3QAAAA8AAABkcnMvZG93bnJldi54bWxET02LwjAQvQv7H8IIe7Opu7pINUopCB7E&#10;xboI3oZmbIvNpDRR6783woK3ebzPWax604gbda62rGAcxSCIC6trLhX8HdajGQjnkTU2lknBgxys&#10;lh+DBSba3nlPt9yXIoSwS1BB5X2bSOmKigy6yLbEgTvbzqAPsCul7vAewk0jv+L4RxqsOTRU2FJW&#10;UXHJr0ZBmk59du2Pj0yP88lp+0vfp3Sn1OewT+cgPPX+Lf53b3SYP4mn8PomnC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4GEcMAAADdAAAADwAAAAAAAAAAAAAAAACf&#10;AgAAZHJzL2Rvd25yZXYueG1sUEsFBgAAAAAEAAQA9wAAAI8DAAAAAA==&#10;">
                  <v:imagedata r:id="rId78" o:title=""/>
                </v:shape>
                <v:shape id="Shape 1472" o:spid="_x0000_s1028" style="position:absolute;left:3496;width:12775;height:17475;visibility:visible;mso-wrap-style:square;v-text-anchor:top" coordsize="1277506,1747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LSasMA&#10;AADdAAAADwAAAGRycy9kb3ducmV2LnhtbERPS2sCMRC+F/wPYYTeNFtbtKxGEUHw0JX6oOdhM26W&#10;biZrEnXtr28KQm/z8T1ntuhsI67kQ+1YwcswA0FcOl1zpeB4WA/eQYSIrLFxTAruFGAx7z3NMNfu&#10;xju67mMlUgiHHBWYGNtcylAashiGriVO3Ml5izFBX0nt8ZbCbSNHWTaWFmtODQZbWhkqv/cXq+Dw&#10;Kc32x9+3xeuHLnxVfJ0nbqTUc79bTkFE6uK/+OHe6DT/LRvD3zfpBD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LSasMAAADdAAAADwAAAAAAAAAAAAAAAACYAgAAZHJzL2Rv&#10;d25yZXYueG1sUEsFBgAAAAAEAAQA9QAAAIgDAAAAAA==&#10;" path="m1277506,l,1747520e" filled="f" strokecolor="red" strokeweight="4.5pt">
                  <v:path arrowok="t" textboxrect="0,0,1277506,1747520"/>
                </v:shape>
                <w10:wrap type="square"/>
              </v:group>
            </w:pict>
          </mc:Fallback>
        </mc:AlternateContent>
      </w:r>
      <w:r>
        <w:rPr>
          <w:rFonts w:ascii="Arial" w:hAnsi="Arial"/>
          <w:sz w:val="32"/>
        </w:rPr>
        <w:t xml:space="preserve">Tē taea e </w:t>
      </w:r>
      <w:r w:rsidR="001C63C2" w:rsidRPr="00FE1973">
        <w:rPr>
          <w:rFonts w:ascii="Arial" w:hAnsi="Arial"/>
          <w:b/>
          <w:sz w:val="32"/>
          <w:szCs w:val="32"/>
        </w:rPr>
        <w:t>Te Toihau Hauora, Hauātanga</w:t>
      </w:r>
      <w:r>
        <w:rPr>
          <w:rFonts w:ascii="Arial" w:hAnsi="Arial"/>
          <w:sz w:val="32"/>
        </w:rPr>
        <w:t xml:space="preserve"> tētahi ratonga te </w:t>
      </w:r>
      <w:r w:rsidR="00AE7489" w:rsidRPr="00AE7489">
        <w:rPr>
          <w:rFonts w:ascii="Arial" w:hAnsi="Arial"/>
          <w:sz w:val="32"/>
        </w:rPr>
        <w:t xml:space="preserve">whakahau kia </w:t>
      </w:r>
      <w:r>
        <w:rPr>
          <w:rFonts w:ascii="Arial" w:hAnsi="Arial"/>
          <w:sz w:val="32"/>
        </w:rPr>
        <w:t>tuku: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Default="001C63C2" w:rsidP="00532B0D">
      <w:pPr>
        <w:pStyle w:val="ListParagraph"/>
        <w:numPr>
          <w:ilvl w:val="0"/>
          <w:numId w:val="20"/>
        </w:numPr>
        <w:ind w:left="4253" w:hanging="326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sz w:val="32"/>
        </w:rPr>
        <w:t>paremata</w:t>
      </w:r>
    </w:p>
    <w:p w:rsidR="001C63C2" w:rsidRDefault="001C63C2" w:rsidP="00D15874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1C63C2" w:rsidRDefault="001C63C2" w:rsidP="00532B0D">
      <w:pPr>
        <w:pStyle w:val="ListParagraph"/>
        <w:numPr>
          <w:ilvl w:val="0"/>
          <w:numId w:val="20"/>
        </w:numPr>
        <w:ind w:left="4253" w:hanging="3260"/>
        <w:jc w:val="left"/>
        <w:rPr>
          <w:rFonts w:ascii="Arial" w:hAnsi="Arial" w:cs="Arial"/>
          <w:sz w:val="32"/>
          <w:szCs w:val="32"/>
        </w:rPr>
      </w:pPr>
      <w:r w:rsidRPr="00EA3337">
        <w:rPr>
          <w:rFonts w:ascii="Arial" w:hAnsi="Arial"/>
          <w:b/>
          <w:sz w:val="32"/>
          <w:szCs w:val="32"/>
        </w:rPr>
        <w:t>whakahoki moni</w:t>
      </w:r>
      <w:r>
        <w:rPr>
          <w:rFonts w:ascii="Arial" w:hAnsi="Arial"/>
          <w:sz w:val="32"/>
        </w:rPr>
        <w:t xml:space="preserve">. 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1C63C2" w:rsidRPr="00537B6B" w:rsidRDefault="001C63C2" w:rsidP="001C63C2">
      <w:pPr>
        <w:pStyle w:val="ListParagraph"/>
        <w:tabs>
          <w:tab w:val="left" w:pos="7951"/>
        </w:tabs>
        <w:ind w:left="3544"/>
        <w:jc w:val="left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2672" behindDoc="0" locked="0" layoutInCell="1" allowOverlap="0" wp14:anchorId="14B27BEE" wp14:editId="1E491C13">
            <wp:simplePos x="0" y="0"/>
            <wp:positionH relativeFrom="margin">
              <wp:align>left</wp:align>
            </wp:positionH>
            <wp:positionV relativeFrom="paragraph">
              <wp:posOffset>240030</wp:posOffset>
            </wp:positionV>
            <wp:extent cx="1885950" cy="1181100"/>
            <wp:effectExtent l="0" t="0" r="0" b="0"/>
            <wp:wrapSquare wrapText="bothSides"/>
            <wp:docPr id="1407" name="Picture 1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" name="Picture 1476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63C2" w:rsidRPr="00537B6B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sz w:val="32"/>
        </w:rPr>
        <w:t>Ko te paremata</w:t>
      </w:r>
      <w:r>
        <w:rPr>
          <w:rFonts w:ascii="Arial" w:hAnsi="Arial"/>
          <w:sz w:val="32"/>
        </w:rPr>
        <w:t xml:space="preserve"> koinā tō whiwhi moni mō tētahi mea i hē.</w:t>
      </w:r>
    </w:p>
    <w:p w:rsidR="001C63C2" w:rsidRDefault="001C63C2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 </w:t>
      </w:r>
    </w:p>
    <w:p w:rsidR="001C63C2" w:rsidRPr="00537B6B" w:rsidRDefault="0078078D" w:rsidP="001C63C2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16768" behindDoc="0" locked="0" layoutInCell="1" allowOverlap="1" wp14:anchorId="75C6CABC" wp14:editId="665C7339">
            <wp:simplePos x="0" y="0"/>
            <wp:positionH relativeFrom="margin">
              <wp:align>left</wp:align>
            </wp:positionH>
            <wp:positionV relativeFrom="paragraph">
              <wp:posOffset>271007</wp:posOffset>
            </wp:positionV>
            <wp:extent cx="1884045" cy="1183005"/>
            <wp:effectExtent l="0" t="0" r="190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F74" w:rsidRDefault="001C63C2" w:rsidP="001C389A">
      <w:pPr>
        <w:pStyle w:val="ListParagraph"/>
        <w:ind w:left="3544"/>
        <w:jc w:val="left"/>
        <w:rPr>
          <w:rFonts w:ascii="Arial" w:hAnsi="Arial" w:cs="Arial"/>
          <w:b/>
          <w:sz w:val="40"/>
          <w:szCs w:val="36"/>
        </w:rPr>
      </w:pPr>
      <w:r>
        <w:rPr>
          <w:rFonts w:ascii="Arial" w:hAnsi="Arial"/>
          <w:sz w:val="32"/>
        </w:rPr>
        <w:t xml:space="preserve">Ko te </w:t>
      </w:r>
      <w:r w:rsidRPr="004147B5">
        <w:rPr>
          <w:rFonts w:ascii="Arial" w:hAnsi="Arial"/>
          <w:b/>
          <w:sz w:val="32"/>
          <w:szCs w:val="32"/>
        </w:rPr>
        <w:t>whakahoki moni</w:t>
      </w:r>
      <w:r>
        <w:rPr>
          <w:rFonts w:ascii="Arial" w:hAnsi="Arial"/>
          <w:sz w:val="32"/>
        </w:rPr>
        <w:t xml:space="preserve"> ko tō utu i tētahi mea, ā, ka whakahokia ō moni ki a koe.</w:t>
      </w:r>
    </w:p>
    <w:p w:rsidR="001C389A" w:rsidRDefault="001C389A" w:rsidP="001C389A">
      <w:pPr>
        <w:ind w:left="2160" w:firstLine="720"/>
        <w:jc w:val="center"/>
        <w:rPr>
          <w:rFonts w:ascii="Arial" w:hAnsi="Arial" w:cs="Arial"/>
          <w:b/>
          <w:sz w:val="36"/>
          <w:szCs w:val="32"/>
        </w:rPr>
      </w:pPr>
    </w:p>
    <w:p w:rsidR="001C389A" w:rsidRDefault="00B91D2D" w:rsidP="00E6371C">
      <w:pPr>
        <w:ind w:left="3544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93568" behindDoc="1" locked="0" layoutInCell="1" allowOverlap="1" wp14:anchorId="03BD4553" wp14:editId="0F193F0C">
            <wp:simplePos x="0" y="0"/>
            <wp:positionH relativeFrom="margin">
              <wp:posOffset>-130629</wp:posOffset>
            </wp:positionH>
            <wp:positionV relativeFrom="paragraph">
              <wp:posOffset>-261258</wp:posOffset>
            </wp:positionV>
            <wp:extent cx="1493370" cy="2111829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confused_edited-0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370" cy="211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89A">
        <w:rPr>
          <w:rFonts w:ascii="Arial" w:hAnsi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694642F" wp14:editId="15D43B17">
                <wp:simplePos x="0" y="0"/>
                <wp:positionH relativeFrom="margin">
                  <wp:posOffset>2046514</wp:posOffset>
                </wp:positionH>
                <wp:positionV relativeFrom="paragraph">
                  <wp:posOffset>-108856</wp:posOffset>
                </wp:positionV>
                <wp:extent cx="3667125" cy="1219200"/>
                <wp:effectExtent l="0" t="0" r="28575" b="190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121920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813EC6" id="Rectangle 61" o:spid="_x0000_s1026" style="position:absolute;margin-left:161.15pt;margin-top:-8.55pt;width:288.75pt;height:96pt;z-index:-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" fillcolor="#b4c7e7" strokecolor="windowText" strokeweight="1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32"/>
        </w:rPr>
        <w:t xml:space="preserve">Ka aha mēnā kāore ahau i te rata </w:t>
      </w:r>
      <w:r w:rsidR="005E042E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 xml:space="preserve">ki te whakatau a Te Toihau </w:t>
      </w:r>
      <w:r w:rsidR="005E042E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Hauora, Hauātanga?</w:t>
      </w:r>
    </w:p>
    <w:p w:rsidR="001C389A" w:rsidRPr="000775F2" w:rsidRDefault="001C389A" w:rsidP="001C389A">
      <w:pPr>
        <w:jc w:val="center"/>
        <w:rPr>
          <w:rFonts w:ascii="Arial" w:hAnsi="Arial" w:cs="Arial"/>
          <w:b/>
          <w:sz w:val="32"/>
          <w:szCs w:val="32"/>
        </w:rPr>
      </w:pPr>
    </w:p>
    <w:p w:rsidR="001C389A" w:rsidRDefault="001C389A" w:rsidP="00ED6758">
      <w:pPr>
        <w:ind w:left="2824" w:firstLine="720"/>
        <w:jc w:val="left"/>
        <w:rPr>
          <w:rFonts w:ascii="Arial" w:hAnsi="Arial" w:cs="Arial"/>
          <w:sz w:val="32"/>
          <w:szCs w:val="32"/>
        </w:rPr>
      </w:pPr>
    </w:p>
    <w:p w:rsidR="00ED6758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4832" behindDoc="1" locked="0" layoutInCell="1" allowOverlap="1" wp14:anchorId="09EB96EF" wp14:editId="2E09FD6E">
            <wp:simplePos x="0" y="0"/>
            <wp:positionH relativeFrom="column">
              <wp:posOffset>239213</wp:posOffset>
            </wp:positionH>
            <wp:positionV relativeFrom="paragraph">
              <wp:posOffset>10432</wp:posOffset>
            </wp:positionV>
            <wp:extent cx="916608" cy="849085"/>
            <wp:effectExtent l="0" t="0" r="0" b="825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Sign Cross Box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6608" cy="84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Kāore e taea e koe te whakatau whakamutunga a te Toihau te huri.</w:t>
      </w:r>
    </w:p>
    <w:p w:rsidR="00ED6758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5616" behindDoc="1" locked="0" layoutInCell="1" allowOverlap="1" wp14:anchorId="504C3E0D" wp14:editId="17F55171">
            <wp:simplePos x="0" y="0"/>
            <wp:positionH relativeFrom="column">
              <wp:posOffset>-370386</wp:posOffset>
            </wp:positionH>
            <wp:positionV relativeFrom="paragraph">
              <wp:posOffset>514531</wp:posOffset>
            </wp:positionV>
            <wp:extent cx="2329543" cy="1747157"/>
            <wp:effectExtent l="0" t="0" r="0" b="57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OMBUDSMAN LOG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543" cy="1747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6758" w:rsidRDefault="00ED6758" w:rsidP="00ED675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822855" w:rsidRDefault="00ED6758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taea e koe te whakapā atu ki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b/>
          <w:sz w:val="32"/>
        </w:rPr>
        <w:t>Te Tari o te Kaitiaki Mana Tangata</w:t>
      </w:r>
      <w:r>
        <w:rPr>
          <w:rFonts w:ascii="Arial" w:hAnsi="Arial"/>
          <w:sz w:val="32"/>
        </w:rPr>
        <w:t>.</w:t>
      </w:r>
    </w:p>
    <w:p w:rsidR="00822855" w:rsidRDefault="00822855" w:rsidP="00ED675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822855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97664" behindDoc="1" locked="0" layoutInCell="1" allowOverlap="1" wp14:anchorId="394211ED" wp14:editId="36B67B94">
            <wp:simplePos x="0" y="0"/>
            <wp:positionH relativeFrom="column">
              <wp:posOffset>-152672</wp:posOffset>
            </wp:positionH>
            <wp:positionV relativeFrom="paragraph">
              <wp:posOffset>141242</wp:posOffset>
            </wp:positionV>
            <wp:extent cx="1787569" cy="1240972"/>
            <wp:effectExtent l="0" t="0" r="3175" b="0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research look up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569" cy="1240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55" w:rsidRDefault="00FB59A6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taea e te Kaitaki Mana Tangata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te tirotiro te āhua </w:t>
      </w:r>
      <w:r w:rsidR="00AE7489">
        <w:rPr>
          <w:rFonts w:ascii="Arial" w:hAnsi="Arial"/>
          <w:sz w:val="32"/>
        </w:rPr>
        <w:t>o te</w:t>
      </w:r>
      <w:r>
        <w:rPr>
          <w:rFonts w:ascii="Arial" w:hAnsi="Arial"/>
          <w:sz w:val="32"/>
        </w:rPr>
        <w:t xml:space="preserve"> whakahaere i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tūhuratanga.</w:t>
      </w:r>
    </w:p>
    <w:p w:rsidR="000B38FF" w:rsidRDefault="000B38FF" w:rsidP="00ED6758">
      <w:pPr>
        <w:ind w:left="3544"/>
        <w:jc w:val="left"/>
        <w:rPr>
          <w:rFonts w:ascii="Arial" w:hAnsi="Arial" w:cs="Arial"/>
          <w:sz w:val="32"/>
          <w:szCs w:val="32"/>
        </w:rPr>
      </w:pPr>
    </w:p>
    <w:p w:rsidR="000B38FF" w:rsidRDefault="00B91D2D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01760" behindDoc="1" locked="0" layoutInCell="1" allowOverlap="1" wp14:anchorId="11AFA560" wp14:editId="1A6807BA">
            <wp:simplePos x="0" y="0"/>
            <wp:positionH relativeFrom="column">
              <wp:posOffset>381602</wp:posOffset>
            </wp:positionH>
            <wp:positionV relativeFrom="paragraph">
              <wp:posOffset>272976</wp:posOffset>
            </wp:positionV>
            <wp:extent cx="984794" cy="892629"/>
            <wp:effectExtent l="0" t="0" r="6350" b="317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Sign Tick Box Colour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794" cy="89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FF" w:rsidRDefault="00FB59A6" w:rsidP="00ED6758">
      <w:pPr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tirotiro te Kaitiaki Mana Tangata mēnā i tika, i tika hoki i raro i te ture </w:t>
      </w:r>
      <w:r w:rsidR="005E042E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mahi.</w:t>
      </w:r>
    </w:p>
    <w:p w:rsidR="00ED6758" w:rsidRPr="00507E99" w:rsidRDefault="007B3F80" w:rsidP="00ED6758">
      <w:pPr>
        <w:ind w:left="3544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lastRenderedPageBreak/>
        <w:drawing>
          <wp:anchor distT="0" distB="0" distL="114300" distR="114300" simplePos="0" relativeHeight="251672064" behindDoc="1" locked="0" layoutInCell="1" allowOverlap="1" wp14:anchorId="14741CF2" wp14:editId="458729E9">
            <wp:simplePos x="0" y="0"/>
            <wp:positionH relativeFrom="column">
              <wp:posOffset>-125917</wp:posOffset>
            </wp:positionH>
            <wp:positionV relativeFrom="paragraph">
              <wp:posOffset>-358588</wp:posOffset>
            </wp:positionV>
            <wp:extent cx="2008094" cy="1506071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OMBUDSMAN LOGO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094" cy="1506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Ka taea e koe te whakapā atu ki </w:t>
      </w:r>
      <w:r w:rsidR="005E042E">
        <w:rPr>
          <w:rFonts w:ascii="Arial" w:hAnsi="Arial"/>
          <w:sz w:val="32"/>
        </w:rPr>
        <w:br/>
      </w:r>
      <w:r w:rsidR="00822855">
        <w:rPr>
          <w:rFonts w:ascii="Arial" w:hAnsi="Arial"/>
          <w:b/>
          <w:sz w:val="32"/>
          <w:szCs w:val="32"/>
        </w:rPr>
        <w:t>Te Tari o te Kaitiaki Mana Tangata</w:t>
      </w:r>
      <w:r>
        <w:rPr>
          <w:rFonts w:ascii="Arial" w:hAnsi="Arial"/>
          <w:sz w:val="32"/>
        </w:rPr>
        <w:t xml:space="preserve"> mā te:</w:t>
      </w:r>
    </w:p>
    <w:p w:rsidR="00822855" w:rsidRPr="00507E99" w:rsidRDefault="00BA5B18" w:rsidP="00ED6758">
      <w:pPr>
        <w:ind w:left="3544"/>
        <w:jc w:val="left"/>
        <w:rPr>
          <w:rFonts w:ascii="Arial" w:hAnsi="Arial" w:cs="Arial"/>
          <w:sz w:val="20"/>
          <w:szCs w:val="20"/>
        </w:rPr>
      </w:pPr>
      <w:r w:rsidRPr="00507E99">
        <w:rPr>
          <w:rFonts w:ascii="Arial" w:hAnsi="Arial"/>
          <w:b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720192" behindDoc="1" locked="0" layoutInCell="1" allowOverlap="1" wp14:anchorId="00CBD25A" wp14:editId="26517C7F">
            <wp:simplePos x="0" y="0"/>
            <wp:positionH relativeFrom="column">
              <wp:posOffset>97197</wp:posOffset>
            </wp:positionH>
            <wp:positionV relativeFrom="paragraph">
              <wp:posOffset>332105</wp:posOffset>
            </wp:positionV>
            <wp:extent cx="1246910" cy="1246910"/>
            <wp:effectExtent l="0" t="0" r="0" b="0"/>
            <wp:wrapNone/>
            <wp:docPr id="1188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honecall3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10" cy="124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2855" w:rsidRPr="005E042E" w:rsidRDefault="00822855" w:rsidP="00822855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sz w:val="32"/>
          <w:szCs w:val="32"/>
        </w:rPr>
      </w:pPr>
      <w:r w:rsidRPr="005E042E">
        <w:rPr>
          <w:rFonts w:ascii="Arial" w:hAnsi="Arial"/>
          <w:b/>
          <w:sz w:val="32"/>
        </w:rPr>
        <w:t xml:space="preserve">Waea: </w:t>
      </w:r>
      <w:r w:rsidRPr="005E042E">
        <w:rPr>
          <w:rFonts w:ascii="Arial" w:hAnsi="Arial"/>
          <w:sz w:val="32"/>
          <w:szCs w:val="32"/>
        </w:rPr>
        <w:t>0800 802 602</w:t>
      </w:r>
    </w:p>
    <w:p w:rsidR="00822855" w:rsidRPr="00822855" w:rsidRDefault="005E042E" w:rsidP="00507E99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K</w:t>
      </w:r>
      <w:r w:rsidR="004B0CDD">
        <w:rPr>
          <w:rFonts w:ascii="Arial" w:hAnsi="Arial"/>
          <w:sz w:val="32"/>
        </w:rPr>
        <w:t>āore he utu ki te waea atu.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</w:p>
    <w:p w:rsidR="005E042E" w:rsidRDefault="005E042E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</w:p>
    <w:p w:rsidR="00822855" w:rsidRDefault="003635F5" w:rsidP="00507E99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</w:rPr>
      </w:pPr>
      <w:r w:rsidRPr="00507E99">
        <w:rPr>
          <w:rFonts w:ascii="Arial" w:hAnsi="Arial"/>
          <w:b/>
          <w:noProof/>
          <w:sz w:val="32"/>
          <w:lang w:val="en-NZ" w:eastAsia="en-NZ"/>
        </w:rPr>
        <w:drawing>
          <wp:anchor distT="0" distB="0" distL="114300" distR="114300" simplePos="0" relativeHeight="251670016" behindDoc="1" locked="0" layoutInCell="1" allowOverlap="1" wp14:anchorId="5FDE2393" wp14:editId="68079E15">
            <wp:simplePos x="0" y="0"/>
            <wp:positionH relativeFrom="column">
              <wp:posOffset>214929</wp:posOffset>
            </wp:positionH>
            <wp:positionV relativeFrom="paragraph">
              <wp:posOffset>18415</wp:posOffset>
            </wp:positionV>
            <wp:extent cx="970522" cy="1057835"/>
            <wp:effectExtent l="0" t="0" r="1270" b="952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Access Fax Machine 2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22" cy="10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855">
        <w:rPr>
          <w:rFonts w:ascii="Arial" w:hAnsi="Arial"/>
          <w:b/>
          <w:sz w:val="32"/>
        </w:rPr>
        <w:t xml:space="preserve">Waea whakaahua: </w:t>
      </w:r>
      <w:r w:rsidR="00822855" w:rsidRPr="000B38FF">
        <w:rPr>
          <w:rFonts w:ascii="Arial" w:hAnsi="Arial"/>
          <w:sz w:val="32"/>
          <w:szCs w:val="32"/>
        </w:rPr>
        <w:t>04 471 2254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</w:p>
    <w:p w:rsidR="005E042E" w:rsidRDefault="005E042E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</w:p>
    <w:p w:rsidR="005E042E" w:rsidRPr="00507E99" w:rsidRDefault="005E042E" w:rsidP="00822855">
      <w:pPr>
        <w:pStyle w:val="ListParagraph"/>
        <w:ind w:left="4264"/>
        <w:jc w:val="left"/>
        <w:rPr>
          <w:rFonts w:ascii="Arial" w:hAnsi="Arial" w:cs="Arial"/>
          <w:b/>
          <w:sz w:val="20"/>
          <w:szCs w:val="20"/>
        </w:rPr>
      </w:pPr>
    </w:p>
    <w:p w:rsidR="000B38FF" w:rsidRDefault="003635F5" w:rsidP="000B38FF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1040" behindDoc="1" locked="0" layoutInCell="1" allowOverlap="1" wp14:anchorId="2D0BEE8E" wp14:editId="3DCB90C2">
            <wp:simplePos x="0" y="0"/>
            <wp:positionH relativeFrom="column">
              <wp:posOffset>125170</wp:posOffset>
            </wp:positionH>
            <wp:positionV relativeFrom="paragraph">
              <wp:posOffset>19386</wp:posOffset>
            </wp:positionV>
            <wp:extent cx="1165412" cy="1096926"/>
            <wp:effectExtent l="0" t="0" r="0" b="825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con-email-2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412" cy="1096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>Īmēra:</w:t>
      </w:r>
    </w:p>
    <w:p w:rsidR="00822855" w:rsidRPr="000B38FF" w:rsidRDefault="00822855" w:rsidP="000B38FF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sz w:val="32"/>
        </w:rPr>
        <w:t>info@ombudsman.parliament.nz</w:t>
      </w:r>
    </w:p>
    <w:p w:rsidR="00822855" w:rsidRDefault="0081435F" w:rsidP="00822855">
      <w:pPr>
        <w:ind w:left="2880" w:firstLine="720"/>
        <w:jc w:val="left"/>
        <w:rPr>
          <w:rFonts w:ascii="Arial" w:hAnsi="Arial" w:cs="Arial"/>
          <w:b/>
          <w:sz w:val="32"/>
          <w:szCs w:val="32"/>
        </w:rPr>
      </w:pPr>
      <w:r w:rsidRPr="00633879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6944" behindDoc="0" locked="0" layoutInCell="1" allowOverlap="1" wp14:anchorId="618082EB" wp14:editId="1A2B6570">
            <wp:simplePos x="0" y="0"/>
            <wp:positionH relativeFrom="margin">
              <wp:posOffset>-573405</wp:posOffset>
            </wp:positionH>
            <wp:positionV relativeFrom="paragraph">
              <wp:posOffset>382592</wp:posOffset>
            </wp:positionV>
            <wp:extent cx="2563495" cy="181292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mail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2855" w:rsidRDefault="00D15874" w:rsidP="00822855">
      <w:pPr>
        <w:pStyle w:val="ListParagraph"/>
        <w:numPr>
          <w:ilvl w:val="0"/>
          <w:numId w:val="38"/>
        </w:numPr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 w:val="32"/>
        </w:rPr>
        <w:t>Te tuku reta: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EC376AE" wp14:editId="0BACE9ED">
                <wp:simplePos x="0" y="0"/>
                <wp:positionH relativeFrom="column">
                  <wp:posOffset>2599765</wp:posOffset>
                </wp:positionH>
                <wp:positionV relativeFrom="paragraph">
                  <wp:posOffset>203872</wp:posOffset>
                </wp:positionV>
                <wp:extent cx="3281082" cy="1255059"/>
                <wp:effectExtent l="19050" t="19050" r="14605" b="2159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82" cy="125505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E16DF89" id="Rectangle 65" o:spid="_x0000_s1026" style="position:absolute;margin-left:204.7pt;margin-top:16.05pt;width:258.35pt;height:98.8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" filled="f" strokecolor="black [3213]" strokeweight="3pt"/>
            </w:pict>
          </mc:Fallback>
        </mc:AlternateConten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Tari o Kaitiaki Mana Tangata</w:t>
      </w:r>
    </w:p>
    <w:p w:rsid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P.O. Box 10152</w:t>
      </w:r>
    </w:p>
    <w:p w:rsidR="00822855" w:rsidRPr="00822855" w:rsidRDefault="00822855" w:rsidP="00822855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Wellington 6143</w:t>
      </w:r>
    </w:p>
    <w:p w:rsidR="00507E99" w:rsidRPr="00507E99" w:rsidRDefault="00507E99" w:rsidP="00822855">
      <w:pPr>
        <w:pStyle w:val="ListParagraph"/>
        <w:ind w:left="4264"/>
        <w:jc w:val="left"/>
        <w:rPr>
          <w:rFonts w:ascii="Arial" w:hAnsi="Arial" w:cs="Arial"/>
          <w:b/>
          <w:sz w:val="20"/>
          <w:szCs w:val="20"/>
        </w:rPr>
      </w:pPr>
    </w:p>
    <w:p w:rsidR="005E042E" w:rsidRPr="00507E99" w:rsidRDefault="005E042E" w:rsidP="00822855">
      <w:pPr>
        <w:pStyle w:val="ListParagraph"/>
        <w:ind w:left="4264"/>
        <w:jc w:val="left"/>
        <w:rPr>
          <w:rFonts w:ascii="Arial" w:hAnsi="Arial" w:cs="Arial"/>
          <w:b/>
          <w:sz w:val="20"/>
          <w:szCs w:val="20"/>
        </w:rPr>
      </w:pPr>
      <w:r w:rsidRPr="00507E99">
        <w:rPr>
          <w:rFonts w:ascii="Arial" w:hAnsi="Arial"/>
          <w:b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68992" behindDoc="0" locked="0" layoutInCell="1" allowOverlap="1" wp14:anchorId="2DF11689" wp14:editId="14FA629C">
            <wp:simplePos x="0" y="0"/>
            <wp:positionH relativeFrom="margin">
              <wp:posOffset>245745</wp:posOffset>
            </wp:positionH>
            <wp:positionV relativeFrom="paragraph">
              <wp:posOffset>46668</wp:posOffset>
            </wp:positionV>
            <wp:extent cx="1087120" cy="1021715"/>
            <wp:effectExtent l="0" t="0" r="0" b="6985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ww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38FF" w:rsidRPr="005E042E" w:rsidRDefault="00822855" w:rsidP="005E042E">
      <w:pPr>
        <w:pStyle w:val="ListParagraph"/>
        <w:numPr>
          <w:ilvl w:val="0"/>
          <w:numId w:val="38"/>
        </w:numPr>
        <w:jc w:val="left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</w:rPr>
        <w:t>Paetukutuku:</w:t>
      </w:r>
    </w:p>
    <w:p w:rsidR="00822855" w:rsidRPr="000B38FF" w:rsidRDefault="00F7532D" w:rsidP="000B38FF">
      <w:pPr>
        <w:pStyle w:val="ListParagraph"/>
        <w:ind w:left="426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www.ombudsman.parliament.nz </w:t>
      </w:r>
    </w:p>
    <w:p w:rsidR="00050541" w:rsidRPr="00DB71E8" w:rsidRDefault="00050541" w:rsidP="0081435F">
      <w:pPr>
        <w:spacing w:line="420" w:lineRule="auto"/>
        <w:jc w:val="center"/>
        <w:rPr>
          <w:rFonts w:ascii="Arial" w:hAnsi="Arial" w:cs="Arial"/>
          <w:b/>
          <w:sz w:val="40"/>
          <w:szCs w:val="36"/>
        </w:rPr>
      </w:pPr>
      <w:r w:rsidRPr="00DB71E8">
        <w:rPr>
          <w:noProof/>
          <w:sz w:val="40"/>
          <w:szCs w:val="36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55B76E65" wp14:editId="7912EB56">
                <wp:simplePos x="0" y="0"/>
                <wp:positionH relativeFrom="margin">
                  <wp:posOffset>109182</wp:posOffset>
                </wp:positionH>
                <wp:positionV relativeFrom="paragraph">
                  <wp:posOffset>-150126</wp:posOffset>
                </wp:positionV>
                <wp:extent cx="5620332" cy="1160059"/>
                <wp:effectExtent l="0" t="0" r="19050" b="21590"/>
                <wp:wrapNone/>
                <wp:docPr id="121" name="Shap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332" cy="11600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0850" h="1162050">
                              <a:moveTo>
                                <a:pt x="0" y="1162050"/>
                              </a:moveTo>
                              <a:lnTo>
                                <a:pt x="6800850" y="1162050"/>
                              </a:lnTo>
                              <a:lnTo>
                                <a:pt x="680085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CCEA"/>
                        </a:solidFill>
                        <a:ln w="25400" cap="flat">
                          <a:solidFill>
                            <a:srgbClr val="BCCCEA"/>
                          </a:solidFill>
                          <a:round/>
                        </a:ln>
                      </wps:spPr>
                      <wps:style>
                        <a:lnRef idx="1">
                          <a:srgbClr val="EBF1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8" o:spid="_x0000_s1026" style="position:absolute;margin-left:8.6pt;margin-top:-11.8pt;width:442.55pt;height:91.35pt;z-index:-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6800850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" path="m,1162050r6800850,l6800850,,,,,1162050xe" fillcolor="#bcccea" strokecolor="#bcccea" strokeweight="2pt">
                <v:path arrowok="t" textboxrect="0,0,6800850,1162050"/>
                <w10:wrap anchorx="margin"/>
              </v:shape>
            </w:pict>
          </mc:Fallback>
        </mc:AlternateContent>
      </w:r>
      <w:r>
        <w:rPr>
          <w:rFonts w:ascii="Arial" w:hAnsi="Arial"/>
          <w:b/>
          <w:sz w:val="40"/>
        </w:rPr>
        <w:t xml:space="preserve">Me pēhea te whakapā atu ki </w:t>
      </w:r>
      <w:r w:rsidR="0081435F">
        <w:rPr>
          <w:rFonts w:ascii="Arial" w:hAnsi="Arial"/>
          <w:b/>
          <w:sz w:val="40"/>
        </w:rPr>
        <w:br/>
      </w:r>
      <w:r>
        <w:rPr>
          <w:rFonts w:ascii="Arial" w:hAnsi="Arial"/>
          <w:b/>
          <w:sz w:val="40"/>
        </w:rPr>
        <w:t>Te Toihau Hauora, Hauātanga</w:t>
      </w:r>
    </w:p>
    <w:p w:rsidR="00050541" w:rsidRDefault="00050541">
      <w:pPr>
        <w:rPr>
          <w:rFonts w:ascii="Arial" w:hAnsi="Arial" w:cs="Arial"/>
          <w:sz w:val="32"/>
          <w:szCs w:val="32"/>
        </w:rPr>
      </w:pPr>
    </w:p>
    <w:p w:rsidR="00BA787C" w:rsidRPr="008E165E" w:rsidRDefault="00951E33">
      <w:pPr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02432" behindDoc="0" locked="0" layoutInCell="1" allowOverlap="1" wp14:anchorId="65DB297E" wp14:editId="23D3AC4E">
            <wp:simplePos x="0" y="0"/>
            <wp:positionH relativeFrom="column">
              <wp:posOffset>20655</wp:posOffset>
            </wp:positionH>
            <wp:positionV relativeFrom="paragraph">
              <wp:posOffset>179777</wp:posOffset>
            </wp:positionV>
            <wp:extent cx="1326515" cy="1207770"/>
            <wp:effectExtent l="0" t="0" r="6985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asifika pacific talk speak up feedback staff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EE1" w:rsidRDefault="00D23805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Mēnā kei te hiahia koe ki te kōrero </w:t>
      </w:r>
      <w:r w:rsidR="0081435F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mō tō tūhuratanga, whakapā atu ki </w:t>
      </w:r>
      <w:r w:rsidR="0081435F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kaitūhura.</w:t>
      </w:r>
      <w:bookmarkEnd w:id="2"/>
    </w:p>
    <w:p w:rsidR="00D21C01" w:rsidRDefault="00D21C01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</w:p>
    <w:p w:rsidR="00F61EE1" w:rsidRDefault="00951E33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6400" behindDoc="0" locked="0" layoutInCell="1" allowOverlap="1" wp14:anchorId="2E208E56" wp14:editId="320145D2">
            <wp:simplePos x="0" y="0"/>
            <wp:positionH relativeFrom="column">
              <wp:posOffset>-74391</wp:posOffset>
            </wp:positionH>
            <wp:positionV relativeFrom="paragraph">
              <wp:posOffset>259703</wp:posOffset>
            </wp:positionV>
            <wp:extent cx="1714554" cy="931653"/>
            <wp:effectExtent l="0" t="0" r="0" b="1905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hdc logo.tif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54" cy="931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EA4" w:rsidRDefault="0036571A">
      <w:pPr>
        <w:pStyle w:val="ListParagraph"/>
        <w:ind w:left="3544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Whakapā ki Te Toihau Hauora, Hauātanga Haratua mēnā koe:</w:t>
      </w:r>
    </w:p>
    <w:p w:rsidR="00D21C01" w:rsidRDefault="003D629A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8208" behindDoc="0" locked="0" layoutInCell="1" allowOverlap="1" wp14:anchorId="5EA007B2" wp14:editId="3C5411E1">
            <wp:simplePos x="0" y="0"/>
            <wp:positionH relativeFrom="column">
              <wp:posOffset>309245</wp:posOffset>
            </wp:positionH>
            <wp:positionV relativeFrom="paragraph">
              <wp:posOffset>346710</wp:posOffset>
            </wp:positionV>
            <wp:extent cx="1003300" cy="1627505"/>
            <wp:effectExtent l="0" t="0" r="635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qual-rights-placard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3B98" w:rsidRDefault="00F53B98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637C13" w:rsidRDefault="00637C13" w:rsidP="006F6EF1">
      <w:pPr>
        <w:pStyle w:val="ListParagraph"/>
        <w:numPr>
          <w:ilvl w:val="0"/>
          <w:numId w:val="22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kei te hiahia ki te ako mō </w:t>
      </w:r>
      <w:r w:rsidR="0081435F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ō motika</w:t>
      </w:r>
    </w:p>
    <w:p w:rsidR="00D21C01" w:rsidRDefault="003D629A" w:rsidP="006F6EF1">
      <w:p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9232" behindDoc="0" locked="0" layoutInCell="1" allowOverlap="1" wp14:anchorId="12B59343" wp14:editId="5ADF19A6">
            <wp:simplePos x="0" y="0"/>
            <wp:positionH relativeFrom="column">
              <wp:posOffset>137795</wp:posOffset>
            </wp:positionH>
            <wp:positionV relativeFrom="paragraph">
              <wp:posOffset>456565</wp:posOffset>
            </wp:positionV>
            <wp:extent cx="1811020" cy="1811020"/>
            <wp:effectExtent l="0" t="0" r="0" b="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thics-2_1024x1024.pn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21C01" w:rsidRPr="00D21C01" w:rsidRDefault="00D21C01" w:rsidP="006F6EF1">
      <w:pPr>
        <w:ind w:left="4395"/>
        <w:jc w:val="left"/>
        <w:rPr>
          <w:rFonts w:ascii="Arial" w:hAnsi="Arial" w:cs="Arial"/>
          <w:sz w:val="32"/>
          <w:szCs w:val="32"/>
        </w:rPr>
      </w:pPr>
    </w:p>
    <w:p w:rsidR="00BB4346" w:rsidRPr="00BB4346" w:rsidRDefault="00BB4346" w:rsidP="006F6EF1">
      <w:pPr>
        <w:pStyle w:val="ListParagraph"/>
        <w:numPr>
          <w:ilvl w:val="0"/>
          <w:numId w:val="22"/>
        </w:numPr>
        <w:ind w:left="4395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kei te māharahara koe kāore i tika te manaaki a tētahi ratonga </w:t>
      </w:r>
      <w:r w:rsidR="0081435F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i a koe.</w:t>
      </w:r>
    </w:p>
    <w:p w:rsidR="00F53B98" w:rsidRDefault="00F53B98">
      <w:pPr>
        <w:pStyle w:val="ListParagraph"/>
        <w:ind w:left="5040"/>
        <w:jc w:val="left"/>
        <w:rPr>
          <w:rFonts w:ascii="Arial" w:hAnsi="Arial" w:cs="Arial"/>
          <w:sz w:val="32"/>
          <w:szCs w:val="32"/>
        </w:rPr>
      </w:pPr>
    </w:p>
    <w:p w:rsidR="001100E1" w:rsidRDefault="001100E1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CE0CE3" w:rsidRPr="009A788E" w:rsidRDefault="00CE0CE3">
      <w:pPr>
        <w:pStyle w:val="ListParagraph"/>
        <w:ind w:left="4320"/>
        <w:jc w:val="left"/>
        <w:rPr>
          <w:rFonts w:ascii="Arial" w:hAnsi="Arial" w:cs="Arial"/>
          <w:sz w:val="32"/>
          <w:szCs w:val="32"/>
        </w:rPr>
      </w:pPr>
    </w:p>
    <w:p w:rsidR="00CE0CE3" w:rsidRDefault="009A788E">
      <w:pPr>
        <w:ind w:left="3402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63872" behindDoc="0" locked="0" layoutInCell="1" allowOverlap="1" wp14:anchorId="602B0901" wp14:editId="6E0559F4">
            <wp:simplePos x="0" y="0"/>
            <wp:positionH relativeFrom="margin">
              <wp:posOffset>69011</wp:posOffset>
            </wp:positionH>
            <wp:positionV relativeFrom="paragraph">
              <wp:posOffset>-103517</wp:posOffset>
            </wp:positionV>
            <wp:extent cx="1552755" cy="843518"/>
            <wp:effectExtent l="0" t="0" r="0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hdc logo.tif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285" cy="845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Hei whakapā ki Te Toihau Hauora, Hauātanga Haratua, me:</w:t>
      </w:r>
    </w:p>
    <w:p w:rsidR="00CE0CE3" w:rsidRDefault="00CE0CE3">
      <w:pPr>
        <w:ind w:left="3402"/>
        <w:jc w:val="left"/>
        <w:rPr>
          <w:rFonts w:ascii="Arial" w:hAnsi="Arial" w:cs="Arial"/>
          <w:b/>
          <w:sz w:val="32"/>
          <w:szCs w:val="32"/>
        </w:rPr>
      </w:pPr>
    </w:p>
    <w:p w:rsidR="00CE0CE3" w:rsidRDefault="00970584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721216" behindDoc="1" locked="0" layoutInCell="1" allowOverlap="1" wp14:anchorId="7505BDF9" wp14:editId="7855F96E">
            <wp:simplePos x="0" y="0"/>
            <wp:positionH relativeFrom="column">
              <wp:posOffset>71252</wp:posOffset>
            </wp:positionH>
            <wp:positionV relativeFrom="paragraph">
              <wp:posOffset>358800</wp:posOffset>
            </wp:positionV>
            <wp:extent cx="1377538" cy="1377538"/>
            <wp:effectExtent l="0" t="0" r="0" b="0"/>
            <wp:wrapNone/>
            <wp:docPr id="1189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" name="Phonecall3.pn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538" cy="1377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>waea mai ki:</w:t>
      </w:r>
    </w:p>
    <w:p w:rsidR="003635F5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(09) 373 1060</w:t>
      </w:r>
    </w:p>
    <w:p w:rsidR="003635F5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tērā rānei </w:t>
      </w:r>
    </w:p>
    <w:p w:rsidR="00CE0CE3" w:rsidRPr="0087502F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0800 11 22 33 — kāore he utu ki </w:t>
      </w:r>
      <w:r w:rsidR="0057328F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waea ki tēnei tau waea</w:t>
      </w:r>
    </w:p>
    <w:p w:rsidR="00CE0CE3" w:rsidRDefault="00CE0CE3">
      <w:pPr>
        <w:ind w:left="3402"/>
        <w:jc w:val="left"/>
        <w:rPr>
          <w:rFonts w:ascii="Arial" w:hAnsi="Arial" w:cs="Arial"/>
          <w:b/>
          <w:sz w:val="32"/>
          <w:szCs w:val="32"/>
        </w:rPr>
      </w:pPr>
    </w:p>
    <w:p w:rsidR="00CE0CE3" w:rsidRDefault="00951E33">
      <w:pPr>
        <w:ind w:left="3402"/>
        <w:jc w:val="left"/>
        <w:rPr>
          <w:rFonts w:ascii="Arial" w:hAnsi="Arial" w:cs="Arial"/>
          <w:b/>
          <w:sz w:val="32"/>
          <w:szCs w:val="32"/>
        </w:rPr>
      </w:pPr>
      <w:r w:rsidRPr="00633879"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5136" behindDoc="0" locked="0" layoutInCell="1" allowOverlap="1" wp14:anchorId="25C9DDA8" wp14:editId="4C492D41">
            <wp:simplePos x="0" y="0"/>
            <wp:positionH relativeFrom="margin">
              <wp:posOffset>-672537</wp:posOffset>
            </wp:positionH>
            <wp:positionV relativeFrom="paragraph">
              <wp:posOffset>162404</wp:posOffset>
            </wp:positionV>
            <wp:extent cx="2976669" cy="210484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mail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669" cy="210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3" w:rsidRDefault="00951E33">
      <w:pPr>
        <w:ind w:left="3402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 w:val="32"/>
        </w:rPr>
        <w:t>tuhi mai rānei ki:</w:t>
      </w:r>
    </w:p>
    <w:p w:rsidR="00951E33" w:rsidRPr="008F2948" w:rsidRDefault="00951E33">
      <w:pPr>
        <w:ind w:left="3402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noProof/>
          <w:sz w:val="32"/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E59EB6F" wp14:editId="4AA9CC7A">
                <wp:simplePos x="0" y="0"/>
                <wp:positionH relativeFrom="column">
                  <wp:posOffset>1978925</wp:posOffset>
                </wp:positionH>
                <wp:positionV relativeFrom="paragraph">
                  <wp:posOffset>292091</wp:posOffset>
                </wp:positionV>
                <wp:extent cx="3152633" cy="1596788"/>
                <wp:effectExtent l="19050" t="19050" r="10160" b="22860"/>
                <wp:wrapNone/>
                <wp:docPr id="1397" name="Rectangle 1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2633" cy="15967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97" o:spid="_x0000_s1026" style="position:absolute;margin-left:155.8pt;margin-top:23pt;width:248.25pt;height:125.7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" filled="f" strokecolor="black [3213]" strokeweight="3pt"/>
            </w:pict>
          </mc:Fallback>
        </mc:AlternateContent>
      </w:r>
    </w:p>
    <w:p w:rsidR="00CE0CE3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Te Toihau Hauora, Hauātanga</w:t>
      </w:r>
    </w:p>
    <w:p w:rsidR="00CE0CE3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P.O. Box 1791</w:t>
      </w:r>
    </w:p>
    <w:p w:rsidR="00CE0CE3" w:rsidRPr="00DC1D08" w:rsidRDefault="00CE0CE3">
      <w:pPr>
        <w:ind w:left="3402"/>
        <w:jc w:val="left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>Tāmaki Makaurau</w:t>
      </w:r>
    </w:p>
    <w:p w:rsidR="00CE0CE3" w:rsidRDefault="00FB59A6">
      <w:pPr>
        <w:ind w:left="3402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77184" behindDoc="0" locked="0" layoutInCell="1" allowOverlap="1" wp14:anchorId="6F164546" wp14:editId="446C9048">
            <wp:simplePos x="0" y="0"/>
            <wp:positionH relativeFrom="margin">
              <wp:posOffset>205105</wp:posOffset>
            </wp:positionH>
            <wp:positionV relativeFrom="paragraph">
              <wp:posOffset>168275</wp:posOffset>
            </wp:positionV>
            <wp:extent cx="1318895" cy="123952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ww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0CE3" w:rsidRDefault="00951E33" w:rsidP="00532B0D">
      <w:pPr>
        <w:ind w:left="3402"/>
        <w:jc w:val="left"/>
        <w:rPr>
          <w:rFonts w:ascii="Arial" w:hAnsi="Arial" w:cs="Arial"/>
          <w:b/>
          <w:sz w:val="32"/>
          <w:szCs w:val="32"/>
        </w:rPr>
      </w:pPr>
      <w:r>
        <w:rPr>
          <w:rFonts w:ascii="Arial" w:hAnsi="Arial"/>
          <w:b/>
          <w:sz w:val="32"/>
        </w:rPr>
        <w:t>tirohia rānei tā mātau paetukutuku:</w:t>
      </w:r>
    </w:p>
    <w:p w:rsidR="00CE0CE3" w:rsidRDefault="00CE0CE3" w:rsidP="003635F5">
      <w:pPr>
        <w:ind w:left="2682" w:firstLine="720"/>
        <w:jc w:val="left"/>
        <w:rPr>
          <w:rFonts w:ascii="Arial" w:hAnsi="Arial" w:cs="Arial"/>
          <w:sz w:val="40"/>
          <w:szCs w:val="40"/>
        </w:rPr>
      </w:pPr>
      <w:r>
        <w:rPr>
          <w:rFonts w:ascii="Arial" w:hAnsi="Arial"/>
          <w:sz w:val="32"/>
        </w:rPr>
        <w:t>www.hdc.org.nz</w:t>
      </w: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5821BD" w:rsidRDefault="005821BD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951E33" w:rsidRDefault="00951E3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951E33" w:rsidRDefault="00951E3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4B0CDD" w:rsidRDefault="004B0CDD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80256" behindDoc="1" locked="0" layoutInCell="1" allowOverlap="1" wp14:anchorId="5E75C2FA" wp14:editId="66C5D36D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2917372" cy="1225784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eopleFirstLogo-New on 01 Oct 2013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372" cy="1225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0CE3" w:rsidRPr="00B948CD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</w:p>
    <w:p w:rsidR="00CE0CE3" w:rsidRPr="00B948CD" w:rsidRDefault="00CE0CE3">
      <w:pPr>
        <w:spacing w:after="120"/>
        <w:rPr>
          <w:rFonts w:ascii="Verdana" w:eastAsia="Times New Roman" w:hAnsi="Verdana" w:cs="Times New Roman"/>
          <w:sz w:val="20"/>
          <w:szCs w:val="20"/>
        </w:rPr>
      </w:pPr>
      <w:r>
        <w:rPr>
          <w:rFonts w:ascii="Verdana" w:hAnsi="Verdana"/>
          <w:sz w:val="20"/>
        </w:rPr>
        <w:t xml:space="preserve">                            </w:t>
      </w:r>
    </w:p>
    <w:p w:rsidR="00CE0CE3" w:rsidRPr="00B948CD" w:rsidRDefault="00CE0CE3">
      <w:pPr>
        <w:spacing w:after="120"/>
        <w:ind w:left="720"/>
        <w:rPr>
          <w:rFonts w:ascii="Arial" w:eastAsia="Times New Roman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                 </w:t>
      </w:r>
    </w:p>
    <w:p w:rsidR="00CE0CE3" w:rsidRDefault="00CE0CE3">
      <w:pPr>
        <w:spacing w:after="120"/>
        <w:ind w:left="720"/>
        <w:rPr>
          <w:rFonts w:ascii="Arial" w:eastAsia="Times New Roman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                        </w:t>
      </w:r>
    </w:p>
    <w:p w:rsidR="00951E33" w:rsidRPr="00B948CD" w:rsidRDefault="00951E33" w:rsidP="00951E33">
      <w:pPr>
        <w:spacing w:after="12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B948CD"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6640" behindDoc="0" locked="0" layoutInCell="1" allowOverlap="1" wp14:anchorId="4E4CD7EF" wp14:editId="7504D5C5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398" name="Picture 1398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32"/>
        </w:rPr>
        <w:t xml:space="preserve">He mea whakamāori ēnei mōhiohio kia Ngāwari te Pānui </w:t>
      </w:r>
      <w:r w:rsidR="0057328F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e People First New Zealand Inc. Ngā Tāngata Tuatahi</w:t>
      </w:r>
    </w:p>
    <w:p w:rsidR="00CE0CE3" w:rsidRPr="00BE74B3" w:rsidRDefault="00951E33">
      <w:pPr>
        <w:spacing w:after="12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393311">
        <w:rPr>
          <w:rFonts w:ascii="Arial" w:hAnsi="Arial"/>
          <w:b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83328" behindDoc="0" locked="0" layoutInCell="1" allowOverlap="1" wp14:anchorId="5589E0A0" wp14:editId="257B2FEB">
            <wp:simplePos x="0" y="0"/>
            <wp:positionH relativeFrom="page">
              <wp:posOffset>4777117</wp:posOffset>
            </wp:positionH>
            <wp:positionV relativeFrom="paragraph">
              <wp:posOffset>138969</wp:posOffset>
            </wp:positionV>
            <wp:extent cx="1533525" cy="1533525"/>
            <wp:effectExtent l="0" t="0" r="0" b="0"/>
            <wp:wrapNone/>
            <wp:docPr id="82" name="Picture 82" descr="C:\Users\Darlene\AppData\Local\Microsoft\Windows\Temporary Internet Files\Content.IE5\PHLWH1UC\Made-with-Photosymbols-Logo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lene\AppData\Local\Microsoft\Windows\Temporary Internet Files\Content.IE5\PHLWH1UC\Made-with-Photosymbols-Logo_1024x1024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84352" behindDoc="1" locked="0" layoutInCell="1" allowOverlap="1" wp14:anchorId="01EA2364" wp14:editId="0E5C5EB7">
            <wp:simplePos x="0" y="0"/>
            <wp:positionH relativeFrom="margin">
              <wp:align>center</wp:align>
            </wp:positionH>
            <wp:positionV relativeFrom="paragraph">
              <wp:posOffset>469384</wp:posOffset>
            </wp:positionV>
            <wp:extent cx="981075" cy="929640"/>
            <wp:effectExtent l="0" t="0" r="9525" b="381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m corliss logo.png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3311">
        <w:rPr>
          <w:rFonts w:ascii="Arial" w:hAnsi="Arial"/>
          <w:b/>
          <w:noProof/>
          <w:sz w:val="36"/>
          <w:szCs w:val="36"/>
          <w:lang w:val="en-NZ" w:eastAsia="en-NZ"/>
        </w:rPr>
        <w:drawing>
          <wp:anchor distT="0" distB="0" distL="114300" distR="114300" simplePos="0" relativeHeight="251681280" behindDoc="1" locked="0" layoutInCell="1" allowOverlap="1" wp14:anchorId="08AA4C7B" wp14:editId="0844C56E">
            <wp:simplePos x="0" y="0"/>
            <wp:positionH relativeFrom="margin">
              <wp:posOffset>467995</wp:posOffset>
            </wp:positionH>
            <wp:positionV relativeFrom="paragraph">
              <wp:posOffset>557853</wp:posOffset>
            </wp:positionV>
            <wp:extent cx="1304925" cy="800100"/>
            <wp:effectExtent l="0" t="0" r="9525" b="0"/>
            <wp:wrapNone/>
            <wp:docPr id="46" name="Picture 46" descr="C:\Users\Darlene\AppData\Local\Microsoft\Windows\Temporary Internet Files\Content.IE5\E9Z6IB2B\CHANGE stamp 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lene\AppData\Local\Microsoft\Windows\Temporary Internet Files\Content.IE5\E9Z6IB2B\CHANGE stamp rgb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948CD">
        <w:rPr>
          <w:rFonts w:ascii="Verdana" w:hAnsi="Verdana"/>
          <w:noProof/>
          <w:sz w:val="20"/>
          <w:szCs w:val="20"/>
          <w:lang w:val="en-NZ" w:eastAsia="en-NZ"/>
        </w:rPr>
        <w:drawing>
          <wp:anchor distT="0" distB="0" distL="114300" distR="114300" simplePos="0" relativeHeight="251698688" behindDoc="0" locked="0" layoutInCell="1" allowOverlap="1" wp14:anchorId="5156D005" wp14:editId="0A773F77">
            <wp:simplePos x="0" y="0"/>
            <wp:positionH relativeFrom="column">
              <wp:posOffset>3209925</wp:posOffset>
            </wp:positionH>
            <wp:positionV relativeFrom="paragraph">
              <wp:posOffset>8122920</wp:posOffset>
            </wp:positionV>
            <wp:extent cx="1200150" cy="753745"/>
            <wp:effectExtent l="0" t="0" r="0" b="8255"/>
            <wp:wrapNone/>
            <wp:docPr id="1399" name="Picture 1399" descr="People First Logo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-2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5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E0CE3" w:rsidRPr="00BE74B3" w:rsidSect="00532B0D">
      <w:headerReference w:type="default" r:id="rId103"/>
      <w:footerReference w:type="even" r:id="rId104"/>
      <w:footerReference w:type="default" r:id="rId105"/>
      <w:type w:val="evenPage"/>
      <w:pgSz w:w="11906" w:h="16838" w:code="9"/>
      <w:pgMar w:top="1440" w:right="1440" w:bottom="1440" w:left="1440" w:header="709" w:footer="709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6FDB" w:rsidRDefault="00BB6FDB" w:rsidP="00EE2A19">
      <w:pPr>
        <w:spacing w:after="0" w:line="240" w:lineRule="auto"/>
      </w:pPr>
      <w:r>
        <w:separator/>
      </w:r>
    </w:p>
  </w:endnote>
  <w:endnote w:type="continuationSeparator" w:id="0">
    <w:p w:rsidR="00BB6FDB" w:rsidRDefault="00BB6FDB" w:rsidP="00EE2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Footer"/>
      <w:jc w:val="right"/>
    </w:pPr>
  </w:p>
  <w:p w:rsidR="00BB6FDB" w:rsidRDefault="00BB6F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Footer"/>
      <w:jc w:val="right"/>
    </w:pPr>
  </w:p>
  <w:p w:rsidR="00BB6FDB" w:rsidRPr="0076026F" w:rsidRDefault="00BB6FDB" w:rsidP="00F903D9">
    <w:pPr>
      <w:pStyle w:val="Footer"/>
      <w:jc w:val="right"/>
      <w:rPr>
        <w:rFonts w:ascii="Arial" w:hAnsi="Arial" w:cs="Arial"/>
        <w:sz w:val="28"/>
        <w:szCs w:val="28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Pr="00F903D9" w:rsidRDefault="00BB6FDB">
    <w:pPr>
      <w:pStyle w:val="Footer"/>
      <w:jc w:val="right"/>
      <w:rPr>
        <w:rFonts w:ascii="Arial" w:hAnsi="Arial" w:cs="Arial"/>
        <w:sz w:val="28"/>
        <w:szCs w:val="28"/>
      </w:rPr>
    </w:pPr>
  </w:p>
  <w:p w:rsidR="00BB6FDB" w:rsidRDefault="00BB6F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6FDB" w:rsidRDefault="00BB6FDB" w:rsidP="00EE2A19">
      <w:pPr>
        <w:spacing w:after="0" w:line="240" w:lineRule="auto"/>
      </w:pPr>
      <w:r>
        <w:separator/>
      </w:r>
    </w:p>
  </w:footnote>
  <w:footnote w:type="continuationSeparator" w:id="0">
    <w:p w:rsidR="00BB6FDB" w:rsidRDefault="00BB6FDB" w:rsidP="00EE2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FDB" w:rsidRDefault="00BB6FD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A34EA"/>
    <w:multiLevelType w:val="hybridMultilevel"/>
    <w:tmpl w:val="4A808EB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30468C2"/>
    <w:multiLevelType w:val="hybridMultilevel"/>
    <w:tmpl w:val="528C259A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25768"/>
    <w:multiLevelType w:val="hybridMultilevel"/>
    <w:tmpl w:val="D716FF5A"/>
    <w:lvl w:ilvl="0" w:tplc="14090001">
      <w:start w:val="1"/>
      <w:numFmt w:val="bullet"/>
      <w:lvlText w:val=""/>
      <w:lvlJc w:val="left"/>
      <w:pPr>
        <w:ind w:left="5221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941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661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381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8101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821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541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261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981" w:hanging="360"/>
      </w:pPr>
      <w:rPr>
        <w:rFonts w:ascii="Wingdings" w:hAnsi="Wingdings" w:hint="default"/>
      </w:rPr>
    </w:lvl>
  </w:abstractNum>
  <w:abstractNum w:abstractNumId="3">
    <w:nsid w:val="0A162629"/>
    <w:multiLevelType w:val="hybridMultilevel"/>
    <w:tmpl w:val="45C2A48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4">
    <w:nsid w:val="0C205011"/>
    <w:multiLevelType w:val="hybridMultilevel"/>
    <w:tmpl w:val="C302C336"/>
    <w:lvl w:ilvl="0" w:tplc="1409001B">
      <w:start w:val="1"/>
      <w:numFmt w:val="lowerRoman"/>
      <w:lvlText w:val="%1."/>
      <w:lvlJc w:val="right"/>
      <w:pPr>
        <w:ind w:left="4766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5">
    <w:nsid w:val="0D094B67"/>
    <w:multiLevelType w:val="hybridMultilevel"/>
    <w:tmpl w:val="5A665DD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>
    <w:nsid w:val="148143AE"/>
    <w:multiLevelType w:val="hybridMultilevel"/>
    <w:tmpl w:val="3FB692F0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7">
    <w:nsid w:val="18BD439D"/>
    <w:multiLevelType w:val="hybridMultilevel"/>
    <w:tmpl w:val="5FDE465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258E7D2B"/>
    <w:multiLevelType w:val="hybridMultilevel"/>
    <w:tmpl w:val="7DAA4236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9">
    <w:nsid w:val="2759409C"/>
    <w:multiLevelType w:val="hybridMultilevel"/>
    <w:tmpl w:val="CCD8F23E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0">
    <w:nsid w:val="287E26CC"/>
    <w:multiLevelType w:val="hybridMultilevel"/>
    <w:tmpl w:val="28722A2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9EF713B"/>
    <w:multiLevelType w:val="hybridMultilevel"/>
    <w:tmpl w:val="3BCC6B2E"/>
    <w:lvl w:ilvl="0" w:tplc="1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2">
    <w:nsid w:val="2EB35632"/>
    <w:multiLevelType w:val="hybridMultilevel"/>
    <w:tmpl w:val="1D747546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3">
    <w:nsid w:val="31D91516"/>
    <w:multiLevelType w:val="hybridMultilevel"/>
    <w:tmpl w:val="352898EE"/>
    <w:lvl w:ilvl="0" w:tplc="1409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14">
    <w:nsid w:val="34B251C8"/>
    <w:multiLevelType w:val="hybridMultilevel"/>
    <w:tmpl w:val="550626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30791"/>
    <w:multiLevelType w:val="hybridMultilevel"/>
    <w:tmpl w:val="EF3EDB90"/>
    <w:lvl w:ilvl="0" w:tplc="14090001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6">
    <w:nsid w:val="3E492DA6"/>
    <w:multiLevelType w:val="hybridMultilevel"/>
    <w:tmpl w:val="D7823DEC"/>
    <w:lvl w:ilvl="0" w:tplc="14090001">
      <w:start w:val="1"/>
      <w:numFmt w:val="bullet"/>
      <w:lvlText w:val=""/>
      <w:lvlJc w:val="left"/>
      <w:pPr>
        <w:ind w:left="435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10" w:hanging="360"/>
      </w:pPr>
      <w:rPr>
        <w:rFonts w:ascii="Wingdings" w:hAnsi="Wingdings" w:hint="default"/>
      </w:rPr>
    </w:lvl>
  </w:abstractNum>
  <w:abstractNum w:abstractNumId="17">
    <w:nsid w:val="45C431A2"/>
    <w:multiLevelType w:val="hybridMultilevel"/>
    <w:tmpl w:val="B7CE1124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18">
    <w:nsid w:val="45CB4722"/>
    <w:multiLevelType w:val="hybridMultilevel"/>
    <w:tmpl w:val="6CF0C792"/>
    <w:lvl w:ilvl="0" w:tplc="1409000F">
      <w:start w:val="1"/>
      <w:numFmt w:val="decimal"/>
      <w:lvlText w:val="%1."/>
      <w:lvlJc w:val="left"/>
      <w:pPr>
        <w:ind w:left="4766" w:hanging="360"/>
      </w:pPr>
      <w:rPr>
        <w:rFonts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19">
    <w:nsid w:val="46BB370B"/>
    <w:multiLevelType w:val="hybridMultilevel"/>
    <w:tmpl w:val="C706BDF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>
    <w:nsid w:val="47751C77"/>
    <w:multiLevelType w:val="hybridMultilevel"/>
    <w:tmpl w:val="803037F8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>
    <w:nsid w:val="48455499"/>
    <w:multiLevelType w:val="hybridMultilevel"/>
    <w:tmpl w:val="DEEEE746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0F">
      <w:start w:val="1"/>
      <w:numFmt w:val="decimal"/>
      <w:lvlText w:val="%6."/>
      <w:lvlJc w:val="lef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C05EF"/>
    <w:multiLevelType w:val="hybridMultilevel"/>
    <w:tmpl w:val="8E528CA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>
    <w:nsid w:val="49B313C8"/>
    <w:multiLevelType w:val="hybridMultilevel"/>
    <w:tmpl w:val="1AAED770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4">
    <w:nsid w:val="4BB826C7"/>
    <w:multiLevelType w:val="hybridMultilevel"/>
    <w:tmpl w:val="B12C7ADE"/>
    <w:lvl w:ilvl="0" w:tplc="1409000F">
      <w:start w:val="1"/>
      <w:numFmt w:val="decimal"/>
      <w:lvlText w:val="%1."/>
      <w:lvlJc w:val="left"/>
      <w:pPr>
        <w:ind w:left="4320" w:hanging="360"/>
      </w:pPr>
      <w:rPr>
        <w:rFonts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5">
    <w:nsid w:val="516E3650"/>
    <w:multiLevelType w:val="hybridMultilevel"/>
    <w:tmpl w:val="BD1679E4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6">
    <w:nsid w:val="520718B1"/>
    <w:multiLevelType w:val="hybridMultilevel"/>
    <w:tmpl w:val="08808B8E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7">
    <w:nsid w:val="595902B4"/>
    <w:multiLevelType w:val="hybridMultilevel"/>
    <w:tmpl w:val="A00A504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8">
    <w:nsid w:val="5BAB69B4"/>
    <w:multiLevelType w:val="hybridMultilevel"/>
    <w:tmpl w:val="D5688FA2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29">
    <w:nsid w:val="5BF5011E"/>
    <w:multiLevelType w:val="hybridMultilevel"/>
    <w:tmpl w:val="37505FCA"/>
    <w:lvl w:ilvl="0" w:tplc="1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14090005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7" w:tplc="1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0">
    <w:nsid w:val="5D9733CD"/>
    <w:multiLevelType w:val="hybridMultilevel"/>
    <w:tmpl w:val="EE363238"/>
    <w:lvl w:ilvl="0" w:tplc="14090001">
      <w:start w:val="1"/>
      <w:numFmt w:val="bullet"/>
      <w:lvlText w:val=""/>
      <w:lvlJc w:val="left"/>
      <w:pPr>
        <w:ind w:left="426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98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0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2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14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86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58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0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24" w:hanging="360"/>
      </w:pPr>
      <w:rPr>
        <w:rFonts w:ascii="Wingdings" w:hAnsi="Wingdings" w:hint="default"/>
      </w:rPr>
    </w:lvl>
  </w:abstractNum>
  <w:abstractNum w:abstractNumId="31">
    <w:nsid w:val="5F2A23E6"/>
    <w:multiLevelType w:val="hybridMultilevel"/>
    <w:tmpl w:val="ED00A87C"/>
    <w:lvl w:ilvl="0" w:tplc="8DC2B87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766" w:hanging="360"/>
      </w:pPr>
    </w:lvl>
    <w:lvl w:ilvl="2" w:tplc="1409001B" w:tentative="1">
      <w:start w:val="1"/>
      <w:numFmt w:val="lowerRoman"/>
      <w:lvlText w:val="%3."/>
      <w:lvlJc w:val="right"/>
      <w:pPr>
        <w:ind w:left="5486" w:hanging="180"/>
      </w:pPr>
    </w:lvl>
    <w:lvl w:ilvl="3" w:tplc="1409000F" w:tentative="1">
      <w:start w:val="1"/>
      <w:numFmt w:val="decimal"/>
      <w:lvlText w:val="%4."/>
      <w:lvlJc w:val="left"/>
      <w:pPr>
        <w:ind w:left="6206" w:hanging="360"/>
      </w:pPr>
    </w:lvl>
    <w:lvl w:ilvl="4" w:tplc="14090019" w:tentative="1">
      <w:start w:val="1"/>
      <w:numFmt w:val="lowerLetter"/>
      <w:lvlText w:val="%5."/>
      <w:lvlJc w:val="left"/>
      <w:pPr>
        <w:ind w:left="6926" w:hanging="360"/>
      </w:pPr>
    </w:lvl>
    <w:lvl w:ilvl="5" w:tplc="1409001B" w:tentative="1">
      <w:start w:val="1"/>
      <w:numFmt w:val="lowerRoman"/>
      <w:lvlText w:val="%6."/>
      <w:lvlJc w:val="right"/>
      <w:pPr>
        <w:ind w:left="7646" w:hanging="180"/>
      </w:pPr>
    </w:lvl>
    <w:lvl w:ilvl="6" w:tplc="1409000F" w:tentative="1">
      <w:start w:val="1"/>
      <w:numFmt w:val="decimal"/>
      <w:lvlText w:val="%7."/>
      <w:lvlJc w:val="left"/>
      <w:pPr>
        <w:ind w:left="8366" w:hanging="360"/>
      </w:pPr>
    </w:lvl>
    <w:lvl w:ilvl="7" w:tplc="14090019" w:tentative="1">
      <w:start w:val="1"/>
      <w:numFmt w:val="lowerLetter"/>
      <w:lvlText w:val="%8."/>
      <w:lvlJc w:val="left"/>
      <w:pPr>
        <w:ind w:left="9086" w:hanging="360"/>
      </w:pPr>
    </w:lvl>
    <w:lvl w:ilvl="8" w:tplc="14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32">
    <w:nsid w:val="649611BC"/>
    <w:multiLevelType w:val="hybridMultilevel"/>
    <w:tmpl w:val="28F2175E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abstractNum w:abstractNumId="33">
    <w:nsid w:val="6A7B3226"/>
    <w:multiLevelType w:val="hybridMultilevel"/>
    <w:tmpl w:val="3CA0131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FA3499"/>
    <w:multiLevelType w:val="hybridMultilevel"/>
    <w:tmpl w:val="8506A8C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571513F"/>
    <w:multiLevelType w:val="hybridMultilevel"/>
    <w:tmpl w:val="601206D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6">
    <w:nsid w:val="7938241F"/>
    <w:multiLevelType w:val="hybridMultilevel"/>
    <w:tmpl w:val="D74CFFB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B84C59"/>
    <w:multiLevelType w:val="hybridMultilevel"/>
    <w:tmpl w:val="658E57D0"/>
    <w:lvl w:ilvl="0" w:tplc="14090001">
      <w:start w:val="1"/>
      <w:numFmt w:val="bullet"/>
      <w:lvlText w:val=""/>
      <w:lvlJc w:val="left"/>
      <w:pPr>
        <w:ind w:left="4766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8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20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92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64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36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8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80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52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36"/>
  </w:num>
  <w:num w:numId="4">
    <w:abstractNumId w:val="10"/>
  </w:num>
  <w:num w:numId="5">
    <w:abstractNumId w:val="29"/>
  </w:num>
  <w:num w:numId="6">
    <w:abstractNumId w:val="1"/>
  </w:num>
  <w:num w:numId="7">
    <w:abstractNumId w:val="33"/>
  </w:num>
  <w:num w:numId="8">
    <w:abstractNumId w:val="11"/>
  </w:num>
  <w:num w:numId="9">
    <w:abstractNumId w:val="34"/>
  </w:num>
  <w:num w:numId="10">
    <w:abstractNumId w:val="35"/>
  </w:num>
  <w:num w:numId="11">
    <w:abstractNumId w:val="31"/>
  </w:num>
  <w:num w:numId="12">
    <w:abstractNumId w:val="32"/>
  </w:num>
  <w:num w:numId="13">
    <w:abstractNumId w:val="4"/>
  </w:num>
  <w:num w:numId="14">
    <w:abstractNumId w:val="18"/>
  </w:num>
  <w:num w:numId="15">
    <w:abstractNumId w:val="37"/>
  </w:num>
  <w:num w:numId="16">
    <w:abstractNumId w:val="2"/>
  </w:num>
  <w:num w:numId="17">
    <w:abstractNumId w:val="12"/>
  </w:num>
  <w:num w:numId="18">
    <w:abstractNumId w:val="6"/>
  </w:num>
  <w:num w:numId="19">
    <w:abstractNumId w:val="5"/>
  </w:num>
  <w:num w:numId="20">
    <w:abstractNumId w:val="3"/>
  </w:num>
  <w:num w:numId="21">
    <w:abstractNumId w:val="26"/>
  </w:num>
  <w:num w:numId="22">
    <w:abstractNumId w:val="20"/>
  </w:num>
  <w:num w:numId="23">
    <w:abstractNumId w:val="27"/>
  </w:num>
  <w:num w:numId="24">
    <w:abstractNumId w:val="16"/>
  </w:num>
  <w:num w:numId="25">
    <w:abstractNumId w:val="30"/>
  </w:num>
  <w:num w:numId="26">
    <w:abstractNumId w:val="13"/>
  </w:num>
  <w:num w:numId="27">
    <w:abstractNumId w:val="0"/>
  </w:num>
  <w:num w:numId="28">
    <w:abstractNumId w:val="24"/>
  </w:num>
  <w:num w:numId="29">
    <w:abstractNumId w:val="28"/>
  </w:num>
  <w:num w:numId="30">
    <w:abstractNumId w:val="19"/>
  </w:num>
  <w:num w:numId="31">
    <w:abstractNumId w:val="23"/>
  </w:num>
  <w:num w:numId="32">
    <w:abstractNumId w:val="17"/>
  </w:num>
  <w:num w:numId="33">
    <w:abstractNumId w:val="9"/>
  </w:num>
  <w:num w:numId="34">
    <w:abstractNumId w:val="22"/>
  </w:num>
  <w:num w:numId="35">
    <w:abstractNumId w:val="25"/>
  </w:num>
  <w:num w:numId="36">
    <w:abstractNumId w:val="8"/>
  </w:num>
  <w:num w:numId="37">
    <w:abstractNumId w:val="7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removePersonalInformation/>
  <w:removeDateAndTime/>
  <w:proofState w:spelling="clean" w:grammar="clean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EzNzQ1NjExAVKG5ko6SsGpxcWZ+XkgBYZGtQAMGk/nLQAAAA=="/>
  </w:docVars>
  <w:rsids>
    <w:rsidRoot w:val="00BD3619"/>
    <w:rsid w:val="00000873"/>
    <w:rsid w:val="00002A57"/>
    <w:rsid w:val="00002C27"/>
    <w:rsid w:val="00003877"/>
    <w:rsid w:val="00005099"/>
    <w:rsid w:val="0000575B"/>
    <w:rsid w:val="0000717F"/>
    <w:rsid w:val="00010CFA"/>
    <w:rsid w:val="00011267"/>
    <w:rsid w:val="00012428"/>
    <w:rsid w:val="00012B62"/>
    <w:rsid w:val="00015A1A"/>
    <w:rsid w:val="00017780"/>
    <w:rsid w:val="00017978"/>
    <w:rsid w:val="000179E5"/>
    <w:rsid w:val="000202BF"/>
    <w:rsid w:val="00020560"/>
    <w:rsid w:val="000221BA"/>
    <w:rsid w:val="000235A5"/>
    <w:rsid w:val="00023E8B"/>
    <w:rsid w:val="00026BFB"/>
    <w:rsid w:val="000312BD"/>
    <w:rsid w:val="00031524"/>
    <w:rsid w:val="000320C3"/>
    <w:rsid w:val="00032B6E"/>
    <w:rsid w:val="000335A4"/>
    <w:rsid w:val="000337FD"/>
    <w:rsid w:val="00034323"/>
    <w:rsid w:val="00034EDE"/>
    <w:rsid w:val="00040235"/>
    <w:rsid w:val="000405CE"/>
    <w:rsid w:val="00040CBE"/>
    <w:rsid w:val="000419DD"/>
    <w:rsid w:val="00042F64"/>
    <w:rsid w:val="00043479"/>
    <w:rsid w:val="000435E8"/>
    <w:rsid w:val="000441FA"/>
    <w:rsid w:val="00045A4D"/>
    <w:rsid w:val="000469DB"/>
    <w:rsid w:val="0005029E"/>
    <w:rsid w:val="00050541"/>
    <w:rsid w:val="00050ABB"/>
    <w:rsid w:val="000511E4"/>
    <w:rsid w:val="000517A0"/>
    <w:rsid w:val="00051AE9"/>
    <w:rsid w:val="00051D68"/>
    <w:rsid w:val="00051E1E"/>
    <w:rsid w:val="00051EA0"/>
    <w:rsid w:val="0005220B"/>
    <w:rsid w:val="000523D1"/>
    <w:rsid w:val="00052A05"/>
    <w:rsid w:val="00054475"/>
    <w:rsid w:val="00055517"/>
    <w:rsid w:val="0005608C"/>
    <w:rsid w:val="00056BB6"/>
    <w:rsid w:val="00056C4A"/>
    <w:rsid w:val="00057684"/>
    <w:rsid w:val="00057C57"/>
    <w:rsid w:val="00061D17"/>
    <w:rsid w:val="0006381D"/>
    <w:rsid w:val="00064B3B"/>
    <w:rsid w:val="0006712A"/>
    <w:rsid w:val="00067718"/>
    <w:rsid w:val="00070937"/>
    <w:rsid w:val="00072755"/>
    <w:rsid w:val="00075EC1"/>
    <w:rsid w:val="000775F2"/>
    <w:rsid w:val="000847F0"/>
    <w:rsid w:val="000852EB"/>
    <w:rsid w:val="0008691A"/>
    <w:rsid w:val="00086DF9"/>
    <w:rsid w:val="00087B5A"/>
    <w:rsid w:val="0009052B"/>
    <w:rsid w:val="000907A0"/>
    <w:rsid w:val="00090F88"/>
    <w:rsid w:val="00091D9E"/>
    <w:rsid w:val="0009240E"/>
    <w:rsid w:val="00093216"/>
    <w:rsid w:val="000939E2"/>
    <w:rsid w:val="00093EA8"/>
    <w:rsid w:val="0009563E"/>
    <w:rsid w:val="00095F7B"/>
    <w:rsid w:val="000961EE"/>
    <w:rsid w:val="000A0D53"/>
    <w:rsid w:val="000A19B3"/>
    <w:rsid w:val="000A240C"/>
    <w:rsid w:val="000A2D9E"/>
    <w:rsid w:val="000A391E"/>
    <w:rsid w:val="000B38FF"/>
    <w:rsid w:val="000B6B43"/>
    <w:rsid w:val="000B7383"/>
    <w:rsid w:val="000B7712"/>
    <w:rsid w:val="000B78C0"/>
    <w:rsid w:val="000B7B05"/>
    <w:rsid w:val="000C0EEB"/>
    <w:rsid w:val="000C3076"/>
    <w:rsid w:val="000C610B"/>
    <w:rsid w:val="000C6F05"/>
    <w:rsid w:val="000D0B8E"/>
    <w:rsid w:val="000D0E1A"/>
    <w:rsid w:val="000D26A2"/>
    <w:rsid w:val="000D2B96"/>
    <w:rsid w:val="000D4D97"/>
    <w:rsid w:val="000D75C5"/>
    <w:rsid w:val="000E041F"/>
    <w:rsid w:val="000E0B79"/>
    <w:rsid w:val="000E21D2"/>
    <w:rsid w:val="000E4EF3"/>
    <w:rsid w:val="000E60D3"/>
    <w:rsid w:val="000E74C7"/>
    <w:rsid w:val="000E7B3A"/>
    <w:rsid w:val="000F0A28"/>
    <w:rsid w:val="000F12AD"/>
    <w:rsid w:val="000F1366"/>
    <w:rsid w:val="000F2D59"/>
    <w:rsid w:val="000F35B5"/>
    <w:rsid w:val="000F38EC"/>
    <w:rsid w:val="000F3D9F"/>
    <w:rsid w:val="000F5900"/>
    <w:rsid w:val="000F590D"/>
    <w:rsid w:val="000F5F8F"/>
    <w:rsid w:val="000F70FE"/>
    <w:rsid w:val="000F7E61"/>
    <w:rsid w:val="00100ACA"/>
    <w:rsid w:val="001018D7"/>
    <w:rsid w:val="00102412"/>
    <w:rsid w:val="00103664"/>
    <w:rsid w:val="001041DE"/>
    <w:rsid w:val="0010498B"/>
    <w:rsid w:val="001100E1"/>
    <w:rsid w:val="001128CD"/>
    <w:rsid w:val="00114C6D"/>
    <w:rsid w:val="00115A08"/>
    <w:rsid w:val="0011696F"/>
    <w:rsid w:val="00117333"/>
    <w:rsid w:val="00117BEA"/>
    <w:rsid w:val="00117BFB"/>
    <w:rsid w:val="00117D8B"/>
    <w:rsid w:val="00117DA2"/>
    <w:rsid w:val="0012091D"/>
    <w:rsid w:val="00120B06"/>
    <w:rsid w:val="00120C5E"/>
    <w:rsid w:val="00121370"/>
    <w:rsid w:val="001220CC"/>
    <w:rsid w:val="00122219"/>
    <w:rsid w:val="00122F55"/>
    <w:rsid w:val="00124C9F"/>
    <w:rsid w:val="00125139"/>
    <w:rsid w:val="00126E23"/>
    <w:rsid w:val="00126F11"/>
    <w:rsid w:val="0013015A"/>
    <w:rsid w:val="0013171D"/>
    <w:rsid w:val="00134156"/>
    <w:rsid w:val="00134D84"/>
    <w:rsid w:val="00135CD2"/>
    <w:rsid w:val="0013674E"/>
    <w:rsid w:val="00137760"/>
    <w:rsid w:val="001407BC"/>
    <w:rsid w:val="00140B31"/>
    <w:rsid w:val="001425AD"/>
    <w:rsid w:val="0014263C"/>
    <w:rsid w:val="0014390F"/>
    <w:rsid w:val="00144C6F"/>
    <w:rsid w:val="00144E6B"/>
    <w:rsid w:val="00145E2E"/>
    <w:rsid w:val="00150640"/>
    <w:rsid w:val="00150F11"/>
    <w:rsid w:val="0015143A"/>
    <w:rsid w:val="001516B6"/>
    <w:rsid w:val="00151FD8"/>
    <w:rsid w:val="001538AC"/>
    <w:rsid w:val="00153A6E"/>
    <w:rsid w:val="00154A45"/>
    <w:rsid w:val="00155346"/>
    <w:rsid w:val="0015552D"/>
    <w:rsid w:val="001574E3"/>
    <w:rsid w:val="00162477"/>
    <w:rsid w:val="0016254F"/>
    <w:rsid w:val="00163219"/>
    <w:rsid w:val="00164D89"/>
    <w:rsid w:val="001656AD"/>
    <w:rsid w:val="001673EE"/>
    <w:rsid w:val="0016748C"/>
    <w:rsid w:val="00167682"/>
    <w:rsid w:val="00170D70"/>
    <w:rsid w:val="0017123A"/>
    <w:rsid w:val="00171A18"/>
    <w:rsid w:val="00172059"/>
    <w:rsid w:val="0017277B"/>
    <w:rsid w:val="001730E4"/>
    <w:rsid w:val="001732B5"/>
    <w:rsid w:val="00174D71"/>
    <w:rsid w:val="00175033"/>
    <w:rsid w:val="001761CB"/>
    <w:rsid w:val="0017637B"/>
    <w:rsid w:val="001768C7"/>
    <w:rsid w:val="00176C3A"/>
    <w:rsid w:val="00180682"/>
    <w:rsid w:val="00181006"/>
    <w:rsid w:val="00181A6D"/>
    <w:rsid w:val="00181B5C"/>
    <w:rsid w:val="00182630"/>
    <w:rsid w:val="00182B6E"/>
    <w:rsid w:val="00183133"/>
    <w:rsid w:val="00185B17"/>
    <w:rsid w:val="00186155"/>
    <w:rsid w:val="00186656"/>
    <w:rsid w:val="00186B61"/>
    <w:rsid w:val="001870D9"/>
    <w:rsid w:val="001878D3"/>
    <w:rsid w:val="00187D9A"/>
    <w:rsid w:val="00190C81"/>
    <w:rsid w:val="00191C97"/>
    <w:rsid w:val="00192757"/>
    <w:rsid w:val="00194C8D"/>
    <w:rsid w:val="00195398"/>
    <w:rsid w:val="00196811"/>
    <w:rsid w:val="0019737A"/>
    <w:rsid w:val="00197A69"/>
    <w:rsid w:val="00197EAE"/>
    <w:rsid w:val="001A098A"/>
    <w:rsid w:val="001A1140"/>
    <w:rsid w:val="001A1AC9"/>
    <w:rsid w:val="001A1FAF"/>
    <w:rsid w:val="001A34DB"/>
    <w:rsid w:val="001A3CE6"/>
    <w:rsid w:val="001A6D72"/>
    <w:rsid w:val="001B1392"/>
    <w:rsid w:val="001B1530"/>
    <w:rsid w:val="001B267F"/>
    <w:rsid w:val="001B2BE5"/>
    <w:rsid w:val="001B4137"/>
    <w:rsid w:val="001B5CB6"/>
    <w:rsid w:val="001B770B"/>
    <w:rsid w:val="001C1065"/>
    <w:rsid w:val="001C24BB"/>
    <w:rsid w:val="001C3225"/>
    <w:rsid w:val="001C356B"/>
    <w:rsid w:val="001C37FC"/>
    <w:rsid w:val="001C389A"/>
    <w:rsid w:val="001C3E1E"/>
    <w:rsid w:val="001C3F9E"/>
    <w:rsid w:val="001C4260"/>
    <w:rsid w:val="001C63C2"/>
    <w:rsid w:val="001C644E"/>
    <w:rsid w:val="001C6977"/>
    <w:rsid w:val="001D0E89"/>
    <w:rsid w:val="001D23EC"/>
    <w:rsid w:val="001D3318"/>
    <w:rsid w:val="001D434C"/>
    <w:rsid w:val="001D5DD5"/>
    <w:rsid w:val="001D6679"/>
    <w:rsid w:val="001E010D"/>
    <w:rsid w:val="001E1173"/>
    <w:rsid w:val="001E1D53"/>
    <w:rsid w:val="001E2984"/>
    <w:rsid w:val="001E3F0A"/>
    <w:rsid w:val="001E4F1E"/>
    <w:rsid w:val="001E7069"/>
    <w:rsid w:val="001E7EC3"/>
    <w:rsid w:val="001F0FD0"/>
    <w:rsid w:val="001F15B4"/>
    <w:rsid w:val="001F29DC"/>
    <w:rsid w:val="001F29E3"/>
    <w:rsid w:val="001F2C0C"/>
    <w:rsid w:val="001F45DB"/>
    <w:rsid w:val="001F50AC"/>
    <w:rsid w:val="001F6CC1"/>
    <w:rsid w:val="002004F9"/>
    <w:rsid w:val="0020122F"/>
    <w:rsid w:val="002013E4"/>
    <w:rsid w:val="002024F3"/>
    <w:rsid w:val="00202A87"/>
    <w:rsid w:val="002030EA"/>
    <w:rsid w:val="002051CA"/>
    <w:rsid w:val="00206A4E"/>
    <w:rsid w:val="00210176"/>
    <w:rsid w:val="00211AEC"/>
    <w:rsid w:val="00211B8A"/>
    <w:rsid w:val="002124E3"/>
    <w:rsid w:val="00216649"/>
    <w:rsid w:val="00217FF3"/>
    <w:rsid w:val="00220495"/>
    <w:rsid w:val="00220F97"/>
    <w:rsid w:val="0022264E"/>
    <w:rsid w:val="00222753"/>
    <w:rsid w:val="00222A21"/>
    <w:rsid w:val="00223E0E"/>
    <w:rsid w:val="00223E6C"/>
    <w:rsid w:val="002249BE"/>
    <w:rsid w:val="002255DB"/>
    <w:rsid w:val="0022563C"/>
    <w:rsid w:val="002301B7"/>
    <w:rsid w:val="002317D7"/>
    <w:rsid w:val="002319A5"/>
    <w:rsid w:val="00232C53"/>
    <w:rsid w:val="00233403"/>
    <w:rsid w:val="0023451A"/>
    <w:rsid w:val="00235280"/>
    <w:rsid w:val="0023572C"/>
    <w:rsid w:val="002362E2"/>
    <w:rsid w:val="002364A1"/>
    <w:rsid w:val="0023759F"/>
    <w:rsid w:val="00240987"/>
    <w:rsid w:val="00241543"/>
    <w:rsid w:val="002416D6"/>
    <w:rsid w:val="00241831"/>
    <w:rsid w:val="002421AD"/>
    <w:rsid w:val="002446DD"/>
    <w:rsid w:val="002452D9"/>
    <w:rsid w:val="00245753"/>
    <w:rsid w:val="00245D31"/>
    <w:rsid w:val="00245DB8"/>
    <w:rsid w:val="0024603B"/>
    <w:rsid w:val="00246284"/>
    <w:rsid w:val="002473A8"/>
    <w:rsid w:val="0024754D"/>
    <w:rsid w:val="00247BAD"/>
    <w:rsid w:val="00247C1F"/>
    <w:rsid w:val="00251107"/>
    <w:rsid w:val="00252833"/>
    <w:rsid w:val="00252AC5"/>
    <w:rsid w:val="00254937"/>
    <w:rsid w:val="00256971"/>
    <w:rsid w:val="00257E20"/>
    <w:rsid w:val="00261F62"/>
    <w:rsid w:val="0026227E"/>
    <w:rsid w:val="002625B7"/>
    <w:rsid w:val="00262788"/>
    <w:rsid w:val="0026340F"/>
    <w:rsid w:val="002646F6"/>
    <w:rsid w:val="00264B14"/>
    <w:rsid w:val="0026585C"/>
    <w:rsid w:val="00266AD7"/>
    <w:rsid w:val="00267586"/>
    <w:rsid w:val="00267E7F"/>
    <w:rsid w:val="002703C7"/>
    <w:rsid w:val="00270627"/>
    <w:rsid w:val="002767A0"/>
    <w:rsid w:val="002771CE"/>
    <w:rsid w:val="0028164B"/>
    <w:rsid w:val="00281B6F"/>
    <w:rsid w:val="00281C2E"/>
    <w:rsid w:val="00282315"/>
    <w:rsid w:val="00282920"/>
    <w:rsid w:val="00283ACC"/>
    <w:rsid w:val="002856F4"/>
    <w:rsid w:val="002860D6"/>
    <w:rsid w:val="00286B1A"/>
    <w:rsid w:val="002905FF"/>
    <w:rsid w:val="00290BF3"/>
    <w:rsid w:val="00291EDD"/>
    <w:rsid w:val="002932F3"/>
    <w:rsid w:val="00293735"/>
    <w:rsid w:val="00294B2B"/>
    <w:rsid w:val="002950F7"/>
    <w:rsid w:val="002966F1"/>
    <w:rsid w:val="002970BE"/>
    <w:rsid w:val="002A0446"/>
    <w:rsid w:val="002A045F"/>
    <w:rsid w:val="002A052C"/>
    <w:rsid w:val="002A06E7"/>
    <w:rsid w:val="002A0818"/>
    <w:rsid w:val="002A0851"/>
    <w:rsid w:val="002A2047"/>
    <w:rsid w:val="002A275F"/>
    <w:rsid w:val="002A3ACB"/>
    <w:rsid w:val="002A62F0"/>
    <w:rsid w:val="002A797E"/>
    <w:rsid w:val="002A7D97"/>
    <w:rsid w:val="002B228E"/>
    <w:rsid w:val="002B2A3D"/>
    <w:rsid w:val="002B3626"/>
    <w:rsid w:val="002B5935"/>
    <w:rsid w:val="002B633A"/>
    <w:rsid w:val="002B6BEC"/>
    <w:rsid w:val="002B7545"/>
    <w:rsid w:val="002C0702"/>
    <w:rsid w:val="002C0B69"/>
    <w:rsid w:val="002C1681"/>
    <w:rsid w:val="002C2B46"/>
    <w:rsid w:val="002C3649"/>
    <w:rsid w:val="002C38F2"/>
    <w:rsid w:val="002C53FA"/>
    <w:rsid w:val="002D2A41"/>
    <w:rsid w:val="002D354B"/>
    <w:rsid w:val="002D4770"/>
    <w:rsid w:val="002D4D12"/>
    <w:rsid w:val="002D518B"/>
    <w:rsid w:val="002E00FB"/>
    <w:rsid w:val="002E056F"/>
    <w:rsid w:val="002E2D33"/>
    <w:rsid w:val="002E44EB"/>
    <w:rsid w:val="002E4890"/>
    <w:rsid w:val="002E522B"/>
    <w:rsid w:val="002E59ED"/>
    <w:rsid w:val="002E611E"/>
    <w:rsid w:val="002E75B1"/>
    <w:rsid w:val="002F04FE"/>
    <w:rsid w:val="002F1468"/>
    <w:rsid w:val="002F1943"/>
    <w:rsid w:val="002F38CC"/>
    <w:rsid w:val="002F406A"/>
    <w:rsid w:val="002F4766"/>
    <w:rsid w:val="002F4B06"/>
    <w:rsid w:val="002F58FB"/>
    <w:rsid w:val="003003FC"/>
    <w:rsid w:val="003008EA"/>
    <w:rsid w:val="003013D9"/>
    <w:rsid w:val="003029C8"/>
    <w:rsid w:val="00303448"/>
    <w:rsid w:val="00303568"/>
    <w:rsid w:val="00305173"/>
    <w:rsid w:val="00305D7B"/>
    <w:rsid w:val="00307523"/>
    <w:rsid w:val="00311825"/>
    <w:rsid w:val="003119F9"/>
    <w:rsid w:val="00311F79"/>
    <w:rsid w:val="00312F91"/>
    <w:rsid w:val="00313C3F"/>
    <w:rsid w:val="00313FF2"/>
    <w:rsid w:val="0031495A"/>
    <w:rsid w:val="00314B23"/>
    <w:rsid w:val="00315CDB"/>
    <w:rsid w:val="003163E4"/>
    <w:rsid w:val="00316DD7"/>
    <w:rsid w:val="0032027D"/>
    <w:rsid w:val="00320860"/>
    <w:rsid w:val="00322D4E"/>
    <w:rsid w:val="00323A61"/>
    <w:rsid w:val="00324048"/>
    <w:rsid w:val="00324686"/>
    <w:rsid w:val="00326A56"/>
    <w:rsid w:val="003272AD"/>
    <w:rsid w:val="0033070F"/>
    <w:rsid w:val="00330833"/>
    <w:rsid w:val="003330A6"/>
    <w:rsid w:val="003330C9"/>
    <w:rsid w:val="00333C11"/>
    <w:rsid w:val="0033562A"/>
    <w:rsid w:val="00335E30"/>
    <w:rsid w:val="003362B6"/>
    <w:rsid w:val="003374A4"/>
    <w:rsid w:val="00340789"/>
    <w:rsid w:val="00340911"/>
    <w:rsid w:val="003424FB"/>
    <w:rsid w:val="0034287B"/>
    <w:rsid w:val="00343BF3"/>
    <w:rsid w:val="00343C87"/>
    <w:rsid w:val="00344193"/>
    <w:rsid w:val="003443BA"/>
    <w:rsid w:val="00344E90"/>
    <w:rsid w:val="00347B01"/>
    <w:rsid w:val="003518CB"/>
    <w:rsid w:val="00351C70"/>
    <w:rsid w:val="003525CC"/>
    <w:rsid w:val="0035343E"/>
    <w:rsid w:val="00354238"/>
    <w:rsid w:val="00356C3D"/>
    <w:rsid w:val="003607FD"/>
    <w:rsid w:val="00360B51"/>
    <w:rsid w:val="00362832"/>
    <w:rsid w:val="00362E9A"/>
    <w:rsid w:val="00363006"/>
    <w:rsid w:val="003632A3"/>
    <w:rsid w:val="003635F5"/>
    <w:rsid w:val="00364A93"/>
    <w:rsid w:val="0036571A"/>
    <w:rsid w:val="00365838"/>
    <w:rsid w:val="00366845"/>
    <w:rsid w:val="00366C61"/>
    <w:rsid w:val="00367CA7"/>
    <w:rsid w:val="00367DF3"/>
    <w:rsid w:val="00370942"/>
    <w:rsid w:val="003728B1"/>
    <w:rsid w:val="00373A5B"/>
    <w:rsid w:val="00373B05"/>
    <w:rsid w:val="00375D24"/>
    <w:rsid w:val="003760CA"/>
    <w:rsid w:val="00377776"/>
    <w:rsid w:val="0038048C"/>
    <w:rsid w:val="00382A73"/>
    <w:rsid w:val="003854C0"/>
    <w:rsid w:val="003867F6"/>
    <w:rsid w:val="003868A4"/>
    <w:rsid w:val="00386A18"/>
    <w:rsid w:val="00391365"/>
    <w:rsid w:val="00391F11"/>
    <w:rsid w:val="003945E1"/>
    <w:rsid w:val="003A03E4"/>
    <w:rsid w:val="003A0EF3"/>
    <w:rsid w:val="003A1D00"/>
    <w:rsid w:val="003A22FA"/>
    <w:rsid w:val="003A2E61"/>
    <w:rsid w:val="003A2F82"/>
    <w:rsid w:val="003A34B4"/>
    <w:rsid w:val="003A7373"/>
    <w:rsid w:val="003B00F1"/>
    <w:rsid w:val="003B0EB2"/>
    <w:rsid w:val="003B1BD7"/>
    <w:rsid w:val="003B26C1"/>
    <w:rsid w:val="003B2BAD"/>
    <w:rsid w:val="003B37CB"/>
    <w:rsid w:val="003B4697"/>
    <w:rsid w:val="003B49D8"/>
    <w:rsid w:val="003B543B"/>
    <w:rsid w:val="003B583E"/>
    <w:rsid w:val="003C02F2"/>
    <w:rsid w:val="003C421E"/>
    <w:rsid w:val="003C4385"/>
    <w:rsid w:val="003C470F"/>
    <w:rsid w:val="003C47C1"/>
    <w:rsid w:val="003C4833"/>
    <w:rsid w:val="003C4BE9"/>
    <w:rsid w:val="003C4EF3"/>
    <w:rsid w:val="003C5262"/>
    <w:rsid w:val="003C5B88"/>
    <w:rsid w:val="003C7CDC"/>
    <w:rsid w:val="003C7FAB"/>
    <w:rsid w:val="003D02D0"/>
    <w:rsid w:val="003D126D"/>
    <w:rsid w:val="003D1575"/>
    <w:rsid w:val="003D25BB"/>
    <w:rsid w:val="003D2BF8"/>
    <w:rsid w:val="003D4F48"/>
    <w:rsid w:val="003D629A"/>
    <w:rsid w:val="003D7913"/>
    <w:rsid w:val="003E1F3C"/>
    <w:rsid w:val="003E21F8"/>
    <w:rsid w:val="003E2286"/>
    <w:rsid w:val="003E22E3"/>
    <w:rsid w:val="003E290E"/>
    <w:rsid w:val="003E410A"/>
    <w:rsid w:val="003E4A3D"/>
    <w:rsid w:val="003E5AF9"/>
    <w:rsid w:val="003E5EBA"/>
    <w:rsid w:val="003E6B8F"/>
    <w:rsid w:val="003E6F4E"/>
    <w:rsid w:val="003F1BCE"/>
    <w:rsid w:val="003F392F"/>
    <w:rsid w:val="003F5DB4"/>
    <w:rsid w:val="003F659C"/>
    <w:rsid w:val="003F6AF8"/>
    <w:rsid w:val="003F78A2"/>
    <w:rsid w:val="00402D3E"/>
    <w:rsid w:val="004044D0"/>
    <w:rsid w:val="0040546E"/>
    <w:rsid w:val="00405A7B"/>
    <w:rsid w:val="00410301"/>
    <w:rsid w:val="00410B4A"/>
    <w:rsid w:val="004113E8"/>
    <w:rsid w:val="00411656"/>
    <w:rsid w:val="00414116"/>
    <w:rsid w:val="004147B5"/>
    <w:rsid w:val="00415FC5"/>
    <w:rsid w:val="004214C6"/>
    <w:rsid w:val="004248CC"/>
    <w:rsid w:val="00424D4C"/>
    <w:rsid w:val="004256D9"/>
    <w:rsid w:val="0042580C"/>
    <w:rsid w:val="00426A97"/>
    <w:rsid w:val="00427E8E"/>
    <w:rsid w:val="00431468"/>
    <w:rsid w:val="00431F9E"/>
    <w:rsid w:val="004327E4"/>
    <w:rsid w:val="00433257"/>
    <w:rsid w:val="00435A94"/>
    <w:rsid w:val="00435F00"/>
    <w:rsid w:val="00437770"/>
    <w:rsid w:val="004377E2"/>
    <w:rsid w:val="004431CC"/>
    <w:rsid w:val="00445659"/>
    <w:rsid w:val="0044579D"/>
    <w:rsid w:val="004513F1"/>
    <w:rsid w:val="00451C51"/>
    <w:rsid w:val="00454062"/>
    <w:rsid w:val="00455C5D"/>
    <w:rsid w:val="00460F56"/>
    <w:rsid w:val="00461E7A"/>
    <w:rsid w:val="00462701"/>
    <w:rsid w:val="00462E56"/>
    <w:rsid w:val="00464510"/>
    <w:rsid w:val="004653AE"/>
    <w:rsid w:val="004734CF"/>
    <w:rsid w:val="00473BA0"/>
    <w:rsid w:val="00476E40"/>
    <w:rsid w:val="00477A77"/>
    <w:rsid w:val="0048116F"/>
    <w:rsid w:val="00482D5B"/>
    <w:rsid w:val="00482E92"/>
    <w:rsid w:val="0048438E"/>
    <w:rsid w:val="0049075B"/>
    <w:rsid w:val="00491431"/>
    <w:rsid w:val="004921CB"/>
    <w:rsid w:val="004930D1"/>
    <w:rsid w:val="00494691"/>
    <w:rsid w:val="004949C2"/>
    <w:rsid w:val="0049589B"/>
    <w:rsid w:val="00496CC2"/>
    <w:rsid w:val="00497338"/>
    <w:rsid w:val="004A1A95"/>
    <w:rsid w:val="004A2ABB"/>
    <w:rsid w:val="004A2F8F"/>
    <w:rsid w:val="004A5EA5"/>
    <w:rsid w:val="004A6CAD"/>
    <w:rsid w:val="004B0CDD"/>
    <w:rsid w:val="004B1AF2"/>
    <w:rsid w:val="004B27F4"/>
    <w:rsid w:val="004B2992"/>
    <w:rsid w:val="004B2AB0"/>
    <w:rsid w:val="004B31D0"/>
    <w:rsid w:val="004B36AA"/>
    <w:rsid w:val="004B457F"/>
    <w:rsid w:val="004B49D7"/>
    <w:rsid w:val="004B4D05"/>
    <w:rsid w:val="004B59C5"/>
    <w:rsid w:val="004B5BB5"/>
    <w:rsid w:val="004B75D9"/>
    <w:rsid w:val="004C040B"/>
    <w:rsid w:val="004C19D2"/>
    <w:rsid w:val="004C3A8C"/>
    <w:rsid w:val="004C4068"/>
    <w:rsid w:val="004C7D9E"/>
    <w:rsid w:val="004D1524"/>
    <w:rsid w:val="004D392E"/>
    <w:rsid w:val="004D3A7A"/>
    <w:rsid w:val="004D40A6"/>
    <w:rsid w:val="004D4A6C"/>
    <w:rsid w:val="004D5121"/>
    <w:rsid w:val="004D6315"/>
    <w:rsid w:val="004D7A16"/>
    <w:rsid w:val="004E035F"/>
    <w:rsid w:val="004E1A97"/>
    <w:rsid w:val="004E1E81"/>
    <w:rsid w:val="004E2044"/>
    <w:rsid w:val="004E28C1"/>
    <w:rsid w:val="004E28E4"/>
    <w:rsid w:val="004E456E"/>
    <w:rsid w:val="004E4B98"/>
    <w:rsid w:val="004E4D97"/>
    <w:rsid w:val="004E5DD9"/>
    <w:rsid w:val="004E5E62"/>
    <w:rsid w:val="004E6783"/>
    <w:rsid w:val="004F0BC4"/>
    <w:rsid w:val="004F101D"/>
    <w:rsid w:val="004F2D38"/>
    <w:rsid w:val="004F33AB"/>
    <w:rsid w:val="004F3427"/>
    <w:rsid w:val="004F483E"/>
    <w:rsid w:val="004F5E78"/>
    <w:rsid w:val="004F5EF6"/>
    <w:rsid w:val="004F78AC"/>
    <w:rsid w:val="0050216A"/>
    <w:rsid w:val="00502874"/>
    <w:rsid w:val="005028BD"/>
    <w:rsid w:val="005031FB"/>
    <w:rsid w:val="0050418C"/>
    <w:rsid w:val="0050433B"/>
    <w:rsid w:val="005045BC"/>
    <w:rsid w:val="0050599E"/>
    <w:rsid w:val="00505E59"/>
    <w:rsid w:val="0050614F"/>
    <w:rsid w:val="00506DC4"/>
    <w:rsid w:val="00507442"/>
    <w:rsid w:val="005075A2"/>
    <w:rsid w:val="00507C6A"/>
    <w:rsid w:val="00507E99"/>
    <w:rsid w:val="00510297"/>
    <w:rsid w:val="00510BC8"/>
    <w:rsid w:val="00510F8E"/>
    <w:rsid w:val="00511E0B"/>
    <w:rsid w:val="00512943"/>
    <w:rsid w:val="00512A12"/>
    <w:rsid w:val="00512B9B"/>
    <w:rsid w:val="0051306D"/>
    <w:rsid w:val="00513972"/>
    <w:rsid w:val="00513F24"/>
    <w:rsid w:val="005150B9"/>
    <w:rsid w:val="005206F6"/>
    <w:rsid w:val="00521A43"/>
    <w:rsid w:val="00521FCB"/>
    <w:rsid w:val="005224A0"/>
    <w:rsid w:val="00522791"/>
    <w:rsid w:val="00523F96"/>
    <w:rsid w:val="0052441D"/>
    <w:rsid w:val="005252CC"/>
    <w:rsid w:val="00525ACF"/>
    <w:rsid w:val="00527EA0"/>
    <w:rsid w:val="00530328"/>
    <w:rsid w:val="00530875"/>
    <w:rsid w:val="00530A21"/>
    <w:rsid w:val="0053189B"/>
    <w:rsid w:val="00532B0D"/>
    <w:rsid w:val="00532D5F"/>
    <w:rsid w:val="0053390F"/>
    <w:rsid w:val="00533D96"/>
    <w:rsid w:val="00537285"/>
    <w:rsid w:val="00537B6B"/>
    <w:rsid w:val="00537DFC"/>
    <w:rsid w:val="00537E37"/>
    <w:rsid w:val="00541922"/>
    <w:rsid w:val="00542DF8"/>
    <w:rsid w:val="00543BC0"/>
    <w:rsid w:val="00544105"/>
    <w:rsid w:val="005447D2"/>
    <w:rsid w:val="00545810"/>
    <w:rsid w:val="00545D8D"/>
    <w:rsid w:val="00546058"/>
    <w:rsid w:val="0054626D"/>
    <w:rsid w:val="00546A09"/>
    <w:rsid w:val="005509DF"/>
    <w:rsid w:val="00551542"/>
    <w:rsid w:val="00551675"/>
    <w:rsid w:val="00551900"/>
    <w:rsid w:val="00553F35"/>
    <w:rsid w:val="005544A2"/>
    <w:rsid w:val="0055514A"/>
    <w:rsid w:val="00555B44"/>
    <w:rsid w:val="00555C00"/>
    <w:rsid w:val="0055699B"/>
    <w:rsid w:val="00556A12"/>
    <w:rsid w:val="005571CA"/>
    <w:rsid w:val="00557363"/>
    <w:rsid w:val="00557CA8"/>
    <w:rsid w:val="00560CDB"/>
    <w:rsid w:val="00564973"/>
    <w:rsid w:val="00564F01"/>
    <w:rsid w:val="00565D7C"/>
    <w:rsid w:val="00566206"/>
    <w:rsid w:val="00566BD9"/>
    <w:rsid w:val="00566F40"/>
    <w:rsid w:val="0056790F"/>
    <w:rsid w:val="005704EA"/>
    <w:rsid w:val="00572138"/>
    <w:rsid w:val="00573038"/>
    <w:rsid w:val="0057328F"/>
    <w:rsid w:val="00573ACC"/>
    <w:rsid w:val="00574AB0"/>
    <w:rsid w:val="00576D79"/>
    <w:rsid w:val="005778C5"/>
    <w:rsid w:val="005778C7"/>
    <w:rsid w:val="00581363"/>
    <w:rsid w:val="005821BD"/>
    <w:rsid w:val="00583812"/>
    <w:rsid w:val="00583947"/>
    <w:rsid w:val="005839CA"/>
    <w:rsid w:val="00585218"/>
    <w:rsid w:val="005873C7"/>
    <w:rsid w:val="00587B9E"/>
    <w:rsid w:val="0059078D"/>
    <w:rsid w:val="00591686"/>
    <w:rsid w:val="00591BA7"/>
    <w:rsid w:val="00591C04"/>
    <w:rsid w:val="00592E4C"/>
    <w:rsid w:val="00594ABE"/>
    <w:rsid w:val="0059589B"/>
    <w:rsid w:val="0059632A"/>
    <w:rsid w:val="005976FB"/>
    <w:rsid w:val="005A1488"/>
    <w:rsid w:val="005A17AD"/>
    <w:rsid w:val="005A209E"/>
    <w:rsid w:val="005A2CA4"/>
    <w:rsid w:val="005A3D12"/>
    <w:rsid w:val="005B23F5"/>
    <w:rsid w:val="005B2BCC"/>
    <w:rsid w:val="005B44E8"/>
    <w:rsid w:val="005B453A"/>
    <w:rsid w:val="005B6414"/>
    <w:rsid w:val="005C0F57"/>
    <w:rsid w:val="005C2EDF"/>
    <w:rsid w:val="005C499C"/>
    <w:rsid w:val="005C611F"/>
    <w:rsid w:val="005C68B6"/>
    <w:rsid w:val="005C6DE9"/>
    <w:rsid w:val="005C7597"/>
    <w:rsid w:val="005C79CF"/>
    <w:rsid w:val="005C7F57"/>
    <w:rsid w:val="005D0020"/>
    <w:rsid w:val="005D06A1"/>
    <w:rsid w:val="005D1F2F"/>
    <w:rsid w:val="005D200A"/>
    <w:rsid w:val="005D2056"/>
    <w:rsid w:val="005D27BF"/>
    <w:rsid w:val="005D4440"/>
    <w:rsid w:val="005D49EF"/>
    <w:rsid w:val="005D572C"/>
    <w:rsid w:val="005D57C3"/>
    <w:rsid w:val="005D6372"/>
    <w:rsid w:val="005E042E"/>
    <w:rsid w:val="005E067B"/>
    <w:rsid w:val="005E0EC3"/>
    <w:rsid w:val="005E323C"/>
    <w:rsid w:val="005E4A4B"/>
    <w:rsid w:val="005E635C"/>
    <w:rsid w:val="005E6468"/>
    <w:rsid w:val="005E681B"/>
    <w:rsid w:val="005E690E"/>
    <w:rsid w:val="005E6C48"/>
    <w:rsid w:val="005F0866"/>
    <w:rsid w:val="005F291A"/>
    <w:rsid w:val="005F3199"/>
    <w:rsid w:val="005F3442"/>
    <w:rsid w:val="005F3991"/>
    <w:rsid w:val="005F3A49"/>
    <w:rsid w:val="005F6B21"/>
    <w:rsid w:val="005F7798"/>
    <w:rsid w:val="00600E7B"/>
    <w:rsid w:val="00601808"/>
    <w:rsid w:val="0060360C"/>
    <w:rsid w:val="006040C9"/>
    <w:rsid w:val="0060762F"/>
    <w:rsid w:val="00611BE9"/>
    <w:rsid w:val="00613918"/>
    <w:rsid w:val="006152A5"/>
    <w:rsid w:val="00615EF0"/>
    <w:rsid w:val="00616BEF"/>
    <w:rsid w:val="00617301"/>
    <w:rsid w:val="00620209"/>
    <w:rsid w:val="006206CF"/>
    <w:rsid w:val="00620D33"/>
    <w:rsid w:val="00621156"/>
    <w:rsid w:val="00621202"/>
    <w:rsid w:val="00622DF0"/>
    <w:rsid w:val="00624679"/>
    <w:rsid w:val="006253D0"/>
    <w:rsid w:val="00625C01"/>
    <w:rsid w:val="006300AC"/>
    <w:rsid w:val="0063198E"/>
    <w:rsid w:val="006322BD"/>
    <w:rsid w:val="006328F5"/>
    <w:rsid w:val="00633879"/>
    <w:rsid w:val="00634783"/>
    <w:rsid w:val="00634A77"/>
    <w:rsid w:val="006350F3"/>
    <w:rsid w:val="006363E0"/>
    <w:rsid w:val="00636595"/>
    <w:rsid w:val="006365B8"/>
    <w:rsid w:val="006375A8"/>
    <w:rsid w:val="006377B9"/>
    <w:rsid w:val="00637C13"/>
    <w:rsid w:val="0064094C"/>
    <w:rsid w:val="006415C6"/>
    <w:rsid w:val="00644535"/>
    <w:rsid w:val="006508A7"/>
    <w:rsid w:val="00652571"/>
    <w:rsid w:val="00653465"/>
    <w:rsid w:val="0065768F"/>
    <w:rsid w:val="006605DC"/>
    <w:rsid w:val="0066158C"/>
    <w:rsid w:val="00663BF6"/>
    <w:rsid w:val="006642BF"/>
    <w:rsid w:val="00665655"/>
    <w:rsid w:val="0066606B"/>
    <w:rsid w:val="00670E19"/>
    <w:rsid w:val="0067170A"/>
    <w:rsid w:val="00672243"/>
    <w:rsid w:val="00672F07"/>
    <w:rsid w:val="0067322A"/>
    <w:rsid w:val="00673559"/>
    <w:rsid w:val="0067429A"/>
    <w:rsid w:val="00676885"/>
    <w:rsid w:val="00681163"/>
    <w:rsid w:val="006819A4"/>
    <w:rsid w:val="00682A9B"/>
    <w:rsid w:val="006835E4"/>
    <w:rsid w:val="00684778"/>
    <w:rsid w:val="00685330"/>
    <w:rsid w:val="006866D4"/>
    <w:rsid w:val="00686C48"/>
    <w:rsid w:val="00687DD6"/>
    <w:rsid w:val="00691140"/>
    <w:rsid w:val="006915B8"/>
    <w:rsid w:val="00691C7B"/>
    <w:rsid w:val="00693750"/>
    <w:rsid w:val="0069380D"/>
    <w:rsid w:val="00695826"/>
    <w:rsid w:val="00695A6D"/>
    <w:rsid w:val="0069666F"/>
    <w:rsid w:val="00696D2B"/>
    <w:rsid w:val="00697376"/>
    <w:rsid w:val="006A21F5"/>
    <w:rsid w:val="006A267B"/>
    <w:rsid w:val="006A2AAD"/>
    <w:rsid w:val="006A2AF4"/>
    <w:rsid w:val="006A2B73"/>
    <w:rsid w:val="006A3A79"/>
    <w:rsid w:val="006A409A"/>
    <w:rsid w:val="006A4E7B"/>
    <w:rsid w:val="006A6B74"/>
    <w:rsid w:val="006A7611"/>
    <w:rsid w:val="006B08D8"/>
    <w:rsid w:val="006B2E0A"/>
    <w:rsid w:val="006B4D5D"/>
    <w:rsid w:val="006B539A"/>
    <w:rsid w:val="006B5D5C"/>
    <w:rsid w:val="006B619C"/>
    <w:rsid w:val="006B72BF"/>
    <w:rsid w:val="006C00B4"/>
    <w:rsid w:val="006C1450"/>
    <w:rsid w:val="006C398F"/>
    <w:rsid w:val="006C3E97"/>
    <w:rsid w:val="006C42AA"/>
    <w:rsid w:val="006C4946"/>
    <w:rsid w:val="006C50FD"/>
    <w:rsid w:val="006C553C"/>
    <w:rsid w:val="006C6CD7"/>
    <w:rsid w:val="006C7C62"/>
    <w:rsid w:val="006D0087"/>
    <w:rsid w:val="006D0B9D"/>
    <w:rsid w:val="006D2DC3"/>
    <w:rsid w:val="006D3D58"/>
    <w:rsid w:val="006D4B31"/>
    <w:rsid w:val="006D665B"/>
    <w:rsid w:val="006D75C3"/>
    <w:rsid w:val="006E032A"/>
    <w:rsid w:val="006E0BDE"/>
    <w:rsid w:val="006E0C63"/>
    <w:rsid w:val="006E19D6"/>
    <w:rsid w:val="006E2D3F"/>
    <w:rsid w:val="006E335D"/>
    <w:rsid w:val="006E34FC"/>
    <w:rsid w:val="006E3967"/>
    <w:rsid w:val="006E42B3"/>
    <w:rsid w:val="006E5D47"/>
    <w:rsid w:val="006E7CA1"/>
    <w:rsid w:val="006F02E4"/>
    <w:rsid w:val="006F0675"/>
    <w:rsid w:val="006F1E1E"/>
    <w:rsid w:val="006F1F6A"/>
    <w:rsid w:val="006F44DF"/>
    <w:rsid w:val="006F46B9"/>
    <w:rsid w:val="006F54DF"/>
    <w:rsid w:val="006F6875"/>
    <w:rsid w:val="006F6EF1"/>
    <w:rsid w:val="007008A9"/>
    <w:rsid w:val="007013BD"/>
    <w:rsid w:val="00701681"/>
    <w:rsid w:val="00702FC6"/>
    <w:rsid w:val="0070475D"/>
    <w:rsid w:val="00705018"/>
    <w:rsid w:val="007072B0"/>
    <w:rsid w:val="00707EA8"/>
    <w:rsid w:val="007102A4"/>
    <w:rsid w:val="00711262"/>
    <w:rsid w:val="00711BE0"/>
    <w:rsid w:val="00713365"/>
    <w:rsid w:val="007134E9"/>
    <w:rsid w:val="007148DA"/>
    <w:rsid w:val="0071549E"/>
    <w:rsid w:val="00715823"/>
    <w:rsid w:val="00715E90"/>
    <w:rsid w:val="00716034"/>
    <w:rsid w:val="00716677"/>
    <w:rsid w:val="00717C5F"/>
    <w:rsid w:val="007216F9"/>
    <w:rsid w:val="007226BE"/>
    <w:rsid w:val="00722C1F"/>
    <w:rsid w:val="00723249"/>
    <w:rsid w:val="00723684"/>
    <w:rsid w:val="00725885"/>
    <w:rsid w:val="007274E1"/>
    <w:rsid w:val="0072797A"/>
    <w:rsid w:val="00727C72"/>
    <w:rsid w:val="00730B94"/>
    <w:rsid w:val="007311F3"/>
    <w:rsid w:val="00731E0E"/>
    <w:rsid w:val="007331C7"/>
    <w:rsid w:val="00735B3E"/>
    <w:rsid w:val="00736CF2"/>
    <w:rsid w:val="00737740"/>
    <w:rsid w:val="007407A7"/>
    <w:rsid w:val="00740BDD"/>
    <w:rsid w:val="00740E20"/>
    <w:rsid w:val="00741099"/>
    <w:rsid w:val="007422FE"/>
    <w:rsid w:val="007440CC"/>
    <w:rsid w:val="0074710B"/>
    <w:rsid w:val="007472F1"/>
    <w:rsid w:val="007511A1"/>
    <w:rsid w:val="007530B2"/>
    <w:rsid w:val="007536EB"/>
    <w:rsid w:val="00753C29"/>
    <w:rsid w:val="00753E36"/>
    <w:rsid w:val="00755086"/>
    <w:rsid w:val="00755C69"/>
    <w:rsid w:val="007567E6"/>
    <w:rsid w:val="00756F39"/>
    <w:rsid w:val="00760157"/>
    <w:rsid w:val="0076026F"/>
    <w:rsid w:val="00760292"/>
    <w:rsid w:val="0076231A"/>
    <w:rsid w:val="00763E7F"/>
    <w:rsid w:val="00765ED9"/>
    <w:rsid w:val="0076620F"/>
    <w:rsid w:val="007678E6"/>
    <w:rsid w:val="007725C4"/>
    <w:rsid w:val="007745DA"/>
    <w:rsid w:val="00774C44"/>
    <w:rsid w:val="0077597E"/>
    <w:rsid w:val="00776FE9"/>
    <w:rsid w:val="00777BA3"/>
    <w:rsid w:val="0078078D"/>
    <w:rsid w:val="00783069"/>
    <w:rsid w:val="00784EC0"/>
    <w:rsid w:val="00786150"/>
    <w:rsid w:val="00786875"/>
    <w:rsid w:val="007878FE"/>
    <w:rsid w:val="00787B0C"/>
    <w:rsid w:val="0079092E"/>
    <w:rsid w:val="007921D5"/>
    <w:rsid w:val="00792521"/>
    <w:rsid w:val="00793CE9"/>
    <w:rsid w:val="00794EB0"/>
    <w:rsid w:val="00795D4B"/>
    <w:rsid w:val="00797924"/>
    <w:rsid w:val="00797D54"/>
    <w:rsid w:val="00797FE9"/>
    <w:rsid w:val="007A03F6"/>
    <w:rsid w:val="007A1473"/>
    <w:rsid w:val="007A2CDE"/>
    <w:rsid w:val="007A3963"/>
    <w:rsid w:val="007A4758"/>
    <w:rsid w:val="007A4E37"/>
    <w:rsid w:val="007A5312"/>
    <w:rsid w:val="007A5F03"/>
    <w:rsid w:val="007A6039"/>
    <w:rsid w:val="007A6D58"/>
    <w:rsid w:val="007A7729"/>
    <w:rsid w:val="007A7D88"/>
    <w:rsid w:val="007B1459"/>
    <w:rsid w:val="007B1B8B"/>
    <w:rsid w:val="007B206A"/>
    <w:rsid w:val="007B2381"/>
    <w:rsid w:val="007B26A1"/>
    <w:rsid w:val="007B2765"/>
    <w:rsid w:val="007B3CA0"/>
    <w:rsid w:val="007B3F80"/>
    <w:rsid w:val="007B4654"/>
    <w:rsid w:val="007B4F35"/>
    <w:rsid w:val="007B5642"/>
    <w:rsid w:val="007B685E"/>
    <w:rsid w:val="007B7377"/>
    <w:rsid w:val="007B7CDE"/>
    <w:rsid w:val="007B7DCC"/>
    <w:rsid w:val="007C0C03"/>
    <w:rsid w:val="007C1918"/>
    <w:rsid w:val="007C1C34"/>
    <w:rsid w:val="007C6F2E"/>
    <w:rsid w:val="007C7996"/>
    <w:rsid w:val="007D3729"/>
    <w:rsid w:val="007D452C"/>
    <w:rsid w:val="007D487E"/>
    <w:rsid w:val="007D4A1D"/>
    <w:rsid w:val="007D5076"/>
    <w:rsid w:val="007D56BC"/>
    <w:rsid w:val="007D7ADC"/>
    <w:rsid w:val="007E0964"/>
    <w:rsid w:val="007E1034"/>
    <w:rsid w:val="007E2AA0"/>
    <w:rsid w:val="007E7298"/>
    <w:rsid w:val="007F0440"/>
    <w:rsid w:val="007F0540"/>
    <w:rsid w:val="007F102C"/>
    <w:rsid w:val="007F24FB"/>
    <w:rsid w:val="007F32CD"/>
    <w:rsid w:val="007F5D1F"/>
    <w:rsid w:val="007F5E16"/>
    <w:rsid w:val="007F628D"/>
    <w:rsid w:val="007F6C53"/>
    <w:rsid w:val="007F6DFB"/>
    <w:rsid w:val="007F7E9B"/>
    <w:rsid w:val="00801A1B"/>
    <w:rsid w:val="00802390"/>
    <w:rsid w:val="00802DA2"/>
    <w:rsid w:val="00803536"/>
    <w:rsid w:val="00805AB9"/>
    <w:rsid w:val="008071DE"/>
    <w:rsid w:val="008077FC"/>
    <w:rsid w:val="00807CCE"/>
    <w:rsid w:val="008106C5"/>
    <w:rsid w:val="00810A43"/>
    <w:rsid w:val="00812486"/>
    <w:rsid w:val="008129CA"/>
    <w:rsid w:val="0081435F"/>
    <w:rsid w:val="00814686"/>
    <w:rsid w:val="00815243"/>
    <w:rsid w:val="008157A5"/>
    <w:rsid w:val="00815FB8"/>
    <w:rsid w:val="008202D7"/>
    <w:rsid w:val="008203FF"/>
    <w:rsid w:val="00820590"/>
    <w:rsid w:val="00820A66"/>
    <w:rsid w:val="00822855"/>
    <w:rsid w:val="00824F26"/>
    <w:rsid w:val="00826546"/>
    <w:rsid w:val="00826FB3"/>
    <w:rsid w:val="0082751F"/>
    <w:rsid w:val="00827EBF"/>
    <w:rsid w:val="00830E92"/>
    <w:rsid w:val="00832ED5"/>
    <w:rsid w:val="008345BF"/>
    <w:rsid w:val="0083588D"/>
    <w:rsid w:val="008358C2"/>
    <w:rsid w:val="00835936"/>
    <w:rsid w:val="00836D9F"/>
    <w:rsid w:val="008376CD"/>
    <w:rsid w:val="00840349"/>
    <w:rsid w:val="008425CE"/>
    <w:rsid w:val="0084271A"/>
    <w:rsid w:val="00844DC8"/>
    <w:rsid w:val="0084544F"/>
    <w:rsid w:val="00846CFA"/>
    <w:rsid w:val="00850981"/>
    <w:rsid w:val="0085181C"/>
    <w:rsid w:val="00853C6D"/>
    <w:rsid w:val="00853FDC"/>
    <w:rsid w:val="00856F3C"/>
    <w:rsid w:val="008603B7"/>
    <w:rsid w:val="00861045"/>
    <w:rsid w:val="0086127E"/>
    <w:rsid w:val="0086395D"/>
    <w:rsid w:val="00864671"/>
    <w:rsid w:val="00865479"/>
    <w:rsid w:val="00866851"/>
    <w:rsid w:val="00867F91"/>
    <w:rsid w:val="008718A5"/>
    <w:rsid w:val="00872BE4"/>
    <w:rsid w:val="00873276"/>
    <w:rsid w:val="00873630"/>
    <w:rsid w:val="0087502F"/>
    <w:rsid w:val="00875BA7"/>
    <w:rsid w:val="00876CE2"/>
    <w:rsid w:val="00877928"/>
    <w:rsid w:val="00880481"/>
    <w:rsid w:val="008809A6"/>
    <w:rsid w:val="00880B9A"/>
    <w:rsid w:val="00881DB2"/>
    <w:rsid w:val="008821DF"/>
    <w:rsid w:val="00882BBE"/>
    <w:rsid w:val="008848EE"/>
    <w:rsid w:val="008850AE"/>
    <w:rsid w:val="00885303"/>
    <w:rsid w:val="0088545D"/>
    <w:rsid w:val="00886292"/>
    <w:rsid w:val="00890519"/>
    <w:rsid w:val="00891994"/>
    <w:rsid w:val="00893237"/>
    <w:rsid w:val="008949FC"/>
    <w:rsid w:val="0089511A"/>
    <w:rsid w:val="00896EA9"/>
    <w:rsid w:val="00897B3C"/>
    <w:rsid w:val="008A07AD"/>
    <w:rsid w:val="008A274F"/>
    <w:rsid w:val="008A2F5F"/>
    <w:rsid w:val="008A2FBC"/>
    <w:rsid w:val="008A3969"/>
    <w:rsid w:val="008A4E7A"/>
    <w:rsid w:val="008A7349"/>
    <w:rsid w:val="008B190C"/>
    <w:rsid w:val="008B1A98"/>
    <w:rsid w:val="008B3051"/>
    <w:rsid w:val="008B30ED"/>
    <w:rsid w:val="008B48DE"/>
    <w:rsid w:val="008B5756"/>
    <w:rsid w:val="008B580D"/>
    <w:rsid w:val="008B5EE2"/>
    <w:rsid w:val="008B69A3"/>
    <w:rsid w:val="008B6C76"/>
    <w:rsid w:val="008B6D3F"/>
    <w:rsid w:val="008B71FE"/>
    <w:rsid w:val="008B7DB8"/>
    <w:rsid w:val="008C0A3F"/>
    <w:rsid w:val="008C37BC"/>
    <w:rsid w:val="008C43D7"/>
    <w:rsid w:val="008C4A6E"/>
    <w:rsid w:val="008C6207"/>
    <w:rsid w:val="008C662E"/>
    <w:rsid w:val="008C7353"/>
    <w:rsid w:val="008D1038"/>
    <w:rsid w:val="008D16EC"/>
    <w:rsid w:val="008D16F7"/>
    <w:rsid w:val="008D3F92"/>
    <w:rsid w:val="008D5082"/>
    <w:rsid w:val="008D5BC9"/>
    <w:rsid w:val="008E165E"/>
    <w:rsid w:val="008E1E72"/>
    <w:rsid w:val="008E2679"/>
    <w:rsid w:val="008E28C5"/>
    <w:rsid w:val="008E4D40"/>
    <w:rsid w:val="008E5EC6"/>
    <w:rsid w:val="008E6558"/>
    <w:rsid w:val="008E6DF5"/>
    <w:rsid w:val="008E7BB0"/>
    <w:rsid w:val="008E7DB6"/>
    <w:rsid w:val="008F1745"/>
    <w:rsid w:val="008F2404"/>
    <w:rsid w:val="008F2948"/>
    <w:rsid w:val="008F3EAB"/>
    <w:rsid w:val="008F5B27"/>
    <w:rsid w:val="00901930"/>
    <w:rsid w:val="00905633"/>
    <w:rsid w:val="00905F84"/>
    <w:rsid w:val="009065B1"/>
    <w:rsid w:val="009065F4"/>
    <w:rsid w:val="009073F0"/>
    <w:rsid w:val="00910E21"/>
    <w:rsid w:val="009111F7"/>
    <w:rsid w:val="0091240F"/>
    <w:rsid w:val="00914E3C"/>
    <w:rsid w:val="00915450"/>
    <w:rsid w:val="00916925"/>
    <w:rsid w:val="009175E0"/>
    <w:rsid w:val="00917FA3"/>
    <w:rsid w:val="00920197"/>
    <w:rsid w:val="00920857"/>
    <w:rsid w:val="009216FA"/>
    <w:rsid w:val="009218A9"/>
    <w:rsid w:val="00921933"/>
    <w:rsid w:val="009219E8"/>
    <w:rsid w:val="00923BED"/>
    <w:rsid w:val="00923F6E"/>
    <w:rsid w:val="00926FC0"/>
    <w:rsid w:val="0092703E"/>
    <w:rsid w:val="009274B9"/>
    <w:rsid w:val="009310A7"/>
    <w:rsid w:val="00931163"/>
    <w:rsid w:val="0093284A"/>
    <w:rsid w:val="009341A7"/>
    <w:rsid w:val="00936F05"/>
    <w:rsid w:val="009375F3"/>
    <w:rsid w:val="0093796D"/>
    <w:rsid w:val="009402C1"/>
    <w:rsid w:val="0094031F"/>
    <w:rsid w:val="0094038F"/>
    <w:rsid w:val="00940BE3"/>
    <w:rsid w:val="00940FCD"/>
    <w:rsid w:val="009478AF"/>
    <w:rsid w:val="0095069A"/>
    <w:rsid w:val="0095094D"/>
    <w:rsid w:val="009514C7"/>
    <w:rsid w:val="009516D7"/>
    <w:rsid w:val="00951BCF"/>
    <w:rsid w:val="00951E33"/>
    <w:rsid w:val="00952E06"/>
    <w:rsid w:val="0095315C"/>
    <w:rsid w:val="00955DD5"/>
    <w:rsid w:val="00956178"/>
    <w:rsid w:val="00956D41"/>
    <w:rsid w:val="00960450"/>
    <w:rsid w:val="00960459"/>
    <w:rsid w:val="0096254C"/>
    <w:rsid w:val="009627BC"/>
    <w:rsid w:val="009635F1"/>
    <w:rsid w:val="00965903"/>
    <w:rsid w:val="00965EA4"/>
    <w:rsid w:val="00970584"/>
    <w:rsid w:val="00970D3C"/>
    <w:rsid w:val="009724D8"/>
    <w:rsid w:val="00975EA0"/>
    <w:rsid w:val="00977594"/>
    <w:rsid w:val="00980445"/>
    <w:rsid w:val="0098161B"/>
    <w:rsid w:val="00981BAA"/>
    <w:rsid w:val="00983E7C"/>
    <w:rsid w:val="00983F95"/>
    <w:rsid w:val="0098517E"/>
    <w:rsid w:val="00985200"/>
    <w:rsid w:val="00987801"/>
    <w:rsid w:val="00987BFF"/>
    <w:rsid w:val="00990C27"/>
    <w:rsid w:val="00990D40"/>
    <w:rsid w:val="0099256F"/>
    <w:rsid w:val="009928F4"/>
    <w:rsid w:val="00992F62"/>
    <w:rsid w:val="00992FC6"/>
    <w:rsid w:val="00993618"/>
    <w:rsid w:val="0099372A"/>
    <w:rsid w:val="00994A34"/>
    <w:rsid w:val="009957C8"/>
    <w:rsid w:val="00995825"/>
    <w:rsid w:val="009975E7"/>
    <w:rsid w:val="009A012E"/>
    <w:rsid w:val="009A039A"/>
    <w:rsid w:val="009A0CF8"/>
    <w:rsid w:val="009A17E1"/>
    <w:rsid w:val="009A1C9E"/>
    <w:rsid w:val="009A295D"/>
    <w:rsid w:val="009A37DF"/>
    <w:rsid w:val="009A3DF8"/>
    <w:rsid w:val="009A53D4"/>
    <w:rsid w:val="009A5B48"/>
    <w:rsid w:val="009A788E"/>
    <w:rsid w:val="009B0AF2"/>
    <w:rsid w:val="009B17FE"/>
    <w:rsid w:val="009B1D1A"/>
    <w:rsid w:val="009B2C6F"/>
    <w:rsid w:val="009B3C2D"/>
    <w:rsid w:val="009B43E4"/>
    <w:rsid w:val="009B4891"/>
    <w:rsid w:val="009B566F"/>
    <w:rsid w:val="009B66C2"/>
    <w:rsid w:val="009B674B"/>
    <w:rsid w:val="009B6A0F"/>
    <w:rsid w:val="009B78EE"/>
    <w:rsid w:val="009B7C1B"/>
    <w:rsid w:val="009C08E1"/>
    <w:rsid w:val="009C19E8"/>
    <w:rsid w:val="009C1E94"/>
    <w:rsid w:val="009C4511"/>
    <w:rsid w:val="009C4A42"/>
    <w:rsid w:val="009C4E94"/>
    <w:rsid w:val="009C599F"/>
    <w:rsid w:val="009C5AA9"/>
    <w:rsid w:val="009C7993"/>
    <w:rsid w:val="009D2B89"/>
    <w:rsid w:val="009D3127"/>
    <w:rsid w:val="009D4400"/>
    <w:rsid w:val="009D4AE4"/>
    <w:rsid w:val="009D4BFD"/>
    <w:rsid w:val="009D4C1B"/>
    <w:rsid w:val="009D5CEB"/>
    <w:rsid w:val="009D6805"/>
    <w:rsid w:val="009D6BCC"/>
    <w:rsid w:val="009D705F"/>
    <w:rsid w:val="009E02D7"/>
    <w:rsid w:val="009E2C82"/>
    <w:rsid w:val="009E62C2"/>
    <w:rsid w:val="009E7E89"/>
    <w:rsid w:val="009F03D1"/>
    <w:rsid w:val="009F0779"/>
    <w:rsid w:val="009F1297"/>
    <w:rsid w:val="009F2B52"/>
    <w:rsid w:val="009F6054"/>
    <w:rsid w:val="009F6F8E"/>
    <w:rsid w:val="00A003E6"/>
    <w:rsid w:val="00A0101E"/>
    <w:rsid w:val="00A025AB"/>
    <w:rsid w:val="00A031F1"/>
    <w:rsid w:val="00A0343A"/>
    <w:rsid w:val="00A048D1"/>
    <w:rsid w:val="00A05BC4"/>
    <w:rsid w:val="00A065D0"/>
    <w:rsid w:val="00A06CC7"/>
    <w:rsid w:val="00A07AB9"/>
    <w:rsid w:val="00A10F03"/>
    <w:rsid w:val="00A10F08"/>
    <w:rsid w:val="00A11931"/>
    <w:rsid w:val="00A12596"/>
    <w:rsid w:val="00A1385E"/>
    <w:rsid w:val="00A13CEC"/>
    <w:rsid w:val="00A16BF1"/>
    <w:rsid w:val="00A1746F"/>
    <w:rsid w:val="00A17A7D"/>
    <w:rsid w:val="00A17C93"/>
    <w:rsid w:val="00A20A61"/>
    <w:rsid w:val="00A21170"/>
    <w:rsid w:val="00A21337"/>
    <w:rsid w:val="00A214E3"/>
    <w:rsid w:val="00A22438"/>
    <w:rsid w:val="00A22772"/>
    <w:rsid w:val="00A24F04"/>
    <w:rsid w:val="00A255C1"/>
    <w:rsid w:val="00A25ABD"/>
    <w:rsid w:val="00A26EE2"/>
    <w:rsid w:val="00A30BCF"/>
    <w:rsid w:val="00A3293B"/>
    <w:rsid w:val="00A3376E"/>
    <w:rsid w:val="00A34079"/>
    <w:rsid w:val="00A348EA"/>
    <w:rsid w:val="00A373DB"/>
    <w:rsid w:val="00A421F5"/>
    <w:rsid w:val="00A44688"/>
    <w:rsid w:val="00A44A6C"/>
    <w:rsid w:val="00A460C6"/>
    <w:rsid w:val="00A465D8"/>
    <w:rsid w:val="00A503C2"/>
    <w:rsid w:val="00A50910"/>
    <w:rsid w:val="00A51790"/>
    <w:rsid w:val="00A5453E"/>
    <w:rsid w:val="00A54589"/>
    <w:rsid w:val="00A56778"/>
    <w:rsid w:val="00A579B5"/>
    <w:rsid w:val="00A601C3"/>
    <w:rsid w:val="00A62636"/>
    <w:rsid w:val="00A6303A"/>
    <w:rsid w:val="00A6311B"/>
    <w:rsid w:val="00A63326"/>
    <w:rsid w:val="00A634F7"/>
    <w:rsid w:val="00A63C83"/>
    <w:rsid w:val="00A64301"/>
    <w:rsid w:val="00A67B58"/>
    <w:rsid w:val="00A70989"/>
    <w:rsid w:val="00A709BF"/>
    <w:rsid w:val="00A73C60"/>
    <w:rsid w:val="00A74294"/>
    <w:rsid w:val="00A747A7"/>
    <w:rsid w:val="00A823D0"/>
    <w:rsid w:val="00A82C27"/>
    <w:rsid w:val="00A83977"/>
    <w:rsid w:val="00A85CCA"/>
    <w:rsid w:val="00A87290"/>
    <w:rsid w:val="00A8736D"/>
    <w:rsid w:val="00A9065D"/>
    <w:rsid w:val="00A9160F"/>
    <w:rsid w:val="00A9279B"/>
    <w:rsid w:val="00A92BBC"/>
    <w:rsid w:val="00A93FF7"/>
    <w:rsid w:val="00A978E6"/>
    <w:rsid w:val="00AA08E9"/>
    <w:rsid w:val="00AA15B5"/>
    <w:rsid w:val="00AA1AC0"/>
    <w:rsid w:val="00AA33C6"/>
    <w:rsid w:val="00AA3ADE"/>
    <w:rsid w:val="00AA3D39"/>
    <w:rsid w:val="00AA57E7"/>
    <w:rsid w:val="00AA5C4A"/>
    <w:rsid w:val="00AA6852"/>
    <w:rsid w:val="00AA7632"/>
    <w:rsid w:val="00AA7D81"/>
    <w:rsid w:val="00AB1FCE"/>
    <w:rsid w:val="00AB23FF"/>
    <w:rsid w:val="00AB54E5"/>
    <w:rsid w:val="00AB557F"/>
    <w:rsid w:val="00AB5FCF"/>
    <w:rsid w:val="00AB6469"/>
    <w:rsid w:val="00AB6C39"/>
    <w:rsid w:val="00AB7510"/>
    <w:rsid w:val="00AB75CD"/>
    <w:rsid w:val="00AB7600"/>
    <w:rsid w:val="00AC1826"/>
    <w:rsid w:val="00AC1876"/>
    <w:rsid w:val="00AC1DB9"/>
    <w:rsid w:val="00AC22CE"/>
    <w:rsid w:val="00AC5974"/>
    <w:rsid w:val="00AC5D01"/>
    <w:rsid w:val="00AC5D77"/>
    <w:rsid w:val="00AC6758"/>
    <w:rsid w:val="00AC7062"/>
    <w:rsid w:val="00AC78FE"/>
    <w:rsid w:val="00AC7D97"/>
    <w:rsid w:val="00AD203D"/>
    <w:rsid w:val="00AD410B"/>
    <w:rsid w:val="00AD4351"/>
    <w:rsid w:val="00AD4F91"/>
    <w:rsid w:val="00AD5995"/>
    <w:rsid w:val="00AD6AB3"/>
    <w:rsid w:val="00AD6C6A"/>
    <w:rsid w:val="00AE0182"/>
    <w:rsid w:val="00AE2254"/>
    <w:rsid w:val="00AE29B9"/>
    <w:rsid w:val="00AE3555"/>
    <w:rsid w:val="00AE3C1D"/>
    <w:rsid w:val="00AE3EA5"/>
    <w:rsid w:val="00AE4E78"/>
    <w:rsid w:val="00AE5C38"/>
    <w:rsid w:val="00AE613C"/>
    <w:rsid w:val="00AE7489"/>
    <w:rsid w:val="00AF04E9"/>
    <w:rsid w:val="00AF2A9F"/>
    <w:rsid w:val="00AF2F51"/>
    <w:rsid w:val="00AF3B76"/>
    <w:rsid w:val="00AF41C4"/>
    <w:rsid w:val="00AF4A19"/>
    <w:rsid w:val="00AF62C8"/>
    <w:rsid w:val="00AF7097"/>
    <w:rsid w:val="00AF7774"/>
    <w:rsid w:val="00B00852"/>
    <w:rsid w:val="00B0099E"/>
    <w:rsid w:val="00B00CBA"/>
    <w:rsid w:val="00B02139"/>
    <w:rsid w:val="00B0336A"/>
    <w:rsid w:val="00B03BBD"/>
    <w:rsid w:val="00B03E37"/>
    <w:rsid w:val="00B03F86"/>
    <w:rsid w:val="00B060A1"/>
    <w:rsid w:val="00B06DF6"/>
    <w:rsid w:val="00B123D8"/>
    <w:rsid w:val="00B12AFF"/>
    <w:rsid w:val="00B1379C"/>
    <w:rsid w:val="00B15229"/>
    <w:rsid w:val="00B152F9"/>
    <w:rsid w:val="00B15A09"/>
    <w:rsid w:val="00B15CE3"/>
    <w:rsid w:val="00B16B99"/>
    <w:rsid w:val="00B17CA5"/>
    <w:rsid w:val="00B21E15"/>
    <w:rsid w:val="00B22422"/>
    <w:rsid w:val="00B2244B"/>
    <w:rsid w:val="00B232CD"/>
    <w:rsid w:val="00B25D07"/>
    <w:rsid w:val="00B264C5"/>
    <w:rsid w:val="00B3024C"/>
    <w:rsid w:val="00B31E3E"/>
    <w:rsid w:val="00B323D1"/>
    <w:rsid w:val="00B34695"/>
    <w:rsid w:val="00B34C68"/>
    <w:rsid w:val="00B34EED"/>
    <w:rsid w:val="00B351DF"/>
    <w:rsid w:val="00B35C40"/>
    <w:rsid w:val="00B36C05"/>
    <w:rsid w:val="00B409F7"/>
    <w:rsid w:val="00B40C22"/>
    <w:rsid w:val="00B41405"/>
    <w:rsid w:val="00B42B65"/>
    <w:rsid w:val="00B465E7"/>
    <w:rsid w:val="00B47063"/>
    <w:rsid w:val="00B47855"/>
    <w:rsid w:val="00B50710"/>
    <w:rsid w:val="00B51D72"/>
    <w:rsid w:val="00B52192"/>
    <w:rsid w:val="00B52AAB"/>
    <w:rsid w:val="00B535CF"/>
    <w:rsid w:val="00B53E23"/>
    <w:rsid w:val="00B5493C"/>
    <w:rsid w:val="00B62A4E"/>
    <w:rsid w:val="00B63B67"/>
    <w:rsid w:val="00B64DE4"/>
    <w:rsid w:val="00B64FA7"/>
    <w:rsid w:val="00B656B2"/>
    <w:rsid w:val="00B6697D"/>
    <w:rsid w:val="00B66A8C"/>
    <w:rsid w:val="00B66AA0"/>
    <w:rsid w:val="00B6746B"/>
    <w:rsid w:val="00B709A9"/>
    <w:rsid w:val="00B70E68"/>
    <w:rsid w:val="00B70E9B"/>
    <w:rsid w:val="00B7157E"/>
    <w:rsid w:val="00B720DE"/>
    <w:rsid w:val="00B72124"/>
    <w:rsid w:val="00B729D9"/>
    <w:rsid w:val="00B72BD6"/>
    <w:rsid w:val="00B73369"/>
    <w:rsid w:val="00B747E3"/>
    <w:rsid w:val="00B7557C"/>
    <w:rsid w:val="00B75600"/>
    <w:rsid w:val="00B76805"/>
    <w:rsid w:val="00B77D47"/>
    <w:rsid w:val="00B80B58"/>
    <w:rsid w:val="00B80DBF"/>
    <w:rsid w:val="00B83181"/>
    <w:rsid w:val="00B86F62"/>
    <w:rsid w:val="00B87262"/>
    <w:rsid w:val="00B87F97"/>
    <w:rsid w:val="00B91476"/>
    <w:rsid w:val="00B91D2D"/>
    <w:rsid w:val="00B92128"/>
    <w:rsid w:val="00B9286F"/>
    <w:rsid w:val="00B93CD4"/>
    <w:rsid w:val="00B94446"/>
    <w:rsid w:val="00B94CE9"/>
    <w:rsid w:val="00B9517C"/>
    <w:rsid w:val="00B95D67"/>
    <w:rsid w:val="00B96219"/>
    <w:rsid w:val="00B9707C"/>
    <w:rsid w:val="00B9756E"/>
    <w:rsid w:val="00B978FE"/>
    <w:rsid w:val="00BA1535"/>
    <w:rsid w:val="00BA33ED"/>
    <w:rsid w:val="00BA3D11"/>
    <w:rsid w:val="00BA589B"/>
    <w:rsid w:val="00BA5B18"/>
    <w:rsid w:val="00BA6741"/>
    <w:rsid w:val="00BA787C"/>
    <w:rsid w:val="00BA78A9"/>
    <w:rsid w:val="00BB031E"/>
    <w:rsid w:val="00BB142A"/>
    <w:rsid w:val="00BB4346"/>
    <w:rsid w:val="00BB6FDB"/>
    <w:rsid w:val="00BB764D"/>
    <w:rsid w:val="00BB7AC4"/>
    <w:rsid w:val="00BC02E2"/>
    <w:rsid w:val="00BC058E"/>
    <w:rsid w:val="00BC095F"/>
    <w:rsid w:val="00BC09FD"/>
    <w:rsid w:val="00BC11B5"/>
    <w:rsid w:val="00BC19D3"/>
    <w:rsid w:val="00BC24AC"/>
    <w:rsid w:val="00BC31CE"/>
    <w:rsid w:val="00BC3E64"/>
    <w:rsid w:val="00BC49A0"/>
    <w:rsid w:val="00BC5523"/>
    <w:rsid w:val="00BC6FF2"/>
    <w:rsid w:val="00BC7336"/>
    <w:rsid w:val="00BD112A"/>
    <w:rsid w:val="00BD1D61"/>
    <w:rsid w:val="00BD22A2"/>
    <w:rsid w:val="00BD22F1"/>
    <w:rsid w:val="00BD2574"/>
    <w:rsid w:val="00BD3619"/>
    <w:rsid w:val="00BD3C5B"/>
    <w:rsid w:val="00BD5C31"/>
    <w:rsid w:val="00BD6349"/>
    <w:rsid w:val="00BD70B7"/>
    <w:rsid w:val="00BD7307"/>
    <w:rsid w:val="00BD770F"/>
    <w:rsid w:val="00BE0C29"/>
    <w:rsid w:val="00BE13B3"/>
    <w:rsid w:val="00BE4519"/>
    <w:rsid w:val="00BE4F14"/>
    <w:rsid w:val="00BE5D9C"/>
    <w:rsid w:val="00BE74B3"/>
    <w:rsid w:val="00BF0B1D"/>
    <w:rsid w:val="00BF130F"/>
    <w:rsid w:val="00BF5724"/>
    <w:rsid w:val="00BF7D7A"/>
    <w:rsid w:val="00C0249C"/>
    <w:rsid w:val="00C0271B"/>
    <w:rsid w:val="00C02A6C"/>
    <w:rsid w:val="00C04432"/>
    <w:rsid w:val="00C04B33"/>
    <w:rsid w:val="00C05211"/>
    <w:rsid w:val="00C05FCF"/>
    <w:rsid w:val="00C06144"/>
    <w:rsid w:val="00C10AD2"/>
    <w:rsid w:val="00C120C8"/>
    <w:rsid w:val="00C16F1E"/>
    <w:rsid w:val="00C2057E"/>
    <w:rsid w:val="00C213D2"/>
    <w:rsid w:val="00C25297"/>
    <w:rsid w:val="00C2735C"/>
    <w:rsid w:val="00C34754"/>
    <w:rsid w:val="00C35537"/>
    <w:rsid w:val="00C35D84"/>
    <w:rsid w:val="00C36878"/>
    <w:rsid w:val="00C36A18"/>
    <w:rsid w:val="00C41AC7"/>
    <w:rsid w:val="00C437EE"/>
    <w:rsid w:val="00C43A6C"/>
    <w:rsid w:val="00C448E0"/>
    <w:rsid w:val="00C44DC5"/>
    <w:rsid w:val="00C47B0C"/>
    <w:rsid w:val="00C47DE8"/>
    <w:rsid w:val="00C504B3"/>
    <w:rsid w:val="00C5119D"/>
    <w:rsid w:val="00C51B78"/>
    <w:rsid w:val="00C52D31"/>
    <w:rsid w:val="00C52FEB"/>
    <w:rsid w:val="00C53FB3"/>
    <w:rsid w:val="00C5531C"/>
    <w:rsid w:val="00C567DF"/>
    <w:rsid w:val="00C56AB9"/>
    <w:rsid w:val="00C57FA5"/>
    <w:rsid w:val="00C60EC7"/>
    <w:rsid w:val="00C61283"/>
    <w:rsid w:val="00C63A86"/>
    <w:rsid w:val="00C6582C"/>
    <w:rsid w:val="00C66098"/>
    <w:rsid w:val="00C70787"/>
    <w:rsid w:val="00C71006"/>
    <w:rsid w:val="00C720A4"/>
    <w:rsid w:val="00C72FB7"/>
    <w:rsid w:val="00C730CF"/>
    <w:rsid w:val="00C73128"/>
    <w:rsid w:val="00C73CCB"/>
    <w:rsid w:val="00C7412A"/>
    <w:rsid w:val="00C74140"/>
    <w:rsid w:val="00C74EA6"/>
    <w:rsid w:val="00C74EB7"/>
    <w:rsid w:val="00C7555E"/>
    <w:rsid w:val="00C7627F"/>
    <w:rsid w:val="00C82AB1"/>
    <w:rsid w:val="00C84CF4"/>
    <w:rsid w:val="00C91987"/>
    <w:rsid w:val="00C91FBA"/>
    <w:rsid w:val="00C92766"/>
    <w:rsid w:val="00C93724"/>
    <w:rsid w:val="00C93D44"/>
    <w:rsid w:val="00C94135"/>
    <w:rsid w:val="00C94681"/>
    <w:rsid w:val="00C95BD2"/>
    <w:rsid w:val="00C96059"/>
    <w:rsid w:val="00C96823"/>
    <w:rsid w:val="00C97588"/>
    <w:rsid w:val="00CA0A49"/>
    <w:rsid w:val="00CA2DE8"/>
    <w:rsid w:val="00CA38D0"/>
    <w:rsid w:val="00CA46A9"/>
    <w:rsid w:val="00CA4F24"/>
    <w:rsid w:val="00CA5822"/>
    <w:rsid w:val="00CB0701"/>
    <w:rsid w:val="00CB096A"/>
    <w:rsid w:val="00CB1C60"/>
    <w:rsid w:val="00CB2235"/>
    <w:rsid w:val="00CB2AC5"/>
    <w:rsid w:val="00CB2F59"/>
    <w:rsid w:val="00CB4100"/>
    <w:rsid w:val="00CB4A89"/>
    <w:rsid w:val="00CB4B04"/>
    <w:rsid w:val="00CB5A0B"/>
    <w:rsid w:val="00CB61C5"/>
    <w:rsid w:val="00CC0EF1"/>
    <w:rsid w:val="00CC34C8"/>
    <w:rsid w:val="00CC55FB"/>
    <w:rsid w:val="00CC5E5B"/>
    <w:rsid w:val="00CD28B3"/>
    <w:rsid w:val="00CD2DCF"/>
    <w:rsid w:val="00CD3DB9"/>
    <w:rsid w:val="00CD44CE"/>
    <w:rsid w:val="00CD5F1A"/>
    <w:rsid w:val="00CD63B7"/>
    <w:rsid w:val="00CE0CE3"/>
    <w:rsid w:val="00CE10F9"/>
    <w:rsid w:val="00CE1986"/>
    <w:rsid w:val="00CE1B6C"/>
    <w:rsid w:val="00CE1CB5"/>
    <w:rsid w:val="00CE266F"/>
    <w:rsid w:val="00CE2BD4"/>
    <w:rsid w:val="00CE316D"/>
    <w:rsid w:val="00CE3EB5"/>
    <w:rsid w:val="00CE586D"/>
    <w:rsid w:val="00CE6583"/>
    <w:rsid w:val="00CE77C7"/>
    <w:rsid w:val="00CF29C8"/>
    <w:rsid w:val="00CF2D0F"/>
    <w:rsid w:val="00CF3235"/>
    <w:rsid w:val="00CF32F7"/>
    <w:rsid w:val="00CF3538"/>
    <w:rsid w:val="00CF4218"/>
    <w:rsid w:val="00CF583B"/>
    <w:rsid w:val="00CF5C4E"/>
    <w:rsid w:val="00CF6500"/>
    <w:rsid w:val="00CF6A24"/>
    <w:rsid w:val="00D002D4"/>
    <w:rsid w:val="00D00344"/>
    <w:rsid w:val="00D01A5A"/>
    <w:rsid w:val="00D01E2D"/>
    <w:rsid w:val="00D03007"/>
    <w:rsid w:val="00D04682"/>
    <w:rsid w:val="00D04894"/>
    <w:rsid w:val="00D052C1"/>
    <w:rsid w:val="00D056EF"/>
    <w:rsid w:val="00D058DE"/>
    <w:rsid w:val="00D078A8"/>
    <w:rsid w:val="00D1013B"/>
    <w:rsid w:val="00D101BF"/>
    <w:rsid w:val="00D106BB"/>
    <w:rsid w:val="00D11232"/>
    <w:rsid w:val="00D128C0"/>
    <w:rsid w:val="00D136C1"/>
    <w:rsid w:val="00D15874"/>
    <w:rsid w:val="00D15D2F"/>
    <w:rsid w:val="00D15E61"/>
    <w:rsid w:val="00D17E08"/>
    <w:rsid w:val="00D21C01"/>
    <w:rsid w:val="00D229DB"/>
    <w:rsid w:val="00D233BF"/>
    <w:rsid w:val="00D23805"/>
    <w:rsid w:val="00D23FF6"/>
    <w:rsid w:val="00D24745"/>
    <w:rsid w:val="00D24E99"/>
    <w:rsid w:val="00D25132"/>
    <w:rsid w:val="00D25A73"/>
    <w:rsid w:val="00D25E19"/>
    <w:rsid w:val="00D26A5A"/>
    <w:rsid w:val="00D26E04"/>
    <w:rsid w:val="00D26F29"/>
    <w:rsid w:val="00D30A0B"/>
    <w:rsid w:val="00D31D2B"/>
    <w:rsid w:val="00D31F0A"/>
    <w:rsid w:val="00D32270"/>
    <w:rsid w:val="00D33C7D"/>
    <w:rsid w:val="00D33F4C"/>
    <w:rsid w:val="00D34421"/>
    <w:rsid w:val="00D40E1F"/>
    <w:rsid w:val="00D43BD6"/>
    <w:rsid w:val="00D44C24"/>
    <w:rsid w:val="00D44FF7"/>
    <w:rsid w:val="00D46700"/>
    <w:rsid w:val="00D47FC8"/>
    <w:rsid w:val="00D50618"/>
    <w:rsid w:val="00D51515"/>
    <w:rsid w:val="00D525BA"/>
    <w:rsid w:val="00D57642"/>
    <w:rsid w:val="00D57918"/>
    <w:rsid w:val="00D61004"/>
    <w:rsid w:val="00D617B2"/>
    <w:rsid w:val="00D63615"/>
    <w:rsid w:val="00D641CC"/>
    <w:rsid w:val="00D66A80"/>
    <w:rsid w:val="00D67BA1"/>
    <w:rsid w:val="00D67D53"/>
    <w:rsid w:val="00D70E38"/>
    <w:rsid w:val="00D715BB"/>
    <w:rsid w:val="00D71E3A"/>
    <w:rsid w:val="00D74800"/>
    <w:rsid w:val="00D74A54"/>
    <w:rsid w:val="00D75CD3"/>
    <w:rsid w:val="00D81DC9"/>
    <w:rsid w:val="00D8365A"/>
    <w:rsid w:val="00D84B1A"/>
    <w:rsid w:val="00D84D02"/>
    <w:rsid w:val="00D85014"/>
    <w:rsid w:val="00D852AE"/>
    <w:rsid w:val="00D861AD"/>
    <w:rsid w:val="00D86C8E"/>
    <w:rsid w:val="00D8752A"/>
    <w:rsid w:val="00D87B7E"/>
    <w:rsid w:val="00D91305"/>
    <w:rsid w:val="00D919B5"/>
    <w:rsid w:val="00D91CE9"/>
    <w:rsid w:val="00D927F8"/>
    <w:rsid w:val="00D93133"/>
    <w:rsid w:val="00D94A12"/>
    <w:rsid w:val="00D94ABE"/>
    <w:rsid w:val="00D9615E"/>
    <w:rsid w:val="00D975F1"/>
    <w:rsid w:val="00D97EB5"/>
    <w:rsid w:val="00DA0299"/>
    <w:rsid w:val="00DA196D"/>
    <w:rsid w:val="00DA36C7"/>
    <w:rsid w:val="00DA37EF"/>
    <w:rsid w:val="00DA3860"/>
    <w:rsid w:val="00DA4834"/>
    <w:rsid w:val="00DA5424"/>
    <w:rsid w:val="00DA54A0"/>
    <w:rsid w:val="00DB061A"/>
    <w:rsid w:val="00DB1126"/>
    <w:rsid w:val="00DB14DE"/>
    <w:rsid w:val="00DB4C8D"/>
    <w:rsid w:val="00DB580B"/>
    <w:rsid w:val="00DB64EC"/>
    <w:rsid w:val="00DB71E8"/>
    <w:rsid w:val="00DB7EBE"/>
    <w:rsid w:val="00DC04B2"/>
    <w:rsid w:val="00DC27B1"/>
    <w:rsid w:val="00DC31AB"/>
    <w:rsid w:val="00DC334A"/>
    <w:rsid w:val="00DC4CB2"/>
    <w:rsid w:val="00DC59CF"/>
    <w:rsid w:val="00DC5A48"/>
    <w:rsid w:val="00DC5D6A"/>
    <w:rsid w:val="00DC6F53"/>
    <w:rsid w:val="00DC77B8"/>
    <w:rsid w:val="00DC7867"/>
    <w:rsid w:val="00DD0266"/>
    <w:rsid w:val="00DD0405"/>
    <w:rsid w:val="00DD173E"/>
    <w:rsid w:val="00DD1F74"/>
    <w:rsid w:val="00DD228F"/>
    <w:rsid w:val="00DD3D1D"/>
    <w:rsid w:val="00DD482C"/>
    <w:rsid w:val="00DD6B19"/>
    <w:rsid w:val="00DE11FA"/>
    <w:rsid w:val="00DE13E5"/>
    <w:rsid w:val="00DE2EC6"/>
    <w:rsid w:val="00DE45C0"/>
    <w:rsid w:val="00DE4B6C"/>
    <w:rsid w:val="00DE6369"/>
    <w:rsid w:val="00DE6C55"/>
    <w:rsid w:val="00DE701F"/>
    <w:rsid w:val="00DE725D"/>
    <w:rsid w:val="00DF0DB2"/>
    <w:rsid w:val="00DF1406"/>
    <w:rsid w:val="00DF1862"/>
    <w:rsid w:val="00DF279A"/>
    <w:rsid w:val="00DF3A87"/>
    <w:rsid w:val="00DF40F5"/>
    <w:rsid w:val="00DF4249"/>
    <w:rsid w:val="00DF63BD"/>
    <w:rsid w:val="00DF67BE"/>
    <w:rsid w:val="00E003F7"/>
    <w:rsid w:val="00E00DA6"/>
    <w:rsid w:val="00E0138F"/>
    <w:rsid w:val="00E013FD"/>
    <w:rsid w:val="00E0186E"/>
    <w:rsid w:val="00E021F8"/>
    <w:rsid w:val="00E02C5D"/>
    <w:rsid w:val="00E055CB"/>
    <w:rsid w:val="00E06F04"/>
    <w:rsid w:val="00E06F52"/>
    <w:rsid w:val="00E072B1"/>
    <w:rsid w:val="00E11DED"/>
    <w:rsid w:val="00E12318"/>
    <w:rsid w:val="00E12AE6"/>
    <w:rsid w:val="00E13144"/>
    <w:rsid w:val="00E14618"/>
    <w:rsid w:val="00E1630E"/>
    <w:rsid w:val="00E17C06"/>
    <w:rsid w:val="00E2020E"/>
    <w:rsid w:val="00E20856"/>
    <w:rsid w:val="00E2117A"/>
    <w:rsid w:val="00E2213B"/>
    <w:rsid w:val="00E261E4"/>
    <w:rsid w:val="00E26706"/>
    <w:rsid w:val="00E30799"/>
    <w:rsid w:val="00E310FA"/>
    <w:rsid w:val="00E31983"/>
    <w:rsid w:val="00E31C3A"/>
    <w:rsid w:val="00E327C8"/>
    <w:rsid w:val="00E330AA"/>
    <w:rsid w:val="00E33282"/>
    <w:rsid w:val="00E341C9"/>
    <w:rsid w:val="00E34D8A"/>
    <w:rsid w:val="00E35CE9"/>
    <w:rsid w:val="00E4121D"/>
    <w:rsid w:val="00E4240D"/>
    <w:rsid w:val="00E42B34"/>
    <w:rsid w:val="00E43647"/>
    <w:rsid w:val="00E4394A"/>
    <w:rsid w:val="00E43F70"/>
    <w:rsid w:val="00E4408F"/>
    <w:rsid w:val="00E447E2"/>
    <w:rsid w:val="00E452EE"/>
    <w:rsid w:val="00E46113"/>
    <w:rsid w:val="00E50630"/>
    <w:rsid w:val="00E51DAA"/>
    <w:rsid w:val="00E53083"/>
    <w:rsid w:val="00E53508"/>
    <w:rsid w:val="00E54793"/>
    <w:rsid w:val="00E55099"/>
    <w:rsid w:val="00E572D8"/>
    <w:rsid w:val="00E57805"/>
    <w:rsid w:val="00E63601"/>
    <w:rsid w:val="00E6371C"/>
    <w:rsid w:val="00E641E8"/>
    <w:rsid w:val="00E65B9A"/>
    <w:rsid w:val="00E6665C"/>
    <w:rsid w:val="00E7039C"/>
    <w:rsid w:val="00E730C5"/>
    <w:rsid w:val="00E73AF3"/>
    <w:rsid w:val="00E73E3E"/>
    <w:rsid w:val="00E7492D"/>
    <w:rsid w:val="00E75222"/>
    <w:rsid w:val="00E75692"/>
    <w:rsid w:val="00E76EDA"/>
    <w:rsid w:val="00E82930"/>
    <w:rsid w:val="00E84D3F"/>
    <w:rsid w:val="00E853D1"/>
    <w:rsid w:val="00E857D2"/>
    <w:rsid w:val="00E85F7F"/>
    <w:rsid w:val="00E86167"/>
    <w:rsid w:val="00E864DA"/>
    <w:rsid w:val="00E86914"/>
    <w:rsid w:val="00E87EF7"/>
    <w:rsid w:val="00E90864"/>
    <w:rsid w:val="00E90F88"/>
    <w:rsid w:val="00E92672"/>
    <w:rsid w:val="00E95309"/>
    <w:rsid w:val="00E96714"/>
    <w:rsid w:val="00EA13F4"/>
    <w:rsid w:val="00EA3337"/>
    <w:rsid w:val="00EA3404"/>
    <w:rsid w:val="00EA49F0"/>
    <w:rsid w:val="00EA785F"/>
    <w:rsid w:val="00EB02CE"/>
    <w:rsid w:val="00EB1A86"/>
    <w:rsid w:val="00EB3800"/>
    <w:rsid w:val="00EB6380"/>
    <w:rsid w:val="00EC1834"/>
    <w:rsid w:val="00EC24E3"/>
    <w:rsid w:val="00EC2907"/>
    <w:rsid w:val="00EC2F95"/>
    <w:rsid w:val="00EC3089"/>
    <w:rsid w:val="00EC34BC"/>
    <w:rsid w:val="00EC4209"/>
    <w:rsid w:val="00EC647E"/>
    <w:rsid w:val="00EC6950"/>
    <w:rsid w:val="00ED03A3"/>
    <w:rsid w:val="00ED1216"/>
    <w:rsid w:val="00ED1255"/>
    <w:rsid w:val="00ED159F"/>
    <w:rsid w:val="00ED4A2B"/>
    <w:rsid w:val="00ED56B6"/>
    <w:rsid w:val="00ED6072"/>
    <w:rsid w:val="00ED6758"/>
    <w:rsid w:val="00ED7002"/>
    <w:rsid w:val="00EE0AC6"/>
    <w:rsid w:val="00EE0DDB"/>
    <w:rsid w:val="00EE1070"/>
    <w:rsid w:val="00EE2A19"/>
    <w:rsid w:val="00EE4590"/>
    <w:rsid w:val="00EE7AED"/>
    <w:rsid w:val="00EF0651"/>
    <w:rsid w:val="00EF2FA9"/>
    <w:rsid w:val="00EF3CDE"/>
    <w:rsid w:val="00EF437D"/>
    <w:rsid w:val="00EF759E"/>
    <w:rsid w:val="00F005A2"/>
    <w:rsid w:val="00F01BF4"/>
    <w:rsid w:val="00F0203D"/>
    <w:rsid w:val="00F02A2C"/>
    <w:rsid w:val="00F03DD3"/>
    <w:rsid w:val="00F04322"/>
    <w:rsid w:val="00F05661"/>
    <w:rsid w:val="00F05994"/>
    <w:rsid w:val="00F05CA8"/>
    <w:rsid w:val="00F05DBA"/>
    <w:rsid w:val="00F06137"/>
    <w:rsid w:val="00F12FFE"/>
    <w:rsid w:val="00F142BD"/>
    <w:rsid w:val="00F1602E"/>
    <w:rsid w:val="00F171A9"/>
    <w:rsid w:val="00F20A72"/>
    <w:rsid w:val="00F20B06"/>
    <w:rsid w:val="00F22289"/>
    <w:rsid w:val="00F23FCB"/>
    <w:rsid w:val="00F24AC3"/>
    <w:rsid w:val="00F252FB"/>
    <w:rsid w:val="00F26283"/>
    <w:rsid w:val="00F266EA"/>
    <w:rsid w:val="00F26964"/>
    <w:rsid w:val="00F270AF"/>
    <w:rsid w:val="00F3058D"/>
    <w:rsid w:val="00F31AC7"/>
    <w:rsid w:val="00F323EA"/>
    <w:rsid w:val="00F33A40"/>
    <w:rsid w:val="00F36ECE"/>
    <w:rsid w:val="00F40BCB"/>
    <w:rsid w:val="00F40BF4"/>
    <w:rsid w:val="00F40CCB"/>
    <w:rsid w:val="00F41957"/>
    <w:rsid w:val="00F41D79"/>
    <w:rsid w:val="00F44F3E"/>
    <w:rsid w:val="00F45427"/>
    <w:rsid w:val="00F4542E"/>
    <w:rsid w:val="00F45837"/>
    <w:rsid w:val="00F50BF6"/>
    <w:rsid w:val="00F51E06"/>
    <w:rsid w:val="00F520AC"/>
    <w:rsid w:val="00F53A02"/>
    <w:rsid w:val="00F53B98"/>
    <w:rsid w:val="00F5524D"/>
    <w:rsid w:val="00F55E68"/>
    <w:rsid w:val="00F568A5"/>
    <w:rsid w:val="00F5692E"/>
    <w:rsid w:val="00F57006"/>
    <w:rsid w:val="00F57809"/>
    <w:rsid w:val="00F601EB"/>
    <w:rsid w:val="00F607A9"/>
    <w:rsid w:val="00F618A5"/>
    <w:rsid w:val="00F61EE1"/>
    <w:rsid w:val="00F6273D"/>
    <w:rsid w:val="00F63366"/>
    <w:rsid w:val="00F64310"/>
    <w:rsid w:val="00F65BD0"/>
    <w:rsid w:val="00F66C0B"/>
    <w:rsid w:val="00F66C63"/>
    <w:rsid w:val="00F67D17"/>
    <w:rsid w:val="00F67ED8"/>
    <w:rsid w:val="00F700F1"/>
    <w:rsid w:val="00F70125"/>
    <w:rsid w:val="00F72A57"/>
    <w:rsid w:val="00F72B36"/>
    <w:rsid w:val="00F72B72"/>
    <w:rsid w:val="00F7405F"/>
    <w:rsid w:val="00F74938"/>
    <w:rsid w:val="00F7496F"/>
    <w:rsid w:val="00F7532D"/>
    <w:rsid w:val="00F7575D"/>
    <w:rsid w:val="00F75772"/>
    <w:rsid w:val="00F7695E"/>
    <w:rsid w:val="00F76E3F"/>
    <w:rsid w:val="00F77F78"/>
    <w:rsid w:val="00F8009A"/>
    <w:rsid w:val="00F8111A"/>
    <w:rsid w:val="00F81EB8"/>
    <w:rsid w:val="00F85B18"/>
    <w:rsid w:val="00F86277"/>
    <w:rsid w:val="00F8721B"/>
    <w:rsid w:val="00F903D9"/>
    <w:rsid w:val="00F92CAF"/>
    <w:rsid w:val="00F930C0"/>
    <w:rsid w:val="00F9443C"/>
    <w:rsid w:val="00F94E2C"/>
    <w:rsid w:val="00F95164"/>
    <w:rsid w:val="00F97927"/>
    <w:rsid w:val="00FA0351"/>
    <w:rsid w:val="00FA19E9"/>
    <w:rsid w:val="00FA39EF"/>
    <w:rsid w:val="00FA3A83"/>
    <w:rsid w:val="00FA404B"/>
    <w:rsid w:val="00FA4087"/>
    <w:rsid w:val="00FA485C"/>
    <w:rsid w:val="00FA4F4B"/>
    <w:rsid w:val="00FB0C75"/>
    <w:rsid w:val="00FB19C7"/>
    <w:rsid w:val="00FB1A7C"/>
    <w:rsid w:val="00FB255B"/>
    <w:rsid w:val="00FB3480"/>
    <w:rsid w:val="00FB3953"/>
    <w:rsid w:val="00FB3D5D"/>
    <w:rsid w:val="00FB3E73"/>
    <w:rsid w:val="00FB4980"/>
    <w:rsid w:val="00FB4A1C"/>
    <w:rsid w:val="00FB558F"/>
    <w:rsid w:val="00FB59A6"/>
    <w:rsid w:val="00FB7894"/>
    <w:rsid w:val="00FC08E4"/>
    <w:rsid w:val="00FC4A61"/>
    <w:rsid w:val="00FD3912"/>
    <w:rsid w:val="00FD48AE"/>
    <w:rsid w:val="00FD4E0B"/>
    <w:rsid w:val="00FD5166"/>
    <w:rsid w:val="00FD6350"/>
    <w:rsid w:val="00FD7246"/>
    <w:rsid w:val="00FD7516"/>
    <w:rsid w:val="00FD774E"/>
    <w:rsid w:val="00FD7CEA"/>
    <w:rsid w:val="00FE1973"/>
    <w:rsid w:val="00FE33EC"/>
    <w:rsid w:val="00FE4632"/>
    <w:rsid w:val="00FE5EC0"/>
    <w:rsid w:val="00FE6CFA"/>
    <w:rsid w:val="00FE71DA"/>
    <w:rsid w:val="00FF2284"/>
    <w:rsid w:val="00FF33FF"/>
    <w:rsid w:val="00FF3533"/>
    <w:rsid w:val="00FF3E91"/>
    <w:rsid w:val="00FF5367"/>
    <w:rsid w:val="00FF55DA"/>
    <w:rsid w:val="00FF59A8"/>
    <w:rsid w:val="00FF74AC"/>
    <w:rsid w:val="00F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6D"/>
    <w:pPr>
      <w:spacing w:line="360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438E"/>
    <w:pPr>
      <w:keepNext/>
      <w:pBdr>
        <w:bottom w:val="single" w:sz="24" w:space="1" w:color="auto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438E"/>
    <w:p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8438E"/>
    <w:pPr>
      <w:spacing w:before="360" w:after="120"/>
      <w:ind w:left="720"/>
      <w:outlineLvl w:val="2"/>
    </w:p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8438E"/>
    <w:pPr>
      <w:keepNext/>
      <w:keepLines/>
      <w:tabs>
        <w:tab w:val="left" w:pos="709"/>
        <w:tab w:val="left" w:pos="851"/>
        <w:tab w:val="left" w:pos="1134"/>
        <w:tab w:val="left" w:pos="1560"/>
      </w:tabs>
      <w:spacing w:before="40" w:after="0" w:line="480" w:lineRule="auto"/>
      <w:ind w:left="709"/>
      <w:outlineLvl w:val="3"/>
    </w:pPr>
    <w:rPr>
      <w:rFonts w:asciiTheme="majorHAnsi" w:eastAsiaTheme="majorEastAsia" w:hAnsiTheme="majorHAnsi" w:cstheme="majorBidi"/>
      <w:b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Heading1"/>
    <w:link w:val="ThesisChar"/>
    <w:qFormat/>
    <w:rsid w:val="00AB7600"/>
    <w:rPr>
      <w:rFonts w:ascii="Arial" w:hAnsi="Arial" w:cs="Arial"/>
      <w:szCs w:val="24"/>
    </w:rPr>
  </w:style>
  <w:style w:type="character" w:customStyle="1" w:styleId="ThesisChar">
    <w:name w:val="Thesis Char"/>
    <w:basedOn w:val="Heading1Char"/>
    <w:link w:val="Thesis"/>
    <w:rsid w:val="00AB7600"/>
    <w:rPr>
      <w:rFonts w:ascii="Arial" w:eastAsiaTheme="majorEastAsia" w:hAnsi="Arial" w:cs="Arial"/>
      <w:b w:val="0"/>
      <w:color w:val="2F5496" w:themeColor="accent1" w:themeShade="BF"/>
      <w:spacing w:val="-10"/>
      <w:kern w:val="2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438E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438E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8438E"/>
    <w:rPr>
      <w:b/>
      <w:sz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51C51"/>
    <w:pPr>
      <w:spacing w:after="200"/>
    </w:pPr>
    <w:rPr>
      <w:i/>
      <w:iCs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8438E"/>
    <w:rPr>
      <w:rFonts w:asciiTheme="majorHAnsi" w:eastAsiaTheme="majorEastAsia" w:hAnsiTheme="majorHAnsi" w:cstheme="majorBidi"/>
      <w:b/>
      <w:i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B1A"/>
    <w:pPr>
      <w:pBdr>
        <w:bottom w:val="single" w:sz="24" w:space="1" w:color="auto"/>
      </w:pBdr>
      <w:spacing w:after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86B1A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customStyle="1" w:styleId="CBody">
    <w:name w:val="CBody"/>
    <w:basedOn w:val="Normal"/>
    <w:link w:val="CBodyChar"/>
    <w:autoRedefine/>
    <w:qFormat/>
    <w:rsid w:val="0048438E"/>
    <w:pPr>
      <w:ind w:firstLine="720"/>
    </w:pPr>
    <w:rPr>
      <w:rFonts w:ascii="Arial" w:hAnsi="Arial" w:cs="Arial"/>
      <w:szCs w:val="24"/>
    </w:rPr>
  </w:style>
  <w:style w:type="character" w:customStyle="1" w:styleId="CBodyChar">
    <w:name w:val="CBody Char"/>
    <w:basedOn w:val="DefaultParagraphFont"/>
    <w:link w:val="CBody"/>
    <w:rsid w:val="0048438E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19"/>
    <w:rPr>
      <w:sz w:val="24"/>
      <w:lang w:val="mi-NZ"/>
    </w:rPr>
  </w:style>
  <w:style w:type="paragraph" w:styleId="Footer">
    <w:name w:val="footer"/>
    <w:basedOn w:val="Normal"/>
    <w:link w:val="Foot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19"/>
    <w:rPr>
      <w:sz w:val="24"/>
      <w:lang w:val="mi-NZ"/>
    </w:rPr>
  </w:style>
  <w:style w:type="paragraph" w:styleId="ListParagraph">
    <w:name w:val="List Paragraph"/>
    <w:basedOn w:val="Normal"/>
    <w:uiPriority w:val="34"/>
    <w:qFormat/>
    <w:rsid w:val="006973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60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0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054"/>
    <w:rPr>
      <w:sz w:val="20"/>
      <w:szCs w:val="20"/>
      <w:lang w:val="mi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054"/>
    <w:rPr>
      <w:b/>
      <w:bCs/>
      <w:sz w:val="20"/>
      <w:szCs w:val="20"/>
      <w:lang w:val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54"/>
    <w:rPr>
      <w:rFonts w:ascii="Segoe UI" w:hAnsi="Segoe UI" w:cs="Segoe UI"/>
      <w:sz w:val="18"/>
      <w:szCs w:val="18"/>
      <w:lang w:val="mi-NZ"/>
    </w:rPr>
  </w:style>
  <w:style w:type="character" w:styleId="Hyperlink">
    <w:name w:val="Hyperlink"/>
    <w:basedOn w:val="DefaultParagraphFont"/>
    <w:uiPriority w:val="99"/>
    <w:unhideWhenUsed/>
    <w:rsid w:val="001E7E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EC3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mi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126D"/>
    <w:pPr>
      <w:spacing w:line="360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48438E"/>
    <w:pPr>
      <w:keepNext/>
      <w:pBdr>
        <w:bottom w:val="single" w:sz="24" w:space="1" w:color="auto"/>
      </w:pBdr>
      <w:spacing w:after="0" w:line="240" w:lineRule="auto"/>
      <w:contextualSpacing/>
      <w:jc w:val="center"/>
      <w:outlineLvl w:val="0"/>
    </w:pPr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8438E"/>
    <w:pPr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48438E"/>
    <w:pPr>
      <w:spacing w:before="360" w:after="120"/>
      <w:ind w:left="720"/>
      <w:outlineLvl w:val="2"/>
    </w:p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8438E"/>
    <w:pPr>
      <w:keepNext/>
      <w:keepLines/>
      <w:tabs>
        <w:tab w:val="left" w:pos="709"/>
        <w:tab w:val="left" w:pos="851"/>
        <w:tab w:val="left" w:pos="1134"/>
        <w:tab w:val="left" w:pos="1560"/>
      </w:tabs>
      <w:spacing w:before="40" w:after="0" w:line="480" w:lineRule="auto"/>
      <w:ind w:left="709"/>
      <w:outlineLvl w:val="3"/>
    </w:pPr>
    <w:rPr>
      <w:rFonts w:asciiTheme="majorHAnsi" w:eastAsiaTheme="majorEastAsia" w:hAnsiTheme="majorHAnsi" w:cstheme="majorBidi"/>
      <w:b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hesis">
    <w:name w:val="Thesis"/>
    <w:basedOn w:val="Heading1"/>
    <w:link w:val="ThesisChar"/>
    <w:qFormat/>
    <w:rsid w:val="00AB7600"/>
    <w:rPr>
      <w:rFonts w:ascii="Arial" w:hAnsi="Arial" w:cs="Arial"/>
      <w:szCs w:val="24"/>
    </w:rPr>
  </w:style>
  <w:style w:type="character" w:customStyle="1" w:styleId="ThesisChar">
    <w:name w:val="Thesis Char"/>
    <w:basedOn w:val="Heading1Char"/>
    <w:link w:val="Thesis"/>
    <w:rsid w:val="00AB7600"/>
    <w:rPr>
      <w:rFonts w:ascii="Arial" w:eastAsiaTheme="majorEastAsia" w:hAnsi="Arial" w:cs="Arial"/>
      <w:b w:val="0"/>
      <w:color w:val="2F5496" w:themeColor="accent1" w:themeShade="BF"/>
      <w:spacing w:val="-10"/>
      <w:kern w:val="28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8438E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8438E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48438E"/>
    <w:rPr>
      <w:b/>
      <w:sz w:val="24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451C51"/>
    <w:pPr>
      <w:spacing w:after="200"/>
    </w:pPr>
    <w:rPr>
      <w:i/>
      <w:iCs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48438E"/>
    <w:rPr>
      <w:rFonts w:asciiTheme="majorHAnsi" w:eastAsiaTheme="majorEastAsia" w:hAnsiTheme="majorHAnsi" w:cstheme="majorBidi"/>
      <w:b/>
      <w:i/>
      <w:sz w:val="24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286B1A"/>
    <w:pPr>
      <w:pBdr>
        <w:bottom w:val="single" w:sz="24" w:space="1" w:color="auto"/>
      </w:pBdr>
      <w:spacing w:after="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286B1A"/>
    <w:rPr>
      <w:rFonts w:asciiTheme="majorHAnsi" w:eastAsiaTheme="majorEastAsia" w:hAnsiTheme="majorHAnsi" w:cstheme="majorBidi"/>
      <w:spacing w:val="-10"/>
      <w:kern w:val="28"/>
      <w:sz w:val="32"/>
      <w:szCs w:val="32"/>
    </w:rPr>
  </w:style>
  <w:style w:type="paragraph" w:customStyle="1" w:styleId="CBody">
    <w:name w:val="CBody"/>
    <w:basedOn w:val="Normal"/>
    <w:link w:val="CBodyChar"/>
    <w:autoRedefine/>
    <w:qFormat/>
    <w:rsid w:val="0048438E"/>
    <w:pPr>
      <w:ind w:firstLine="720"/>
    </w:pPr>
    <w:rPr>
      <w:rFonts w:ascii="Arial" w:hAnsi="Arial" w:cs="Arial"/>
      <w:szCs w:val="24"/>
    </w:rPr>
  </w:style>
  <w:style w:type="character" w:customStyle="1" w:styleId="CBodyChar">
    <w:name w:val="CBody Char"/>
    <w:basedOn w:val="DefaultParagraphFont"/>
    <w:link w:val="CBody"/>
    <w:rsid w:val="0048438E"/>
    <w:rPr>
      <w:rFonts w:ascii="Arial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19"/>
    <w:rPr>
      <w:sz w:val="24"/>
      <w:lang w:val="mi-NZ"/>
    </w:rPr>
  </w:style>
  <w:style w:type="paragraph" w:styleId="Footer">
    <w:name w:val="footer"/>
    <w:basedOn w:val="Normal"/>
    <w:link w:val="FooterChar"/>
    <w:uiPriority w:val="99"/>
    <w:unhideWhenUsed/>
    <w:rsid w:val="00EE2A1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19"/>
    <w:rPr>
      <w:sz w:val="24"/>
      <w:lang w:val="mi-NZ"/>
    </w:rPr>
  </w:style>
  <w:style w:type="paragraph" w:styleId="ListParagraph">
    <w:name w:val="List Paragraph"/>
    <w:basedOn w:val="Normal"/>
    <w:uiPriority w:val="34"/>
    <w:qFormat/>
    <w:rsid w:val="0069737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F60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60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6054"/>
    <w:rPr>
      <w:sz w:val="20"/>
      <w:szCs w:val="20"/>
      <w:lang w:val="mi-NZ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60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6054"/>
    <w:rPr>
      <w:b/>
      <w:bCs/>
      <w:sz w:val="20"/>
      <w:szCs w:val="20"/>
      <w:lang w:val="mi-N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F60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54"/>
    <w:rPr>
      <w:rFonts w:ascii="Segoe UI" w:hAnsi="Segoe UI" w:cs="Segoe UI"/>
      <w:sz w:val="18"/>
      <w:szCs w:val="18"/>
      <w:lang w:val="mi-NZ"/>
    </w:rPr>
  </w:style>
  <w:style w:type="character" w:styleId="Hyperlink">
    <w:name w:val="Hyperlink"/>
    <w:basedOn w:val="DefaultParagraphFont"/>
    <w:uiPriority w:val="99"/>
    <w:unhideWhenUsed/>
    <w:rsid w:val="001E7EC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7EC3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jpeg"/><Relationship Id="rId68" Type="http://schemas.openxmlformats.org/officeDocument/2006/relationships/image" Target="media/image54.jpg"/><Relationship Id="rId84" Type="http://schemas.openxmlformats.org/officeDocument/2006/relationships/image" Target="media/image69.jpeg"/><Relationship Id="rId89" Type="http://schemas.openxmlformats.org/officeDocument/2006/relationships/image" Target="media/image74.png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7.tiff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5.png"/><Relationship Id="rId107" Type="http://schemas.openxmlformats.org/officeDocument/2006/relationships/theme" Target="theme/theme1.xml"/><Relationship Id="rId11" Type="http://schemas.openxmlformats.org/officeDocument/2006/relationships/header" Target="header1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image" Target="media/image23.jp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image" Target="media/image60.jpeg"/><Relationship Id="rId79" Type="http://schemas.openxmlformats.org/officeDocument/2006/relationships/image" Target="media/image64.png"/><Relationship Id="rId87" Type="http://schemas.openxmlformats.org/officeDocument/2006/relationships/image" Target="media/image72.jpeg"/><Relationship Id="rId102" Type="http://schemas.openxmlformats.org/officeDocument/2006/relationships/image" Target="media/image87.jpeg"/><Relationship Id="rId5" Type="http://schemas.openxmlformats.org/officeDocument/2006/relationships/settings" Target="settings.xml"/><Relationship Id="rId61" Type="http://schemas.openxmlformats.org/officeDocument/2006/relationships/image" Target="media/image47.jpeg"/><Relationship Id="rId82" Type="http://schemas.openxmlformats.org/officeDocument/2006/relationships/image" Target="media/image67.jpeg"/><Relationship Id="rId90" Type="http://schemas.openxmlformats.org/officeDocument/2006/relationships/image" Target="media/image75.jpeg"/><Relationship Id="rId95" Type="http://schemas.openxmlformats.org/officeDocument/2006/relationships/image" Target="media/image80.tiff"/><Relationship Id="rId19" Type="http://schemas.openxmlformats.org/officeDocument/2006/relationships/image" Target="media/image5.jpeg"/><Relationship Id="rId14" Type="http://schemas.openxmlformats.org/officeDocument/2006/relationships/footer" Target="footer2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g"/><Relationship Id="rId35" Type="http://schemas.openxmlformats.org/officeDocument/2006/relationships/image" Target="media/image21.jp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jpg"/><Relationship Id="rId100" Type="http://schemas.openxmlformats.org/officeDocument/2006/relationships/image" Target="media/image85.png"/><Relationship Id="rId105" Type="http://schemas.openxmlformats.org/officeDocument/2006/relationships/footer" Target="footer5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5.png"/><Relationship Id="rId85" Type="http://schemas.openxmlformats.org/officeDocument/2006/relationships/image" Target="media/image70.jpe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103" Type="http://schemas.openxmlformats.org/officeDocument/2006/relationships/header" Target="header4.xml"/><Relationship Id="rId20" Type="http://schemas.openxmlformats.org/officeDocument/2006/relationships/image" Target="media/image6.jpeg"/><Relationship Id="rId41" Type="http://schemas.openxmlformats.org/officeDocument/2006/relationships/image" Target="media/image27.jpg"/><Relationship Id="rId54" Type="http://schemas.openxmlformats.org/officeDocument/2006/relationships/image" Target="media/image40.jpeg"/><Relationship Id="rId62" Type="http://schemas.openxmlformats.org/officeDocument/2006/relationships/image" Target="media/image48.png"/><Relationship Id="rId70" Type="http://schemas.openxmlformats.org/officeDocument/2006/relationships/image" Target="media/image56.jpeg"/><Relationship Id="rId75" Type="http://schemas.openxmlformats.org/officeDocument/2006/relationships/image" Target="media/image61.jpg"/><Relationship Id="rId83" Type="http://schemas.openxmlformats.org/officeDocument/2006/relationships/image" Target="media/image68.JP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9.jp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6" Type="http://schemas.openxmlformats.org/officeDocument/2006/relationships/fontTable" Target="fontTable.xml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g"/><Relationship Id="rId65" Type="http://schemas.openxmlformats.org/officeDocument/2006/relationships/image" Target="media/image51.jpeg"/><Relationship Id="rId73" Type="http://schemas.openxmlformats.org/officeDocument/2006/relationships/image" Target="media/image59.png"/><Relationship Id="rId78" Type="http://schemas.openxmlformats.org/officeDocument/2006/relationships/image" Target="media/image64.jpe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png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png"/><Relationship Id="rId55" Type="http://schemas.openxmlformats.org/officeDocument/2006/relationships/image" Target="media/image41.jpeg"/><Relationship Id="rId76" Type="http://schemas.openxmlformats.org/officeDocument/2006/relationships/image" Target="media/image62.png"/><Relationship Id="rId97" Type="http://schemas.openxmlformats.org/officeDocument/2006/relationships/image" Target="media/image82.jpg"/><Relationship Id="rId10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6F7526-61EF-404F-9F58-F59CFB0C0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F1143200</Template>
  <TotalTime>0</TotalTime>
  <Pages>28</Pages>
  <Words>1144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2019-03-26T01:16:00Z</dcterms:created>
  <dcterms:modified xsi:type="dcterms:W3CDTF">2019-04-15T01:14:00Z</dcterms:modified>
</cp:coreProperties>
</file>