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2" w:rsidRDefault="00D14D12" w:rsidP="0061240E">
      <w:pPr>
        <w:tabs>
          <w:tab w:val="left" w:pos="9504"/>
        </w:tabs>
        <w:rPr>
          <w:rFonts w:ascii="Arial" w:hAnsi="Arial" w:cs="Arial"/>
          <w:b/>
          <w:sz w:val="48"/>
        </w:rPr>
      </w:pPr>
      <w:bookmarkStart w:id="0" w:name="_GoBack"/>
      <w:bookmarkEnd w:id="0"/>
      <w:r>
        <w:rPr>
          <w:noProof/>
          <w:lang w:val="en-NZ" w:eastAsia="en-NZ"/>
        </w:rPr>
        <w:drawing>
          <wp:anchor distT="0" distB="0" distL="114300" distR="114300" simplePos="0" relativeHeight="251671552" behindDoc="1" locked="0" layoutInCell="1" allowOverlap="1" wp14:anchorId="7E1A6538" wp14:editId="17D5B6C3">
            <wp:simplePos x="0" y="0"/>
            <wp:positionH relativeFrom="column">
              <wp:posOffset>-6986</wp:posOffset>
            </wp:positionH>
            <wp:positionV relativeFrom="paragraph">
              <wp:posOffset>-6985</wp:posOffset>
            </wp:positionV>
            <wp:extent cx="2243043" cy="1219200"/>
            <wp:effectExtent l="0" t="0" r="5080" b="0"/>
            <wp:wrapNone/>
            <wp:docPr id="60" name="Picture 60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08" cy="12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E6" w:rsidRPr="0061240E" w:rsidRDefault="00D964E6" w:rsidP="0061240E">
      <w:pPr>
        <w:tabs>
          <w:tab w:val="left" w:pos="9504"/>
        </w:tabs>
        <w:rPr>
          <w:rFonts w:ascii="Arial" w:hAnsi="Arial" w:cs="Arial"/>
          <w:b/>
          <w:sz w:val="48"/>
        </w:rPr>
      </w:pPr>
    </w:p>
    <w:bookmarkStart w:id="1" w:name="_Hlk478305946"/>
    <w:bookmarkEnd w:id="1"/>
    <w:p w:rsidR="00D964E6" w:rsidRDefault="00D14D12" w:rsidP="00D964E6">
      <w:pPr>
        <w:tabs>
          <w:tab w:val="center" w:pos="5102"/>
          <w:tab w:val="right" w:pos="10204"/>
        </w:tabs>
        <w:rPr>
          <w:rFonts w:ascii="Arial" w:hAnsi="Arial" w:cs="Arial"/>
          <w:b/>
          <w:noProof/>
          <w:sz w:val="48"/>
          <w:lang w:val="en-NZ" w:eastAsia="en-NZ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346B43" wp14:editId="7CD10B5C">
                <wp:simplePos x="0" y="0"/>
                <wp:positionH relativeFrom="margin">
                  <wp:posOffset>-171450</wp:posOffset>
                </wp:positionH>
                <wp:positionV relativeFrom="paragraph">
                  <wp:posOffset>391795</wp:posOffset>
                </wp:positionV>
                <wp:extent cx="6800850" cy="11620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620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841AC" id="Rectangle 7" o:spid="_x0000_s1026" style="position:absolute;margin-left:-13.5pt;margin-top:30.85pt;width:535.5pt;height:91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" fillcolor="#fcd5b5" strokecolor="#ebf1de" strokeweight="2pt">
                <w10:wrap anchorx="margin"/>
              </v:rect>
            </w:pict>
          </mc:Fallback>
        </mc:AlternateContent>
      </w:r>
    </w:p>
    <w:p w:rsidR="00D964E6" w:rsidRDefault="00DB709E" w:rsidP="00322DBE">
      <w:pPr>
        <w:tabs>
          <w:tab w:val="center" w:pos="5102"/>
          <w:tab w:val="right" w:pos="10204"/>
        </w:tabs>
        <w:spacing w:line="360" w:lineRule="auto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>W</w:t>
      </w:r>
      <w:r w:rsidR="00322DBE">
        <w:rPr>
          <w:rFonts w:ascii="Arial" w:hAnsi="Arial" w:cs="Arial"/>
          <w:b/>
          <w:sz w:val="48"/>
        </w:rPr>
        <w:t xml:space="preserve">hat happens after you make a complaint to the Health and Disability </w:t>
      </w:r>
      <w:r w:rsidR="00D14D12">
        <w:rPr>
          <w:rFonts w:ascii="Arial" w:hAnsi="Arial" w:cs="Arial"/>
          <w:b/>
          <w:sz w:val="48"/>
        </w:rPr>
        <w:t>Commissioner?</w:t>
      </w:r>
    </w:p>
    <w:p w:rsidR="00D964E6" w:rsidRDefault="00567E17" w:rsidP="00560031">
      <w:pPr>
        <w:tabs>
          <w:tab w:val="center" w:pos="5102"/>
          <w:tab w:val="right" w:pos="10204"/>
        </w:tabs>
        <w:spacing w:line="360" w:lineRule="auto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val="en-NZ" w:eastAsia="en-NZ"/>
        </w:rPr>
        <w:drawing>
          <wp:anchor distT="0" distB="0" distL="114300" distR="114300" simplePos="0" relativeHeight="251696128" behindDoc="0" locked="0" layoutInCell="1" allowOverlap="1" wp14:editId="7987747B">
            <wp:simplePos x="0" y="0"/>
            <wp:positionH relativeFrom="column">
              <wp:posOffset>566520</wp:posOffset>
            </wp:positionH>
            <wp:positionV relativeFrom="paragraph">
              <wp:posOffset>240331</wp:posOffset>
            </wp:positionV>
            <wp:extent cx="4752474" cy="4367463"/>
            <wp:effectExtent l="0" t="0" r="0" b="0"/>
            <wp:wrapNone/>
            <wp:docPr id="46" name="Picture 46" descr="Choice_thou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ice_though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74" cy="436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E6" w:rsidRDefault="00567E17" w:rsidP="00567E17">
      <w:pPr>
        <w:tabs>
          <w:tab w:val="center" w:pos="5102"/>
          <w:tab w:val="left" w:pos="6442"/>
          <w:tab w:val="right" w:pos="10204"/>
        </w:tabs>
        <w:spacing w:line="360" w:lineRule="auto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val="en-NZ" w:eastAsia="en-NZ"/>
        </w:rPr>
        <w:drawing>
          <wp:anchor distT="0" distB="0" distL="114300" distR="114300" simplePos="0" relativeHeight="251704320" behindDoc="0" locked="0" layoutInCell="1" allowOverlap="1" wp14:anchorId="63C7E996" wp14:editId="0CAEB1BC">
            <wp:simplePos x="0" y="0"/>
            <wp:positionH relativeFrom="column">
              <wp:posOffset>1649362</wp:posOffset>
            </wp:positionH>
            <wp:positionV relativeFrom="paragraph">
              <wp:posOffset>261319</wp:posOffset>
            </wp:positionV>
            <wp:extent cx="1602569" cy="1864895"/>
            <wp:effectExtent l="0" t="0" r="0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31" cy="187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48"/>
        </w:rPr>
        <w:tab/>
      </w:r>
      <w:r>
        <w:rPr>
          <w:rFonts w:ascii="Arial" w:hAnsi="Arial" w:cs="Arial"/>
          <w:b/>
          <w:sz w:val="48"/>
        </w:rPr>
        <w:tab/>
      </w:r>
    </w:p>
    <w:p w:rsidR="00D964E6" w:rsidRDefault="00D964E6" w:rsidP="00560031">
      <w:pPr>
        <w:tabs>
          <w:tab w:val="center" w:pos="5102"/>
          <w:tab w:val="right" w:pos="10204"/>
        </w:tabs>
        <w:spacing w:line="360" w:lineRule="auto"/>
        <w:rPr>
          <w:rFonts w:ascii="Arial" w:hAnsi="Arial" w:cs="Arial"/>
          <w:b/>
          <w:noProof/>
          <w:sz w:val="48"/>
          <w:lang w:val="en-NZ" w:eastAsia="en-NZ"/>
        </w:rPr>
      </w:pPr>
    </w:p>
    <w:p w:rsidR="00D13759" w:rsidRDefault="00D13759" w:rsidP="00560031">
      <w:pPr>
        <w:tabs>
          <w:tab w:val="center" w:pos="5102"/>
          <w:tab w:val="right" w:pos="10204"/>
        </w:tabs>
        <w:spacing w:line="360" w:lineRule="auto"/>
        <w:rPr>
          <w:rFonts w:ascii="Arial" w:hAnsi="Arial" w:cs="Arial"/>
          <w:b/>
          <w:noProof/>
          <w:sz w:val="48"/>
          <w:lang w:val="en-NZ" w:eastAsia="en-NZ"/>
        </w:rPr>
      </w:pPr>
    </w:p>
    <w:p w:rsidR="00D13759" w:rsidRDefault="00D13759" w:rsidP="00560031">
      <w:pPr>
        <w:tabs>
          <w:tab w:val="center" w:pos="5102"/>
          <w:tab w:val="right" w:pos="10204"/>
        </w:tabs>
        <w:spacing w:line="360" w:lineRule="auto"/>
        <w:rPr>
          <w:rFonts w:ascii="Arial" w:hAnsi="Arial" w:cs="Arial"/>
          <w:b/>
          <w:noProof/>
          <w:sz w:val="48"/>
          <w:lang w:val="en-NZ" w:eastAsia="en-NZ"/>
        </w:rPr>
      </w:pPr>
    </w:p>
    <w:p w:rsidR="004A684F" w:rsidRDefault="004A684F" w:rsidP="00560031">
      <w:pPr>
        <w:tabs>
          <w:tab w:val="center" w:pos="5102"/>
          <w:tab w:val="right" w:pos="10204"/>
        </w:tabs>
        <w:spacing w:line="360" w:lineRule="auto"/>
        <w:jc w:val="center"/>
        <w:rPr>
          <w:rFonts w:ascii="Arial" w:hAnsi="Arial" w:cs="Arial"/>
          <w:b/>
          <w:noProof/>
          <w:sz w:val="48"/>
          <w:lang w:val="en-NZ" w:eastAsia="en-NZ"/>
        </w:rPr>
      </w:pPr>
    </w:p>
    <w:p w:rsidR="00AD5850" w:rsidRDefault="00AD5850" w:rsidP="004A684F">
      <w:pPr>
        <w:jc w:val="center"/>
        <w:rPr>
          <w:rFonts w:ascii="Arial" w:hAnsi="Arial" w:cs="Arial"/>
          <w:b/>
          <w:sz w:val="44"/>
          <w:szCs w:val="44"/>
        </w:rPr>
      </w:pPr>
    </w:p>
    <w:p w:rsidR="00DB709E" w:rsidRDefault="00D14D12" w:rsidP="004A684F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0DF168" wp14:editId="79DC3DF0">
                <wp:simplePos x="0" y="0"/>
                <wp:positionH relativeFrom="column">
                  <wp:posOffset>3763010</wp:posOffset>
                </wp:positionH>
                <wp:positionV relativeFrom="paragraph">
                  <wp:posOffset>195282</wp:posOffset>
                </wp:positionV>
                <wp:extent cx="2209800" cy="207645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076450"/>
                        </a:xfrm>
                        <a:prstGeom prst="ellipse">
                          <a:avLst/>
                        </a:prstGeom>
                        <a:solidFill>
                          <a:srgbClr val="FCD5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FA812C0" id="Oval 3" o:spid="_x0000_s1026" style="position:absolute;margin-left:296.3pt;margin-top:15.4pt;width:174pt;height:163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" fillcolor="#fcd5b5" stroked="f" strokeweight="2pt"/>
            </w:pict>
          </mc:Fallback>
        </mc:AlternateContent>
      </w:r>
    </w:p>
    <w:p w:rsidR="00DB709E" w:rsidRDefault="00DB709E" w:rsidP="004A684F">
      <w:pPr>
        <w:jc w:val="center"/>
        <w:rPr>
          <w:rFonts w:ascii="Arial" w:hAnsi="Arial" w:cs="Arial"/>
          <w:b/>
          <w:sz w:val="44"/>
          <w:szCs w:val="44"/>
        </w:rPr>
      </w:pPr>
    </w:p>
    <w:p w:rsidR="007331CB" w:rsidRDefault="00D964E6" w:rsidP="00D14D12">
      <w:pPr>
        <w:ind w:left="4320" w:firstLine="720"/>
        <w:jc w:val="center"/>
        <w:rPr>
          <w:rFonts w:ascii="Arial" w:hAnsi="Arial" w:cs="Arial"/>
          <w:sz w:val="28"/>
          <w:lang w:eastAsia="en-IE"/>
        </w:rPr>
      </w:pPr>
      <w:r w:rsidRPr="00D14D12">
        <w:rPr>
          <w:rFonts w:ascii="Arial" w:hAnsi="Arial" w:cs="Arial"/>
          <w:b/>
          <w:sz w:val="56"/>
          <w:szCs w:val="44"/>
        </w:rPr>
        <w:t>Easy Read</w:t>
      </w:r>
    </w:p>
    <w:p w:rsidR="00C73D4D" w:rsidRDefault="00C73D4D" w:rsidP="000106C7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noProof/>
          <w:sz w:val="48"/>
          <w:lang w:val="en-NZ" w:eastAsia="en-NZ"/>
        </w:rPr>
        <w:sectPr w:rsidR="00C73D4D" w:rsidSect="006215A6">
          <w:footerReference w:type="even" r:id="rId12"/>
          <w:footerReference w:type="default" r:id="rId13"/>
          <w:pgSz w:w="11906" w:h="16838"/>
          <w:pgMar w:top="851" w:right="851" w:bottom="851" w:left="85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pgNumType w:start="0"/>
          <w:cols w:space="708"/>
          <w:titlePg/>
          <w:docGrid w:linePitch="360"/>
        </w:sectPr>
      </w:pPr>
    </w:p>
    <w:p w:rsidR="002E71D0" w:rsidRPr="000106C7" w:rsidRDefault="00D31388" w:rsidP="000106C7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noProof/>
          <w:sz w:val="28"/>
          <w:lang w:eastAsia="en-IE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8ABF2A0" wp14:editId="2F2000EC">
                <wp:simplePos x="0" y="0"/>
                <wp:positionH relativeFrom="margin">
                  <wp:posOffset>-172085</wp:posOffset>
                </wp:positionH>
                <wp:positionV relativeFrom="paragraph">
                  <wp:posOffset>-171450</wp:posOffset>
                </wp:positionV>
                <wp:extent cx="6800850" cy="78105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13.55pt;margin-top:-13.5pt;width:535.5pt;height:61.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" fillcolor="#fbd4b4 [1305]" strokecolor="#eaf1dd [662]" strokeweight="2pt">
                <w10:wrap anchorx="margin"/>
              </v:rect>
            </w:pict>
          </mc:Fallback>
        </mc:AlternateContent>
      </w:r>
      <w:r w:rsidR="00091E79">
        <w:rPr>
          <w:rFonts w:ascii="Arial" w:hAnsi="Arial" w:cs="Arial"/>
          <w:b/>
          <w:noProof/>
          <w:sz w:val="48"/>
          <w:lang w:val="en-NZ" w:eastAsia="en-NZ"/>
        </w:rPr>
        <w:t>You have rights</w:t>
      </w:r>
    </w:p>
    <w:p w:rsidR="00D14D12" w:rsidRDefault="00D14D12" w:rsidP="002E71D0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2E71D0" w:rsidRDefault="007E1CA1" w:rsidP="002E71D0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5104" behindDoc="0" locked="0" layoutInCell="1" allowOverlap="1" wp14:anchorId="4FB844F6" wp14:editId="54C3EC04">
            <wp:simplePos x="0" y="0"/>
            <wp:positionH relativeFrom="column">
              <wp:posOffset>214797</wp:posOffset>
            </wp:positionH>
            <wp:positionV relativeFrom="paragraph">
              <wp:posOffset>362317</wp:posOffset>
            </wp:positionV>
            <wp:extent cx="1634394" cy="1562100"/>
            <wp:effectExtent l="0" t="0" r="4445" b="0"/>
            <wp:wrapNone/>
            <wp:docPr id="1" name="Picture 1" descr="C:\Users\Prue\AppData\Local\Microsoft\Windows\INetCache\Content.Word\NZ Map placard rights prot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ue\AppData\Local\Microsoft\Windows\INetCache\Content.Word\NZ Map placard rights protes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9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A83" w:rsidRDefault="00965CCA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You have rights when you use a health or disability service i</w:t>
      </w:r>
      <w:r w:rsidR="00546A83">
        <w:rPr>
          <w:rFonts w:ascii="Arial" w:hAnsi="Arial" w:cs="Arial"/>
          <w:noProof/>
          <w:sz w:val="32"/>
          <w:lang w:val="en-NZ" w:eastAsia="en-NZ"/>
        </w:rPr>
        <w:t>n New Zealand</w:t>
      </w:r>
      <w:r>
        <w:rPr>
          <w:rFonts w:ascii="Arial" w:hAnsi="Arial" w:cs="Arial"/>
          <w:noProof/>
          <w:sz w:val="32"/>
          <w:lang w:val="en-NZ" w:eastAsia="en-NZ"/>
        </w:rPr>
        <w:t>.</w:t>
      </w:r>
      <w:r w:rsidDel="00965CCA">
        <w:rPr>
          <w:rFonts w:ascii="Arial" w:hAnsi="Arial" w:cs="Arial"/>
          <w:noProof/>
          <w:sz w:val="32"/>
          <w:lang w:val="en-NZ" w:eastAsia="en-NZ"/>
        </w:rPr>
        <w:t xml:space="preserve"> </w:t>
      </w:r>
    </w:p>
    <w:p w:rsidR="00965CCA" w:rsidRDefault="00965CCA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517CC1" w:rsidRDefault="00517CC1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8F1E0E" w:rsidRDefault="008F1E0E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 w:rsidRPr="008F1E0E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84352" behindDoc="1" locked="0" layoutInCell="1" allowOverlap="1" wp14:anchorId="2A9ACEDA" wp14:editId="719A4585">
            <wp:simplePos x="0" y="0"/>
            <wp:positionH relativeFrom="column">
              <wp:posOffset>120015</wp:posOffset>
            </wp:positionH>
            <wp:positionV relativeFrom="paragraph">
              <wp:posOffset>332863</wp:posOffset>
            </wp:positionV>
            <wp:extent cx="1943100" cy="2753273"/>
            <wp:effectExtent l="19050" t="19050" r="19050" b="28575"/>
            <wp:wrapNone/>
            <wp:docPr id="30" name="Picture 30" descr="C:\Users\Alexia\Documents\Make It Easy\Clients\Health and Disability Commission\code of rights\code of rights 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Documents\Make It Easy\Clients\Health and Disability Commission\code of rights\code of rights jpe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70" cy="2755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26D">
        <w:rPr>
          <w:rFonts w:ascii="Arial" w:hAnsi="Arial" w:cs="Arial"/>
          <w:noProof/>
          <w:sz w:val="32"/>
          <w:lang w:val="en-NZ" w:eastAsia="en-NZ"/>
        </w:rPr>
        <w:t>These rights are</w:t>
      </w:r>
      <w:r>
        <w:rPr>
          <w:rFonts w:ascii="Arial" w:hAnsi="Arial" w:cs="Arial"/>
          <w:noProof/>
          <w:sz w:val="32"/>
          <w:lang w:val="en-NZ" w:eastAsia="en-NZ"/>
        </w:rPr>
        <w:t xml:space="preserve"> called </w:t>
      </w:r>
      <w:r w:rsidR="00EC526D">
        <w:rPr>
          <w:rFonts w:ascii="Arial" w:hAnsi="Arial" w:cs="Arial"/>
          <w:noProof/>
          <w:sz w:val="32"/>
          <w:lang w:val="en-NZ" w:eastAsia="en-NZ"/>
        </w:rPr>
        <w:t>the</w:t>
      </w:r>
      <w:r w:rsidR="00062B70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Pr="00243321">
        <w:rPr>
          <w:rFonts w:ascii="Arial" w:hAnsi="Arial" w:cs="Arial"/>
          <w:b/>
          <w:noProof/>
          <w:sz w:val="32"/>
          <w:lang w:val="en-NZ" w:eastAsia="en-NZ"/>
        </w:rPr>
        <w:t xml:space="preserve">Code of </w:t>
      </w:r>
      <w:r>
        <w:rPr>
          <w:rFonts w:ascii="Arial" w:hAnsi="Arial" w:cs="Arial"/>
          <w:b/>
          <w:noProof/>
          <w:sz w:val="32"/>
          <w:lang w:val="en-NZ" w:eastAsia="en-NZ"/>
        </w:rPr>
        <w:t>Health and Disability Services Consumers’ Rights</w:t>
      </w:r>
      <w:r>
        <w:rPr>
          <w:rFonts w:ascii="Arial" w:hAnsi="Arial" w:cs="Arial"/>
          <w:noProof/>
          <w:sz w:val="32"/>
          <w:lang w:val="en-NZ" w:eastAsia="en-NZ"/>
        </w:rPr>
        <w:t>.</w:t>
      </w:r>
    </w:p>
    <w:p w:rsidR="008F1E0E" w:rsidRDefault="008F1E0E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8F1E0E" w:rsidRDefault="008F1E0E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8F1E0E" w:rsidRPr="008F1E0E" w:rsidRDefault="00E41FFD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Some people also</w:t>
      </w:r>
      <w:r w:rsidR="008F1E0E">
        <w:rPr>
          <w:rFonts w:ascii="Arial" w:hAnsi="Arial" w:cs="Arial"/>
          <w:noProof/>
          <w:sz w:val="32"/>
          <w:lang w:val="en-NZ" w:eastAsia="en-NZ"/>
        </w:rPr>
        <w:t xml:space="preserve"> call </w:t>
      </w:r>
      <w:r w:rsidR="00EC526D">
        <w:rPr>
          <w:rFonts w:ascii="Arial" w:hAnsi="Arial" w:cs="Arial"/>
          <w:noProof/>
          <w:sz w:val="32"/>
          <w:lang w:val="en-NZ" w:eastAsia="en-NZ"/>
        </w:rPr>
        <w:t>them</w:t>
      </w:r>
      <w:r w:rsidR="008F1E0E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EC526D">
        <w:rPr>
          <w:rFonts w:ascii="Arial" w:hAnsi="Arial" w:cs="Arial"/>
          <w:noProof/>
          <w:sz w:val="32"/>
          <w:lang w:val="en-NZ" w:eastAsia="en-NZ"/>
        </w:rPr>
        <w:t>the</w:t>
      </w:r>
      <w:r w:rsidR="008F1E0E">
        <w:rPr>
          <w:rFonts w:ascii="Arial" w:hAnsi="Arial" w:cs="Arial"/>
          <w:b/>
          <w:noProof/>
          <w:sz w:val="32"/>
          <w:lang w:val="en-NZ" w:eastAsia="en-NZ"/>
        </w:rPr>
        <w:t xml:space="preserve"> Code of Rights</w:t>
      </w:r>
      <w:r w:rsidR="008F1E0E">
        <w:rPr>
          <w:rFonts w:ascii="Arial" w:hAnsi="Arial" w:cs="Arial"/>
          <w:noProof/>
          <w:sz w:val="32"/>
          <w:lang w:val="en-NZ" w:eastAsia="en-NZ"/>
        </w:rPr>
        <w:t>.</w:t>
      </w:r>
    </w:p>
    <w:p w:rsidR="008F1E0E" w:rsidRDefault="008F1E0E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8F1E0E" w:rsidRDefault="007D7836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99200" behindDoc="0" locked="0" layoutInCell="1" allowOverlap="1" wp14:editId="0966FFA9">
            <wp:simplePos x="0" y="0"/>
            <wp:positionH relativeFrom="column">
              <wp:posOffset>614680</wp:posOffset>
            </wp:positionH>
            <wp:positionV relativeFrom="paragraph">
              <wp:posOffset>5154295</wp:posOffset>
            </wp:positionV>
            <wp:extent cx="2162175" cy="2037715"/>
            <wp:effectExtent l="0" t="0" r="9525" b="635"/>
            <wp:wrapNone/>
            <wp:docPr id="61" name="Picture 61" descr="Complaint verbal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laint verbal 3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98176" behindDoc="0" locked="0" layoutInCell="1" allowOverlap="1" wp14:editId="7B126156">
            <wp:simplePos x="0" y="0"/>
            <wp:positionH relativeFrom="column">
              <wp:posOffset>614680</wp:posOffset>
            </wp:positionH>
            <wp:positionV relativeFrom="paragraph">
              <wp:posOffset>5154295</wp:posOffset>
            </wp:positionV>
            <wp:extent cx="2162175" cy="2037715"/>
            <wp:effectExtent l="0" t="0" r="9525" b="635"/>
            <wp:wrapNone/>
            <wp:docPr id="59" name="Picture 59" descr="Complaint verbal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laint verbal 3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97152" behindDoc="0" locked="0" layoutInCell="1" allowOverlap="1" wp14:editId="1BAD6CBC">
            <wp:simplePos x="0" y="0"/>
            <wp:positionH relativeFrom="column">
              <wp:posOffset>614680</wp:posOffset>
            </wp:positionH>
            <wp:positionV relativeFrom="paragraph">
              <wp:posOffset>5154295</wp:posOffset>
            </wp:positionV>
            <wp:extent cx="2162175" cy="2037715"/>
            <wp:effectExtent l="0" t="0" r="9525" b="635"/>
            <wp:wrapNone/>
            <wp:docPr id="57" name="Picture 57" descr="Complaint verbal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laint verbal 3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C38" w:rsidRDefault="007D7836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00224" behindDoc="0" locked="0" layoutInCell="1" allowOverlap="1" wp14:anchorId="15F3BE18" wp14:editId="4F6AA4A0">
            <wp:simplePos x="0" y="0"/>
            <wp:positionH relativeFrom="column">
              <wp:posOffset>48260</wp:posOffset>
            </wp:positionH>
            <wp:positionV relativeFrom="paragraph">
              <wp:posOffset>46355</wp:posOffset>
            </wp:positionV>
            <wp:extent cx="2171700" cy="2047875"/>
            <wp:effectExtent l="0" t="0" r="0" b="952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C38" w:rsidRPr="008F1E0E">
        <w:rPr>
          <w:rFonts w:ascii="Arial" w:hAnsi="Arial" w:cs="Arial"/>
          <w:noProof/>
          <w:sz w:val="32"/>
          <w:lang w:val="en-NZ" w:eastAsia="en-NZ"/>
        </w:rPr>
        <w:t>Sometimes</w:t>
      </w:r>
      <w:r w:rsidR="00783C38">
        <w:rPr>
          <w:rFonts w:ascii="Arial" w:hAnsi="Arial" w:cs="Arial"/>
          <w:noProof/>
          <w:sz w:val="32"/>
          <w:lang w:val="en-NZ" w:eastAsia="en-NZ"/>
        </w:rPr>
        <w:t xml:space="preserve"> p</w:t>
      </w:r>
      <w:r w:rsidR="00A05CF6">
        <w:rPr>
          <w:rFonts w:ascii="Arial" w:hAnsi="Arial" w:cs="Arial"/>
          <w:noProof/>
          <w:sz w:val="32"/>
          <w:lang w:val="en-NZ" w:eastAsia="en-NZ"/>
        </w:rPr>
        <w:t>eople do not get good health or</w:t>
      </w:r>
      <w:r w:rsidR="00783C38">
        <w:rPr>
          <w:rFonts w:ascii="Arial" w:hAnsi="Arial" w:cs="Arial"/>
          <w:noProof/>
          <w:sz w:val="32"/>
          <w:lang w:val="en-NZ" w:eastAsia="en-NZ"/>
        </w:rPr>
        <w:t xml:space="preserve"> disability services. </w:t>
      </w:r>
    </w:p>
    <w:p w:rsidR="00965CCA" w:rsidRDefault="00965CCA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783C38" w:rsidRDefault="00783C38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783C38" w:rsidRDefault="00783C38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517CC1" w:rsidRDefault="00517CC1" w:rsidP="00FC2DD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7349E6" w:rsidRDefault="00783C38" w:rsidP="00655727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If this happens you can</w:t>
      </w:r>
      <w:r w:rsidR="007349E6">
        <w:rPr>
          <w:rFonts w:ascii="Arial" w:hAnsi="Arial" w:cs="Arial"/>
          <w:noProof/>
          <w:sz w:val="32"/>
          <w:lang w:val="en-NZ" w:eastAsia="en-NZ"/>
        </w:rPr>
        <w:t>:</w:t>
      </w:r>
      <w:r>
        <w:rPr>
          <w:rFonts w:ascii="Arial" w:hAnsi="Arial" w:cs="Arial"/>
          <w:noProof/>
          <w:sz w:val="32"/>
          <w:lang w:val="en-NZ" w:eastAsia="en-NZ"/>
        </w:rPr>
        <w:t xml:space="preserve"> </w:t>
      </w:r>
    </w:p>
    <w:p w:rsidR="00655727" w:rsidRDefault="00655727" w:rsidP="00655727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7349E6" w:rsidRDefault="00953B04" w:rsidP="007349E6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5376" behindDoc="0" locked="0" layoutInCell="1" allowOverlap="1" wp14:anchorId="07E11DEB" wp14:editId="6245738C">
            <wp:simplePos x="0" y="0"/>
            <wp:positionH relativeFrom="margin">
              <wp:posOffset>143510</wp:posOffset>
            </wp:positionH>
            <wp:positionV relativeFrom="paragraph">
              <wp:posOffset>11430</wp:posOffset>
            </wp:positionV>
            <wp:extent cx="1771650" cy="962660"/>
            <wp:effectExtent l="0" t="0" r="0" b="8890"/>
            <wp:wrapNone/>
            <wp:docPr id="10" name="Picture 10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C38" w:rsidRPr="007349E6">
        <w:rPr>
          <w:rFonts w:ascii="Arial" w:hAnsi="Arial" w:cs="Arial"/>
          <w:noProof/>
          <w:sz w:val="32"/>
          <w:lang w:val="en-NZ" w:eastAsia="en-NZ"/>
        </w:rPr>
        <w:t xml:space="preserve">tell someone you are </w:t>
      </w:r>
      <w:r w:rsidR="000106C7" w:rsidRPr="007349E6">
        <w:rPr>
          <w:rFonts w:ascii="Arial" w:hAnsi="Arial" w:cs="Arial"/>
          <w:noProof/>
          <w:sz w:val="32"/>
          <w:lang w:val="en-NZ" w:eastAsia="en-NZ"/>
        </w:rPr>
        <w:t xml:space="preserve">not happy </w:t>
      </w:r>
    </w:p>
    <w:p w:rsidR="007349E6" w:rsidRDefault="007349E6" w:rsidP="007349E6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7B141A" w:rsidRPr="00517CC1" w:rsidRDefault="000106C7" w:rsidP="00517CC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  <w:lang w:val="en-NZ" w:eastAsia="en-NZ"/>
        </w:rPr>
      </w:pPr>
      <w:r w:rsidRPr="007349E6">
        <w:rPr>
          <w:rFonts w:ascii="Arial" w:hAnsi="Arial" w:cs="Arial"/>
          <w:noProof/>
          <w:sz w:val="32"/>
          <w:lang w:val="en-NZ" w:eastAsia="en-NZ"/>
        </w:rPr>
        <w:t>make a complaint</w:t>
      </w:r>
      <w:r w:rsidR="00091E79">
        <w:rPr>
          <w:rFonts w:ascii="Arial" w:hAnsi="Arial" w:cs="Arial"/>
          <w:noProof/>
          <w:sz w:val="32"/>
          <w:lang w:val="en-NZ" w:eastAsia="en-NZ"/>
        </w:rPr>
        <w:t xml:space="preserve"> to the </w:t>
      </w:r>
      <w:r w:rsidR="00091E79">
        <w:rPr>
          <w:rFonts w:ascii="Arial" w:hAnsi="Arial" w:cs="Arial"/>
          <w:b/>
          <w:noProof/>
          <w:sz w:val="32"/>
          <w:lang w:val="en-NZ" w:eastAsia="en-NZ"/>
        </w:rPr>
        <w:t>Health and Disability Commissioner</w:t>
      </w:r>
      <w:r w:rsidRPr="007349E6">
        <w:rPr>
          <w:rFonts w:ascii="Arial" w:hAnsi="Arial" w:cs="Arial"/>
          <w:noProof/>
          <w:sz w:val="32"/>
          <w:lang w:val="en-NZ" w:eastAsia="en-NZ"/>
        </w:rPr>
        <w:t>.</w:t>
      </w:r>
    </w:p>
    <w:p w:rsidR="00517CC1" w:rsidRDefault="00517CC1">
      <w:pPr>
        <w:rPr>
          <w:rFonts w:ascii="Arial" w:hAnsi="Arial" w:cs="Arial"/>
          <w:b/>
          <w:noProof/>
          <w:sz w:val="48"/>
          <w:lang w:val="en-NZ" w:eastAsia="en-NZ"/>
        </w:rPr>
      </w:pPr>
    </w:p>
    <w:p w:rsidR="00466957" w:rsidRDefault="00466957">
      <w:pPr>
        <w:rPr>
          <w:rFonts w:ascii="Arial" w:hAnsi="Arial" w:cs="Arial"/>
          <w:b/>
          <w:noProof/>
          <w:sz w:val="48"/>
          <w:lang w:val="en-NZ" w:eastAsia="en-NZ"/>
        </w:rPr>
      </w:pPr>
    </w:p>
    <w:p w:rsidR="00466957" w:rsidRDefault="00BA25A9" w:rsidP="00466957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06368" behindDoc="0" locked="0" layoutInCell="1" allowOverlap="1" wp14:anchorId="579D90E5" wp14:editId="6AA97737">
            <wp:simplePos x="0" y="0"/>
            <wp:positionH relativeFrom="column">
              <wp:posOffset>147320</wp:posOffset>
            </wp:positionH>
            <wp:positionV relativeFrom="paragraph">
              <wp:posOffset>42311</wp:posOffset>
            </wp:positionV>
            <wp:extent cx="1704975" cy="2105025"/>
            <wp:effectExtent l="0" t="0" r="9525" b="952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57"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="00466957" w:rsidRPr="00414173">
        <w:rPr>
          <w:rFonts w:ascii="Arial" w:hAnsi="Arial" w:cs="Arial"/>
          <w:b/>
          <w:noProof/>
          <w:sz w:val="32"/>
          <w:lang w:val="en-NZ" w:eastAsia="en-NZ"/>
        </w:rPr>
        <w:t>Health and Disability Commission</w:t>
      </w:r>
      <w:r w:rsidR="00466957">
        <w:rPr>
          <w:rFonts w:ascii="Arial" w:hAnsi="Arial" w:cs="Arial"/>
          <w:b/>
          <w:noProof/>
          <w:sz w:val="32"/>
          <w:lang w:val="en-NZ" w:eastAsia="en-NZ"/>
        </w:rPr>
        <w:t xml:space="preserve">er </w:t>
      </w:r>
      <w:r w:rsidR="00466957">
        <w:rPr>
          <w:rFonts w:ascii="Arial" w:hAnsi="Arial" w:cs="Arial"/>
          <w:noProof/>
          <w:sz w:val="32"/>
          <w:lang w:val="en-NZ" w:eastAsia="en-NZ"/>
        </w:rPr>
        <w:t xml:space="preserve">makes sure you: </w:t>
      </w:r>
    </w:p>
    <w:p w:rsidR="00466957" w:rsidRDefault="00466957" w:rsidP="00466957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466957" w:rsidRDefault="008551C5" w:rsidP="00466957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editId="52A3DC82">
            <wp:simplePos x="0" y="0"/>
            <wp:positionH relativeFrom="column">
              <wp:posOffset>668020</wp:posOffset>
            </wp:positionH>
            <wp:positionV relativeFrom="paragraph">
              <wp:posOffset>4815840</wp:posOffset>
            </wp:positionV>
            <wp:extent cx="1694815" cy="2099945"/>
            <wp:effectExtent l="0" t="0" r="635" b="0"/>
            <wp:wrapNone/>
            <wp:docPr id="72" name="Picture 72" descr="thumb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umb_u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57" w:rsidRPr="00B90B82">
        <w:rPr>
          <w:rFonts w:ascii="Arial" w:hAnsi="Arial" w:cs="Arial"/>
          <w:noProof/>
          <w:sz w:val="32"/>
          <w:lang w:val="en-NZ" w:eastAsia="en-NZ"/>
        </w:rPr>
        <w:t xml:space="preserve">get </w:t>
      </w:r>
      <w:r w:rsidR="00466957">
        <w:rPr>
          <w:rFonts w:ascii="Arial" w:hAnsi="Arial" w:cs="Arial"/>
          <w:noProof/>
          <w:sz w:val="32"/>
          <w:lang w:val="en-NZ" w:eastAsia="en-NZ"/>
        </w:rPr>
        <w:t>your rights</w:t>
      </w:r>
    </w:p>
    <w:p w:rsidR="00466957" w:rsidRDefault="00466957" w:rsidP="00466957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466957" w:rsidRPr="00B90B82" w:rsidRDefault="00466957" w:rsidP="00466957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 w:rsidRPr="00B90B82">
        <w:rPr>
          <w:rFonts w:ascii="Arial" w:hAnsi="Arial" w:cs="Arial"/>
          <w:noProof/>
          <w:sz w:val="32"/>
          <w:lang w:val="en-NZ" w:eastAsia="en-NZ"/>
        </w:rPr>
        <w:t xml:space="preserve">are treated in a good way when you use health or disability services. </w:t>
      </w:r>
    </w:p>
    <w:p w:rsidR="00466957" w:rsidRDefault="00466957">
      <w:pPr>
        <w:rPr>
          <w:rFonts w:ascii="Arial" w:hAnsi="Arial" w:cs="Arial"/>
          <w:b/>
          <w:noProof/>
          <w:sz w:val="48"/>
          <w:lang w:val="en-NZ" w:eastAsia="en-NZ"/>
        </w:rPr>
      </w:pPr>
    </w:p>
    <w:p w:rsidR="00466957" w:rsidRDefault="00466957">
      <w:pPr>
        <w:rPr>
          <w:rFonts w:ascii="Arial" w:hAnsi="Arial" w:cs="Arial"/>
          <w:b/>
          <w:noProof/>
          <w:sz w:val="48"/>
          <w:lang w:val="en-NZ" w:eastAsia="en-NZ"/>
        </w:rPr>
      </w:pPr>
      <w:r>
        <w:rPr>
          <w:rFonts w:ascii="Arial" w:hAnsi="Arial" w:cs="Arial"/>
          <w:b/>
          <w:noProof/>
          <w:sz w:val="48"/>
          <w:lang w:val="en-NZ" w:eastAsia="en-NZ"/>
        </w:rPr>
        <w:br w:type="page"/>
      </w:r>
    </w:p>
    <w:p w:rsidR="00D066D2" w:rsidRPr="004E20A7" w:rsidRDefault="00733346" w:rsidP="00D066D2">
      <w:pPr>
        <w:spacing w:line="360" w:lineRule="auto"/>
        <w:jc w:val="center"/>
        <w:rPr>
          <w:rFonts w:ascii="Arial" w:hAnsi="Arial" w:cs="Arial"/>
          <w:b/>
          <w:noProof/>
          <w:sz w:val="48"/>
          <w:lang w:val="en-NZ" w:eastAsia="en-NZ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39CB670" wp14:editId="7106E187">
                <wp:simplePos x="0" y="0"/>
                <wp:positionH relativeFrom="margin">
                  <wp:posOffset>-172085</wp:posOffset>
                </wp:positionH>
                <wp:positionV relativeFrom="paragraph">
                  <wp:posOffset>-171450</wp:posOffset>
                </wp:positionV>
                <wp:extent cx="6800850" cy="7810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1EE3EF" id="Rectangle 13" o:spid="_x0000_s1026" style="position:absolute;margin-left:-13.55pt;margin-top:-13.5pt;width:535.5pt;height:61.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" fillcolor="#fbd4b4 [1305]" strokecolor="#eaf1dd [662]" strokeweight="2pt">
                <w10:wrap anchorx="margin"/>
              </v:rect>
            </w:pict>
          </mc:Fallback>
        </mc:AlternateContent>
      </w:r>
      <w:r w:rsidR="00BD6A60">
        <w:rPr>
          <w:rFonts w:ascii="Arial" w:hAnsi="Arial" w:cs="Arial"/>
          <w:b/>
          <w:noProof/>
          <w:sz w:val="48"/>
          <w:lang w:val="en-NZ" w:eastAsia="en-NZ"/>
        </w:rPr>
        <w:t xml:space="preserve">Who </w:t>
      </w:r>
      <w:r w:rsidR="00D666BF">
        <w:rPr>
          <w:rFonts w:ascii="Arial" w:hAnsi="Arial" w:cs="Arial"/>
          <w:b/>
          <w:noProof/>
          <w:sz w:val="48"/>
          <w:lang w:val="en-NZ" w:eastAsia="en-NZ"/>
        </w:rPr>
        <w:t>look</w:t>
      </w:r>
      <w:r w:rsidR="00BD6A60">
        <w:rPr>
          <w:rFonts w:ascii="Arial" w:hAnsi="Arial" w:cs="Arial"/>
          <w:b/>
          <w:noProof/>
          <w:sz w:val="48"/>
          <w:lang w:val="en-NZ" w:eastAsia="en-NZ"/>
        </w:rPr>
        <w:t>s</w:t>
      </w:r>
      <w:r w:rsidR="002A6D5D">
        <w:rPr>
          <w:rFonts w:ascii="Arial" w:hAnsi="Arial" w:cs="Arial"/>
          <w:b/>
          <w:noProof/>
          <w:sz w:val="48"/>
          <w:lang w:val="en-NZ" w:eastAsia="en-NZ"/>
        </w:rPr>
        <w:t xml:space="preserve"> after your</w:t>
      </w:r>
      <w:r w:rsidR="00D666BF">
        <w:rPr>
          <w:rFonts w:ascii="Arial" w:hAnsi="Arial" w:cs="Arial"/>
          <w:b/>
          <w:noProof/>
          <w:sz w:val="48"/>
          <w:lang w:val="en-NZ" w:eastAsia="en-NZ"/>
        </w:rPr>
        <w:t xml:space="preserve"> complaint? </w:t>
      </w:r>
    </w:p>
    <w:p w:rsidR="00D14D12" w:rsidRDefault="00D066D2" w:rsidP="004C37B8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br/>
      </w:r>
    </w:p>
    <w:p w:rsidR="004C37B8" w:rsidRDefault="008873CA" w:rsidP="004C37B8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01248" behindDoc="0" locked="0" layoutInCell="1" allowOverlap="1" wp14:anchorId="0B0595B4" wp14:editId="2506B6E0">
            <wp:simplePos x="0" y="0"/>
            <wp:positionH relativeFrom="column">
              <wp:posOffset>72390</wp:posOffset>
            </wp:positionH>
            <wp:positionV relativeFrom="paragraph">
              <wp:posOffset>-241300</wp:posOffset>
            </wp:positionV>
            <wp:extent cx="1932305" cy="1932305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9E6">
        <w:rPr>
          <w:rFonts w:ascii="Arial" w:hAnsi="Arial" w:cs="Arial"/>
          <w:sz w:val="32"/>
        </w:rPr>
        <w:t>When you make</w:t>
      </w:r>
      <w:r w:rsidR="004C37B8">
        <w:rPr>
          <w:rFonts w:ascii="Arial" w:hAnsi="Arial" w:cs="Arial"/>
          <w:sz w:val="32"/>
        </w:rPr>
        <w:t xml:space="preserve"> a complaint to the</w:t>
      </w:r>
      <w:r w:rsidR="00D066D2">
        <w:rPr>
          <w:rFonts w:ascii="Arial" w:hAnsi="Arial" w:cs="Arial"/>
          <w:sz w:val="32"/>
        </w:rPr>
        <w:t xml:space="preserve"> </w:t>
      </w:r>
      <w:r w:rsidR="00D066D2" w:rsidRPr="009722BB">
        <w:rPr>
          <w:rFonts w:ascii="Arial" w:hAnsi="Arial" w:cs="Arial"/>
          <w:b/>
          <w:sz w:val="32"/>
        </w:rPr>
        <w:t>Health and</w:t>
      </w:r>
      <w:r w:rsidR="00D066D2">
        <w:rPr>
          <w:rFonts w:ascii="Arial" w:hAnsi="Arial" w:cs="Arial"/>
          <w:sz w:val="32"/>
        </w:rPr>
        <w:t xml:space="preserve"> </w:t>
      </w:r>
      <w:r w:rsidR="00D066D2" w:rsidRPr="009722BB">
        <w:rPr>
          <w:rFonts w:ascii="Arial" w:hAnsi="Arial" w:cs="Arial"/>
          <w:b/>
          <w:sz w:val="32"/>
        </w:rPr>
        <w:t>Disability Commissioner</w:t>
      </w:r>
      <w:r w:rsidR="00D066D2">
        <w:rPr>
          <w:rFonts w:ascii="Arial" w:hAnsi="Arial" w:cs="Arial"/>
          <w:sz w:val="32"/>
        </w:rPr>
        <w:t xml:space="preserve"> </w:t>
      </w:r>
      <w:r w:rsidR="004C37B8">
        <w:rPr>
          <w:rFonts w:ascii="Arial" w:hAnsi="Arial" w:cs="Arial"/>
          <w:sz w:val="32"/>
        </w:rPr>
        <w:t xml:space="preserve">it </w:t>
      </w:r>
      <w:r w:rsidR="007349E6">
        <w:rPr>
          <w:rFonts w:ascii="Arial" w:hAnsi="Arial" w:cs="Arial"/>
          <w:sz w:val="32"/>
        </w:rPr>
        <w:t>will be</w:t>
      </w:r>
      <w:r w:rsidR="004C37B8">
        <w:rPr>
          <w:rFonts w:ascii="Arial" w:hAnsi="Arial" w:cs="Arial"/>
          <w:sz w:val="32"/>
        </w:rPr>
        <w:t xml:space="preserve"> given to a </w:t>
      </w:r>
      <w:r w:rsidR="004C37B8">
        <w:rPr>
          <w:rFonts w:ascii="Arial" w:hAnsi="Arial" w:cs="Arial"/>
          <w:b/>
          <w:sz w:val="32"/>
        </w:rPr>
        <w:t>Complaints Assessor</w:t>
      </w:r>
      <w:r w:rsidR="00D066D2">
        <w:rPr>
          <w:rFonts w:ascii="Arial" w:hAnsi="Arial" w:cs="Arial"/>
          <w:sz w:val="32"/>
        </w:rPr>
        <w:t xml:space="preserve">. </w:t>
      </w:r>
      <w:r w:rsidR="007349E6">
        <w:rPr>
          <w:rFonts w:ascii="Arial" w:hAnsi="Arial" w:cs="Arial"/>
          <w:sz w:val="32"/>
        </w:rPr>
        <w:t xml:space="preserve"> </w:t>
      </w:r>
    </w:p>
    <w:p w:rsidR="004C37B8" w:rsidRDefault="004C37B8" w:rsidP="003B111D">
      <w:pPr>
        <w:spacing w:line="360" w:lineRule="auto"/>
        <w:ind w:left="3600"/>
        <w:rPr>
          <w:rFonts w:ascii="Arial" w:hAnsi="Arial" w:cs="Arial"/>
          <w:sz w:val="32"/>
        </w:rPr>
      </w:pPr>
    </w:p>
    <w:p w:rsidR="004C37B8" w:rsidRDefault="004C37B8" w:rsidP="004C37B8">
      <w:pPr>
        <w:spacing w:line="360" w:lineRule="auto"/>
        <w:rPr>
          <w:rFonts w:ascii="Arial" w:hAnsi="Arial" w:cs="Arial"/>
          <w:sz w:val="32"/>
        </w:rPr>
      </w:pPr>
    </w:p>
    <w:p w:rsidR="00831F0B" w:rsidRDefault="00953B04" w:rsidP="000C2D79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7872" behindDoc="0" locked="0" layoutInCell="1" allowOverlap="1" wp14:anchorId="7F95651E" wp14:editId="21551E1F">
            <wp:simplePos x="0" y="0"/>
            <wp:positionH relativeFrom="margin">
              <wp:posOffset>78740</wp:posOffset>
            </wp:positionH>
            <wp:positionV relativeFrom="paragraph">
              <wp:posOffset>31115</wp:posOffset>
            </wp:positionV>
            <wp:extent cx="1734185" cy="1953895"/>
            <wp:effectExtent l="0" t="0" r="0" b="8255"/>
            <wp:wrapNone/>
            <wp:docPr id="20" name="Picture 20" descr="C:\Users\Prue\AppData\Local\Microsoft\Windows\INetCache\Content.Word\feedback good b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ue\AppData\Local\Microsoft\Windows\INetCache\Content.Word\feedback good bad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7B8">
        <w:rPr>
          <w:rFonts w:ascii="Arial" w:hAnsi="Arial" w:cs="Arial"/>
          <w:sz w:val="32"/>
          <w:szCs w:val="36"/>
        </w:rPr>
        <w:t xml:space="preserve">A </w:t>
      </w:r>
      <w:r w:rsidR="004C37B8" w:rsidRPr="006573C8">
        <w:rPr>
          <w:rFonts w:ascii="Arial" w:hAnsi="Arial" w:cs="Arial"/>
          <w:b/>
          <w:sz w:val="32"/>
          <w:szCs w:val="36"/>
        </w:rPr>
        <w:t>Complaints Assessor</w:t>
      </w:r>
      <w:r w:rsidR="0012113F">
        <w:rPr>
          <w:rFonts w:ascii="Arial" w:hAnsi="Arial" w:cs="Arial"/>
          <w:sz w:val="32"/>
          <w:szCs w:val="36"/>
        </w:rPr>
        <w:t xml:space="preserve"> is someone who looks after</w:t>
      </w:r>
      <w:r w:rsidR="00BD6A60">
        <w:rPr>
          <w:rFonts w:ascii="Arial" w:hAnsi="Arial" w:cs="Arial"/>
          <w:sz w:val="32"/>
          <w:szCs w:val="36"/>
        </w:rPr>
        <w:t xml:space="preserve"> your complaint</w:t>
      </w:r>
      <w:r w:rsidR="004C37B8">
        <w:rPr>
          <w:rFonts w:ascii="Arial" w:hAnsi="Arial" w:cs="Arial"/>
          <w:sz w:val="32"/>
          <w:szCs w:val="36"/>
        </w:rPr>
        <w:t>.</w:t>
      </w:r>
    </w:p>
    <w:p w:rsidR="000C2D79" w:rsidRDefault="000C2D79" w:rsidP="000C2D79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</w:p>
    <w:p w:rsidR="006573C8" w:rsidRDefault="006573C8" w:rsidP="00C7519A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</w:p>
    <w:p w:rsidR="006573C8" w:rsidRDefault="006573C8" w:rsidP="00C7519A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 xml:space="preserve">The </w:t>
      </w:r>
      <w:r w:rsidR="000C2D79">
        <w:rPr>
          <w:rFonts w:ascii="Arial" w:hAnsi="Arial" w:cs="Arial"/>
          <w:b/>
          <w:sz w:val="32"/>
          <w:szCs w:val="36"/>
        </w:rPr>
        <w:t>H</w:t>
      </w:r>
      <w:r w:rsidRPr="006573C8">
        <w:rPr>
          <w:rFonts w:ascii="Arial" w:hAnsi="Arial" w:cs="Arial"/>
          <w:b/>
          <w:sz w:val="32"/>
          <w:szCs w:val="36"/>
        </w:rPr>
        <w:t>ealth and Disability Commission</w:t>
      </w:r>
      <w:r w:rsidR="000C2D79">
        <w:rPr>
          <w:rFonts w:ascii="Arial" w:hAnsi="Arial" w:cs="Arial"/>
          <w:b/>
          <w:sz w:val="32"/>
          <w:szCs w:val="36"/>
        </w:rPr>
        <w:t>er</w:t>
      </w:r>
      <w:r>
        <w:rPr>
          <w:rFonts w:ascii="Arial" w:hAnsi="Arial" w:cs="Arial"/>
          <w:sz w:val="32"/>
          <w:szCs w:val="36"/>
        </w:rPr>
        <w:t xml:space="preserve"> </w:t>
      </w:r>
      <w:r w:rsidR="007B141A">
        <w:rPr>
          <w:rFonts w:ascii="Arial" w:hAnsi="Arial" w:cs="Arial"/>
          <w:sz w:val="32"/>
          <w:szCs w:val="36"/>
        </w:rPr>
        <w:t xml:space="preserve">will </w:t>
      </w:r>
      <w:r>
        <w:rPr>
          <w:rFonts w:ascii="Arial" w:hAnsi="Arial" w:cs="Arial"/>
          <w:sz w:val="32"/>
          <w:szCs w:val="36"/>
        </w:rPr>
        <w:t>w</w:t>
      </w:r>
      <w:r w:rsidR="00844758">
        <w:rPr>
          <w:rFonts w:ascii="Arial" w:hAnsi="Arial" w:cs="Arial"/>
          <w:sz w:val="32"/>
          <w:szCs w:val="36"/>
        </w:rPr>
        <w:t>rite</w:t>
      </w:r>
      <w:r w:rsidR="002A6D5D">
        <w:rPr>
          <w:rFonts w:ascii="Arial" w:hAnsi="Arial" w:cs="Arial"/>
          <w:sz w:val="32"/>
          <w:szCs w:val="36"/>
        </w:rPr>
        <w:t xml:space="preserve"> and</w:t>
      </w:r>
      <w:r w:rsidR="007B141A">
        <w:rPr>
          <w:rFonts w:ascii="Arial" w:hAnsi="Arial" w:cs="Arial"/>
          <w:sz w:val="32"/>
          <w:szCs w:val="36"/>
        </w:rPr>
        <w:t xml:space="preserve"> tell you</w:t>
      </w:r>
      <w:r>
        <w:rPr>
          <w:rFonts w:ascii="Arial" w:hAnsi="Arial" w:cs="Arial"/>
          <w:sz w:val="32"/>
          <w:szCs w:val="36"/>
        </w:rPr>
        <w:t>:</w:t>
      </w:r>
      <w:r w:rsidR="00CB12DC">
        <w:rPr>
          <w:rFonts w:ascii="Arial" w:hAnsi="Arial" w:cs="Arial"/>
          <w:sz w:val="32"/>
          <w:szCs w:val="36"/>
        </w:rPr>
        <w:br/>
      </w:r>
    </w:p>
    <w:p w:rsidR="006573C8" w:rsidRDefault="00953B04" w:rsidP="00E14FEF">
      <w:pPr>
        <w:pStyle w:val="ListParagraph"/>
        <w:numPr>
          <w:ilvl w:val="0"/>
          <w:numId w:val="2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0080" behindDoc="0" locked="0" layoutInCell="1" allowOverlap="1" wp14:anchorId="15CBF0A6" wp14:editId="4BDBBC36">
            <wp:simplePos x="0" y="0"/>
            <wp:positionH relativeFrom="column">
              <wp:posOffset>153670</wp:posOffset>
            </wp:positionH>
            <wp:positionV relativeFrom="paragraph">
              <wp:posOffset>78740</wp:posOffset>
            </wp:positionV>
            <wp:extent cx="1858010" cy="1495425"/>
            <wp:effectExtent l="0" t="0" r="8890" b="9525"/>
            <wp:wrapNone/>
            <wp:docPr id="18" name="Picture 18" descr="C:\Users\Prue\AppData\Local\Microsoft\Windows\INetCacheContent.Word\Envelope mail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Envelope mail 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C8" w:rsidRPr="006573C8">
        <w:rPr>
          <w:rFonts w:ascii="Arial" w:hAnsi="Arial" w:cs="Arial"/>
          <w:sz w:val="32"/>
          <w:szCs w:val="36"/>
        </w:rPr>
        <w:t xml:space="preserve">the name of your </w:t>
      </w:r>
      <w:r w:rsidR="006573C8" w:rsidRPr="0036035A">
        <w:rPr>
          <w:rFonts w:ascii="Arial" w:hAnsi="Arial" w:cs="Arial"/>
          <w:b/>
          <w:sz w:val="32"/>
          <w:szCs w:val="36"/>
        </w:rPr>
        <w:t>Complaints Assessor</w:t>
      </w:r>
      <w:r w:rsidR="006573C8">
        <w:rPr>
          <w:rFonts w:ascii="Arial" w:hAnsi="Arial" w:cs="Arial"/>
          <w:b/>
          <w:sz w:val="32"/>
          <w:szCs w:val="36"/>
        </w:rPr>
        <w:br/>
      </w:r>
      <w:r w:rsidR="00953A34">
        <w:rPr>
          <w:rFonts w:ascii="Arial" w:hAnsi="Arial" w:cs="Arial"/>
          <w:sz w:val="32"/>
          <w:szCs w:val="36"/>
        </w:rPr>
        <w:br/>
      </w:r>
    </w:p>
    <w:p w:rsidR="006573C8" w:rsidRDefault="006573C8" w:rsidP="00E14FEF">
      <w:pPr>
        <w:pStyle w:val="ListParagraph"/>
        <w:numPr>
          <w:ilvl w:val="0"/>
          <w:numId w:val="2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 xml:space="preserve">how to contact your </w:t>
      </w:r>
      <w:r w:rsidR="0010145A">
        <w:rPr>
          <w:rFonts w:ascii="Arial" w:hAnsi="Arial" w:cs="Arial"/>
          <w:b/>
          <w:sz w:val="32"/>
          <w:szCs w:val="36"/>
        </w:rPr>
        <w:t>Complaints Assessor</w:t>
      </w:r>
      <w:r w:rsidR="0010145A">
        <w:rPr>
          <w:rFonts w:ascii="Arial" w:hAnsi="Arial" w:cs="Arial"/>
          <w:sz w:val="32"/>
          <w:szCs w:val="36"/>
        </w:rPr>
        <w:t>.</w:t>
      </w:r>
    </w:p>
    <w:p w:rsidR="00831F0B" w:rsidRDefault="00831F0B" w:rsidP="006573C8">
      <w:pPr>
        <w:spacing w:after="240" w:line="360" w:lineRule="auto"/>
        <w:rPr>
          <w:rFonts w:ascii="Arial" w:hAnsi="Arial" w:cs="Arial"/>
          <w:sz w:val="32"/>
          <w:szCs w:val="36"/>
        </w:rPr>
      </w:pPr>
    </w:p>
    <w:p w:rsidR="00BD6A60" w:rsidRDefault="007349E6" w:rsidP="006573C8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44416" behindDoc="0" locked="0" layoutInCell="1" allowOverlap="1" wp14:anchorId="13E2E10F" wp14:editId="66ACC938">
            <wp:simplePos x="0" y="0"/>
            <wp:positionH relativeFrom="column">
              <wp:posOffset>-57150</wp:posOffset>
            </wp:positionH>
            <wp:positionV relativeFrom="paragraph">
              <wp:posOffset>520296</wp:posOffset>
            </wp:positionV>
            <wp:extent cx="1933575" cy="1933575"/>
            <wp:effectExtent l="0" t="0" r="9525" b="0"/>
            <wp:wrapNone/>
            <wp:docPr id="36" name="Picture 36" descr="http://cdn.shopify.com/s/files/1/0606/1553/products/James-6_large.png?v=141785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James-6_large.png?v=14178587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3C8" w:rsidRDefault="00AD5356" w:rsidP="006573C8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You can c</w:t>
      </w:r>
      <w:r w:rsidR="006573C8">
        <w:rPr>
          <w:rFonts w:ascii="Arial" w:hAnsi="Arial" w:cs="Arial"/>
          <w:sz w:val="32"/>
          <w:szCs w:val="36"/>
        </w:rPr>
        <w:t xml:space="preserve">ontact your </w:t>
      </w:r>
      <w:r w:rsidR="006573C8" w:rsidRPr="006573C8">
        <w:rPr>
          <w:rFonts w:ascii="Arial" w:hAnsi="Arial" w:cs="Arial"/>
          <w:b/>
          <w:sz w:val="32"/>
          <w:szCs w:val="36"/>
        </w:rPr>
        <w:t>Complaints Assessor</w:t>
      </w:r>
      <w:r>
        <w:rPr>
          <w:rFonts w:ascii="Arial" w:hAnsi="Arial" w:cs="Arial"/>
          <w:sz w:val="32"/>
          <w:szCs w:val="36"/>
        </w:rPr>
        <w:t xml:space="preserve"> to: </w:t>
      </w:r>
      <w:r w:rsidR="006573C8">
        <w:rPr>
          <w:rFonts w:ascii="Arial" w:hAnsi="Arial" w:cs="Arial"/>
          <w:sz w:val="32"/>
          <w:szCs w:val="36"/>
        </w:rPr>
        <w:t xml:space="preserve"> </w:t>
      </w:r>
    </w:p>
    <w:p w:rsidR="00AD5356" w:rsidRDefault="00AD5356" w:rsidP="006573C8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</w:p>
    <w:p w:rsidR="00AD5356" w:rsidRDefault="00AD5356" w:rsidP="00E14FEF">
      <w:pPr>
        <w:pStyle w:val="ListParagraph"/>
        <w:numPr>
          <w:ilvl w:val="0"/>
          <w:numId w:val="9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 xml:space="preserve">give </w:t>
      </w:r>
      <w:r w:rsidR="00393993">
        <w:rPr>
          <w:rFonts w:ascii="Arial" w:hAnsi="Arial" w:cs="Arial"/>
          <w:sz w:val="32"/>
          <w:szCs w:val="36"/>
        </w:rPr>
        <w:t xml:space="preserve">your </w:t>
      </w:r>
      <w:r w:rsidR="00393993" w:rsidRPr="00010BDC">
        <w:rPr>
          <w:rFonts w:ascii="Arial" w:hAnsi="Arial" w:cs="Arial"/>
          <w:b/>
          <w:sz w:val="32"/>
          <w:szCs w:val="36"/>
        </w:rPr>
        <w:t>Complaints Assessor</w:t>
      </w:r>
      <w:r w:rsidR="00393993">
        <w:rPr>
          <w:rFonts w:ascii="Arial" w:hAnsi="Arial" w:cs="Arial"/>
          <w:sz w:val="32"/>
          <w:szCs w:val="36"/>
        </w:rPr>
        <w:t xml:space="preserve"> </w:t>
      </w:r>
      <w:r w:rsidR="00BD6A60">
        <w:rPr>
          <w:rFonts w:ascii="Arial" w:hAnsi="Arial" w:cs="Arial"/>
          <w:sz w:val="32"/>
          <w:szCs w:val="36"/>
        </w:rPr>
        <w:t>more information about</w:t>
      </w:r>
      <w:r>
        <w:rPr>
          <w:rFonts w:ascii="Arial" w:hAnsi="Arial" w:cs="Arial"/>
          <w:sz w:val="32"/>
          <w:szCs w:val="36"/>
        </w:rPr>
        <w:t xml:space="preserve"> your complaint</w:t>
      </w:r>
      <w:r>
        <w:rPr>
          <w:rFonts w:ascii="Arial" w:hAnsi="Arial" w:cs="Arial"/>
          <w:sz w:val="32"/>
          <w:szCs w:val="36"/>
        </w:rPr>
        <w:br/>
      </w:r>
    </w:p>
    <w:p w:rsidR="00435E2A" w:rsidRDefault="00435E2A" w:rsidP="00435E2A">
      <w:pPr>
        <w:pStyle w:val="ListParagraph"/>
        <w:spacing w:after="240" w:line="360" w:lineRule="auto"/>
        <w:ind w:left="4320"/>
        <w:rPr>
          <w:rFonts w:ascii="Arial" w:hAnsi="Arial" w:cs="Arial"/>
          <w:sz w:val="32"/>
          <w:szCs w:val="36"/>
        </w:rPr>
      </w:pPr>
    </w:p>
    <w:p w:rsidR="00AD5356" w:rsidRDefault="00743019" w:rsidP="00E14FEF">
      <w:pPr>
        <w:pStyle w:val="ListParagraph"/>
        <w:numPr>
          <w:ilvl w:val="0"/>
          <w:numId w:val="9"/>
        </w:numPr>
        <w:spacing w:after="240" w:line="360" w:lineRule="auto"/>
        <w:rPr>
          <w:rFonts w:ascii="Arial" w:hAnsi="Arial" w:cs="Arial"/>
          <w:sz w:val="32"/>
          <w:szCs w:val="36"/>
        </w:rPr>
      </w:pPr>
      <w:r w:rsidRPr="009D059D">
        <w:rPr>
          <w:b/>
          <w:noProof/>
          <w:lang w:val="en-NZ" w:eastAsia="en-NZ"/>
        </w:rPr>
        <w:drawing>
          <wp:anchor distT="0" distB="0" distL="114300" distR="114300" simplePos="0" relativeHeight="251756544" behindDoc="0" locked="0" layoutInCell="1" allowOverlap="1" wp14:anchorId="44B688D9" wp14:editId="29ACB9A3">
            <wp:simplePos x="0" y="0"/>
            <wp:positionH relativeFrom="margin">
              <wp:posOffset>67945</wp:posOffset>
            </wp:positionH>
            <wp:positionV relativeFrom="paragraph">
              <wp:posOffset>968375</wp:posOffset>
            </wp:positionV>
            <wp:extent cx="1876425" cy="2114550"/>
            <wp:effectExtent l="0" t="0" r="9525" b="0"/>
            <wp:wrapNone/>
            <wp:docPr id="52" name="Picture 52" descr="C:\Users\Prue\AppData\Local\Microsoft\Windows\INetCache\Content.Word\feedback good b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ue\AppData\Local\Microsoft\Windows\INetCache\Content.Word\feedback good bad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E6">
        <w:rPr>
          <w:b/>
          <w:noProof/>
          <w:lang w:val="en-NZ" w:eastAsia="en-NZ"/>
        </w:rPr>
        <w:drawing>
          <wp:anchor distT="0" distB="0" distL="114300" distR="114300" simplePos="0" relativeHeight="251646464" behindDoc="1" locked="0" layoutInCell="1" allowOverlap="1" wp14:anchorId="00809941" wp14:editId="60840B68">
            <wp:simplePos x="0" y="0"/>
            <wp:positionH relativeFrom="column">
              <wp:posOffset>-4357</wp:posOffset>
            </wp:positionH>
            <wp:positionV relativeFrom="paragraph">
              <wp:posOffset>21196</wp:posOffset>
            </wp:positionV>
            <wp:extent cx="2270121" cy="55704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ealth Disabilit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148" cy="57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60">
        <w:rPr>
          <w:rFonts w:ascii="Arial" w:hAnsi="Arial" w:cs="Arial"/>
          <w:sz w:val="32"/>
          <w:szCs w:val="36"/>
        </w:rPr>
        <w:t>talk about getting help</w:t>
      </w:r>
      <w:r w:rsidR="00AD5356">
        <w:rPr>
          <w:rFonts w:ascii="Arial" w:hAnsi="Arial" w:cs="Arial"/>
          <w:sz w:val="32"/>
          <w:szCs w:val="36"/>
        </w:rPr>
        <w:t xml:space="preserve"> from an </w:t>
      </w:r>
      <w:r w:rsidR="00AD5356" w:rsidRPr="009D059D">
        <w:rPr>
          <w:rFonts w:ascii="Arial" w:hAnsi="Arial" w:cs="Arial"/>
          <w:b/>
          <w:sz w:val="32"/>
          <w:szCs w:val="36"/>
        </w:rPr>
        <w:t>Advocate</w:t>
      </w:r>
      <w:r w:rsidR="00AD5356">
        <w:rPr>
          <w:rFonts w:ascii="Arial" w:hAnsi="Arial" w:cs="Arial"/>
          <w:sz w:val="32"/>
          <w:szCs w:val="36"/>
        </w:rPr>
        <w:t xml:space="preserve"> from the </w:t>
      </w:r>
      <w:r w:rsidR="00AD5356" w:rsidRPr="009D059D">
        <w:rPr>
          <w:rFonts w:ascii="Arial" w:hAnsi="Arial" w:cs="Arial"/>
          <w:b/>
          <w:sz w:val="32"/>
          <w:szCs w:val="36"/>
        </w:rPr>
        <w:t>Nationwide Health and Disability Advocacy Service</w:t>
      </w:r>
      <w:r w:rsidR="00AD5356">
        <w:rPr>
          <w:rFonts w:ascii="Arial" w:hAnsi="Arial" w:cs="Arial"/>
          <w:sz w:val="32"/>
          <w:szCs w:val="36"/>
        </w:rPr>
        <w:br/>
      </w:r>
      <w:r w:rsidR="009D059D">
        <w:rPr>
          <w:rFonts w:ascii="Arial" w:hAnsi="Arial" w:cs="Arial"/>
          <w:sz w:val="32"/>
          <w:szCs w:val="36"/>
        </w:rPr>
        <w:br/>
      </w:r>
    </w:p>
    <w:p w:rsidR="00BD6A60" w:rsidRDefault="00AD5356" w:rsidP="00E14FEF">
      <w:pPr>
        <w:pStyle w:val="ListParagraph"/>
        <w:numPr>
          <w:ilvl w:val="0"/>
          <w:numId w:val="9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ask questions about your complaint</w:t>
      </w:r>
    </w:p>
    <w:p w:rsidR="00BD6A60" w:rsidRPr="00BD6A60" w:rsidRDefault="00BD6A60" w:rsidP="00BD6A60">
      <w:pPr>
        <w:spacing w:after="240" w:line="360" w:lineRule="auto"/>
        <w:ind w:left="3960"/>
        <w:rPr>
          <w:rFonts w:ascii="Arial" w:hAnsi="Arial" w:cs="Arial"/>
          <w:sz w:val="32"/>
          <w:szCs w:val="36"/>
        </w:rPr>
      </w:pPr>
    </w:p>
    <w:p w:rsidR="00AD5356" w:rsidRPr="00AD5356" w:rsidRDefault="00BD6A60" w:rsidP="00E14FEF">
      <w:pPr>
        <w:pStyle w:val="ListParagraph"/>
        <w:numPr>
          <w:ilvl w:val="0"/>
          <w:numId w:val="9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t>get an update</w:t>
      </w:r>
      <w:r w:rsidR="00AD5356">
        <w:rPr>
          <w:rFonts w:ascii="Arial" w:hAnsi="Arial" w:cs="Arial"/>
          <w:sz w:val="32"/>
          <w:szCs w:val="36"/>
        </w:rPr>
        <w:t>.</w:t>
      </w:r>
    </w:p>
    <w:p w:rsidR="00C7519A" w:rsidRDefault="00C7519A" w:rsidP="00C7519A">
      <w:pPr>
        <w:spacing w:after="240" w:line="360" w:lineRule="auto"/>
        <w:ind w:left="720"/>
        <w:rPr>
          <w:rFonts w:ascii="Arial" w:hAnsi="Arial" w:cs="Arial"/>
          <w:sz w:val="32"/>
          <w:szCs w:val="36"/>
        </w:rPr>
      </w:pPr>
    </w:p>
    <w:p w:rsidR="00DA530C" w:rsidRDefault="00DA530C" w:rsidP="00EE2E92">
      <w:pPr>
        <w:rPr>
          <w:rFonts w:ascii="Arial" w:hAnsi="Arial" w:cs="Arial"/>
          <w:b/>
          <w:noProof/>
          <w:sz w:val="32"/>
          <w:lang w:val="en-NZ" w:eastAsia="en-NZ"/>
        </w:rPr>
      </w:pPr>
    </w:p>
    <w:p w:rsidR="007349E6" w:rsidRDefault="007349E6" w:rsidP="00EE2E92">
      <w:pPr>
        <w:rPr>
          <w:rFonts w:ascii="Arial" w:hAnsi="Arial" w:cs="Arial"/>
          <w:b/>
          <w:noProof/>
          <w:sz w:val="32"/>
          <w:lang w:val="en-NZ" w:eastAsia="en-NZ"/>
        </w:rPr>
      </w:pPr>
    </w:p>
    <w:p w:rsidR="007349E6" w:rsidRDefault="007349E6" w:rsidP="00EE2E92">
      <w:pPr>
        <w:rPr>
          <w:rFonts w:ascii="Arial" w:hAnsi="Arial" w:cs="Arial"/>
          <w:b/>
          <w:noProof/>
          <w:sz w:val="32"/>
          <w:lang w:val="en-NZ" w:eastAsia="en-NZ"/>
        </w:rPr>
      </w:pPr>
    </w:p>
    <w:p w:rsidR="00DA530C" w:rsidRDefault="00DA530C" w:rsidP="00EE2E92">
      <w:pPr>
        <w:rPr>
          <w:rFonts w:ascii="Arial" w:hAnsi="Arial" w:cs="Arial"/>
          <w:b/>
          <w:noProof/>
          <w:sz w:val="32"/>
          <w:lang w:val="en-NZ" w:eastAsia="en-NZ"/>
        </w:rPr>
      </w:pPr>
    </w:p>
    <w:p w:rsidR="00DA530C" w:rsidRDefault="00DA530C" w:rsidP="00EE2E92">
      <w:pPr>
        <w:rPr>
          <w:rFonts w:ascii="Arial" w:hAnsi="Arial" w:cs="Arial"/>
          <w:b/>
          <w:noProof/>
          <w:sz w:val="32"/>
          <w:lang w:val="en-NZ" w:eastAsia="en-NZ"/>
        </w:rPr>
      </w:pPr>
    </w:p>
    <w:p w:rsidR="00DA530C" w:rsidRDefault="00DA530C" w:rsidP="00EE2E92">
      <w:pPr>
        <w:rPr>
          <w:rFonts w:ascii="Arial" w:hAnsi="Arial" w:cs="Arial"/>
          <w:b/>
          <w:noProof/>
          <w:sz w:val="32"/>
          <w:lang w:val="en-NZ" w:eastAsia="en-NZ"/>
        </w:rPr>
      </w:pPr>
    </w:p>
    <w:p w:rsidR="00EE2E92" w:rsidRDefault="00EE2E92" w:rsidP="00EE2E92">
      <w:pPr>
        <w:rPr>
          <w:rFonts w:ascii="Arial" w:hAnsi="Arial" w:cs="Arial"/>
          <w:b/>
          <w:noProof/>
          <w:sz w:val="32"/>
          <w:lang w:val="en-NZ" w:eastAsia="en-NZ"/>
        </w:rPr>
      </w:pPr>
    </w:p>
    <w:p w:rsidR="00EE2E92" w:rsidRDefault="005E123B" w:rsidP="00EE2E92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1344" behindDoc="0" locked="0" layoutInCell="1" allowOverlap="1" wp14:anchorId="460EBE79" wp14:editId="4D4D5829">
            <wp:simplePos x="0" y="0"/>
            <wp:positionH relativeFrom="margin">
              <wp:posOffset>180975</wp:posOffset>
            </wp:positionH>
            <wp:positionV relativeFrom="paragraph">
              <wp:posOffset>17145</wp:posOffset>
            </wp:positionV>
            <wp:extent cx="1771650" cy="962677"/>
            <wp:effectExtent l="0" t="0" r="0" b="8890"/>
            <wp:wrapNone/>
            <wp:docPr id="26" name="Picture 26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D5D">
        <w:rPr>
          <w:rFonts w:ascii="Arial" w:hAnsi="Arial" w:cs="Arial"/>
          <w:noProof/>
          <w:sz w:val="32"/>
          <w:lang w:val="en-NZ" w:eastAsia="en-NZ"/>
        </w:rPr>
        <w:t>Other</w:t>
      </w:r>
      <w:r w:rsidR="00435E2A">
        <w:rPr>
          <w:rFonts w:ascii="Arial" w:hAnsi="Arial" w:cs="Arial"/>
          <w:noProof/>
          <w:sz w:val="32"/>
          <w:lang w:val="en-NZ" w:eastAsia="en-NZ"/>
        </w:rPr>
        <w:t xml:space="preserve"> p</w:t>
      </w:r>
      <w:r w:rsidR="00EE2E92">
        <w:rPr>
          <w:rFonts w:ascii="Arial" w:hAnsi="Arial" w:cs="Arial"/>
          <w:noProof/>
          <w:sz w:val="32"/>
          <w:lang w:val="en-NZ" w:eastAsia="en-NZ"/>
        </w:rPr>
        <w:t xml:space="preserve">eople </w:t>
      </w:r>
      <w:r w:rsidR="00C16838">
        <w:rPr>
          <w:rFonts w:ascii="Arial" w:hAnsi="Arial" w:cs="Arial"/>
          <w:noProof/>
          <w:sz w:val="32"/>
          <w:lang w:val="en-NZ" w:eastAsia="en-NZ"/>
        </w:rPr>
        <w:t>who work with the</w:t>
      </w:r>
      <w:r w:rsidR="00435E2A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EE2E92" w:rsidRPr="00435E2A">
        <w:rPr>
          <w:rFonts w:ascii="Arial" w:hAnsi="Arial" w:cs="Arial"/>
          <w:b/>
          <w:noProof/>
          <w:sz w:val="32"/>
          <w:lang w:val="en-NZ" w:eastAsia="en-NZ"/>
        </w:rPr>
        <w:t xml:space="preserve">Health and Disability </w:t>
      </w:r>
      <w:r w:rsidR="00EE2E92" w:rsidRPr="00EE2E92">
        <w:rPr>
          <w:rFonts w:ascii="Arial" w:hAnsi="Arial" w:cs="Arial"/>
          <w:b/>
          <w:noProof/>
          <w:sz w:val="32"/>
          <w:lang w:val="en-NZ" w:eastAsia="en-NZ"/>
        </w:rPr>
        <w:t>Commission</w:t>
      </w:r>
      <w:r w:rsidR="00435E2A">
        <w:rPr>
          <w:rFonts w:ascii="Arial" w:hAnsi="Arial" w:cs="Arial"/>
          <w:b/>
          <w:noProof/>
          <w:sz w:val="32"/>
          <w:lang w:val="en-NZ" w:eastAsia="en-NZ"/>
        </w:rPr>
        <w:t>er</w:t>
      </w:r>
      <w:r w:rsidR="00EE2E92" w:rsidRPr="00EE2E92">
        <w:rPr>
          <w:rFonts w:ascii="Arial" w:hAnsi="Arial" w:cs="Arial"/>
          <w:b/>
          <w:noProof/>
          <w:sz w:val="32"/>
          <w:lang w:val="en-NZ" w:eastAsia="en-NZ"/>
        </w:rPr>
        <w:t xml:space="preserve"> </w:t>
      </w:r>
      <w:r w:rsidR="00435E2A">
        <w:rPr>
          <w:rFonts w:ascii="Arial" w:hAnsi="Arial" w:cs="Arial"/>
          <w:noProof/>
          <w:sz w:val="32"/>
          <w:lang w:val="en-NZ" w:eastAsia="en-NZ"/>
        </w:rPr>
        <w:t xml:space="preserve">may </w:t>
      </w:r>
      <w:r w:rsidR="00DB709E">
        <w:rPr>
          <w:rFonts w:ascii="Arial" w:hAnsi="Arial" w:cs="Arial"/>
          <w:noProof/>
          <w:sz w:val="32"/>
          <w:lang w:val="en-NZ" w:eastAsia="en-NZ"/>
        </w:rPr>
        <w:t xml:space="preserve">also </w:t>
      </w:r>
      <w:r w:rsidR="00435E2A">
        <w:rPr>
          <w:rFonts w:ascii="Arial" w:hAnsi="Arial" w:cs="Arial"/>
          <w:noProof/>
          <w:sz w:val="32"/>
          <w:lang w:val="en-NZ" w:eastAsia="en-NZ"/>
        </w:rPr>
        <w:t>contact you about your complaint</w:t>
      </w:r>
      <w:r w:rsidR="002A6D5D">
        <w:rPr>
          <w:rFonts w:ascii="Arial" w:hAnsi="Arial" w:cs="Arial"/>
          <w:noProof/>
          <w:sz w:val="32"/>
          <w:lang w:val="en-NZ" w:eastAsia="en-NZ"/>
        </w:rPr>
        <w:t xml:space="preserve">, </w:t>
      </w:r>
      <w:r w:rsidR="000860A4">
        <w:rPr>
          <w:rFonts w:ascii="Arial" w:hAnsi="Arial" w:cs="Arial"/>
          <w:noProof/>
          <w:sz w:val="32"/>
          <w:lang w:val="en-NZ" w:eastAsia="en-NZ"/>
        </w:rPr>
        <w:t>like</w:t>
      </w:r>
      <w:r w:rsidR="00435E2A">
        <w:rPr>
          <w:rFonts w:ascii="Arial" w:hAnsi="Arial" w:cs="Arial"/>
          <w:noProof/>
          <w:sz w:val="32"/>
          <w:lang w:val="en-NZ" w:eastAsia="en-NZ"/>
        </w:rPr>
        <w:t xml:space="preserve">: </w:t>
      </w:r>
    </w:p>
    <w:p w:rsidR="00435E2A" w:rsidRDefault="00435E2A" w:rsidP="00EE2E92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435E2A" w:rsidRDefault="002A6D5D" w:rsidP="0043006F">
      <w:pPr>
        <w:pStyle w:val="ListParagraph"/>
        <w:numPr>
          <w:ilvl w:val="0"/>
          <w:numId w:val="10"/>
        </w:numPr>
        <w:spacing w:line="360" w:lineRule="auto"/>
        <w:ind w:left="5035" w:hanging="357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an</w:t>
      </w:r>
      <w:r w:rsidR="00435E2A">
        <w:rPr>
          <w:rFonts w:ascii="Arial" w:hAnsi="Arial" w:cs="Arial"/>
          <w:noProof/>
          <w:sz w:val="32"/>
          <w:lang w:val="en-NZ" w:eastAsia="en-NZ"/>
        </w:rPr>
        <w:t xml:space="preserve">other </w:t>
      </w:r>
      <w:r>
        <w:rPr>
          <w:rFonts w:ascii="Arial" w:hAnsi="Arial" w:cs="Arial"/>
          <w:noProof/>
          <w:sz w:val="32"/>
          <w:lang w:val="en-NZ" w:eastAsia="en-NZ"/>
        </w:rPr>
        <w:t>Complaints Assessor</w:t>
      </w:r>
    </w:p>
    <w:p w:rsidR="0043006F" w:rsidRPr="0043006F" w:rsidRDefault="005E4ECB" w:rsidP="0043006F">
      <w:pPr>
        <w:spacing w:line="360" w:lineRule="auto"/>
        <w:ind w:left="4678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7DBE35F0" wp14:editId="63CBFDFC">
            <wp:simplePos x="0" y="0"/>
            <wp:positionH relativeFrom="column">
              <wp:posOffset>-35560</wp:posOffset>
            </wp:positionH>
            <wp:positionV relativeFrom="paragraph">
              <wp:posOffset>551815</wp:posOffset>
            </wp:positionV>
            <wp:extent cx="2524125" cy="1924050"/>
            <wp:effectExtent l="0" t="0" r="9525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ADC" w:rsidRDefault="0012113F" w:rsidP="0043006F">
      <w:pPr>
        <w:pStyle w:val="ListParagraph"/>
        <w:numPr>
          <w:ilvl w:val="0"/>
          <w:numId w:val="10"/>
        </w:numPr>
        <w:spacing w:line="360" w:lineRule="auto"/>
        <w:ind w:left="5035" w:hanging="357"/>
        <w:rPr>
          <w:rFonts w:ascii="Arial" w:hAnsi="Arial" w:cs="Arial"/>
          <w:noProof/>
          <w:sz w:val="32"/>
          <w:lang w:val="en-NZ" w:eastAsia="en-NZ"/>
        </w:rPr>
      </w:pPr>
      <w:r w:rsidRPr="00720ADC">
        <w:rPr>
          <w:rFonts w:ascii="Arial" w:hAnsi="Arial" w:cs="Arial"/>
          <w:noProof/>
          <w:sz w:val="32"/>
          <w:lang w:val="en-NZ" w:eastAsia="en-NZ"/>
        </w:rPr>
        <w:t>a</w:t>
      </w:r>
      <w:r w:rsidR="002D2A41">
        <w:rPr>
          <w:rFonts w:ascii="Arial" w:hAnsi="Arial" w:cs="Arial"/>
          <w:noProof/>
          <w:sz w:val="32"/>
          <w:lang w:val="en-NZ" w:eastAsia="en-NZ"/>
        </w:rPr>
        <w:t xml:space="preserve"> Complaints Assessment Administrator</w:t>
      </w:r>
    </w:p>
    <w:p w:rsidR="0043006F" w:rsidRPr="0043006F" w:rsidRDefault="0043006F" w:rsidP="0043006F">
      <w:pPr>
        <w:spacing w:line="360" w:lineRule="auto"/>
        <w:ind w:left="4678"/>
        <w:rPr>
          <w:rFonts w:ascii="Arial" w:hAnsi="Arial" w:cs="Arial"/>
          <w:noProof/>
          <w:sz w:val="32"/>
          <w:lang w:val="en-NZ" w:eastAsia="en-NZ"/>
        </w:rPr>
      </w:pPr>
    </w:p>
    <w:p w:rsidR="00E01F8D" w:rsidRPr="00720ADC" w:rsidRDefault="00FA0A8A" w:rsidP="0043006F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noProof/>
          <w:sz w:val="32"/>
          <w:lang w:val="en-NZ" w:eastAsia="en-NZ"/>
        </w:rPr>
      </w:pPr>
      <w:r w:rsidRPr="00720ADC">
        <w:rPr>
          <w:rFonts w:ascii="Arial" w:hAnsi="Arial" w:cs="Arial"/>
          <w:noProof/>
          <w:sz w:val="32"/>
          <w:lang w:val="en-NZ" w:eastAsia="en-NZ"/>
        </w:rPr>
        <w:t xml:space="preserve">other people from </w:t>
      </w:r>
      <w:r w:rsidR="002D2A41"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Pr="00243321">
        <w:rPr>
          <w:rFonts w:ascii="Arial" w:hAnsi="Arial" w:cs="Arial"/>
          <w:b/>
          <w:noProof/>
          <w:sz w:val="32"/>
          <w:lang w:val="en-NZ" w:eastAsia="en-NZ"/>
        </w:rPr>
        <w:t>H</w:t>
      </w:r>
      <w:r w:rsidR="002D2A41" w:rsidRPr="00243321">
        <w:rPr>
          <w:rFonts w:ascii="Arial" w:hAnsi="Arial" w:cs="Arial"/>
          <w:b/>
          <w:noProof/>
          <w:sz w:val="32"/>
          <w:lang w:val="en-NZ" w:eastAsia="en-NZ"/>
        </w:rPr>
        <w:t xml:space="preserve">ealth and </w:t>
      </w:r>
      <w:r w:rsidRPr="00243321">
        <w:rPr>
          <w:rFonts w:ascii="Arial" w:hAnsi="Arial" w:cs="Arial"/>
          <w:b/>
          <w:noProof/>
          <w:sz w:val="32"/>
          <w:lang w:val="en-NZ" w:eastAsia="en-NZ"/>
        </w:rPr>
        <w:t>D</w:t>
      </w:r>
      <w:r w:rsidR="002D2A41" w:rsidRPr="00243321">
        <w:rPr>
          <w:rFonts w:ascii="Arial" w:hAnsi="Arial" w:cs="Arial"/>
          <w:b/>
          <w:noProof/>
          <w:sz w:val="32"/>
          <w:lang w:val="en-NZ" w:eastAsia="en-NZ"/>
        </w:rPr>
        <w:t xml:space="preserve">isability </w:t>
      </w:r>
      <w:r w:rsidRPr="00243321">
        <w:rPr>
          <w:rFonts w:ascii="Arial" w:hAnsi="Arial" w:cs="Arial"/>
          <w:b/>
          <w:noProof/>
          <w:sz w:val="32"/>
          <w:lang w:val="en-NZ" w:eastAsia="en-NZ"/>
        </w:rPr>
        <w:t>C</w:t>
      </w:r>
      <w:r w:rsidR="002D2A41" w:rsidRPr="00243321">
        <w:rPr>
          <w:rFonts w:ascii="Arial" w:hAnsi="Arial" w:cs="Arial"/>
          <w:b/>
          <w:noProof/>
          <w:sz w:val="32"/>
          <w:lang w:val="en-NZ" w:eastAsia="en-NZ"/>
        </w:rPr>
        <w:t>ommissioner</w:t>
      </w:r>
      <w:r w:rsidR="002A6D5D">
        <w:rPr>
          <w:rFonts w:ascii="Arial" w:hAnsi="Arial" w:cs="Arial"/>
          <w:noProof/>
          <w:sz w:val="32"/>
          <w:lang w:val="en-NZ" w:eastAsia="en-NZ"/>
        </w:rPr>
        <w:t>.</w:t>
      </w:r>
      <w:r w:rsidR="00435E2A" w:rsidRPr="00720ADC">
        <w:rPr>
          <w:rFonts w:ascii="Arial" w:hAnsi="Arial" w:cs="Arial"/>
          <w:b/>
          <w:noProof/>
          <w:sz w:val="32"/>
          <w:lang w:val="en-NZ" w:eastAsia="en-NZ"/>
        </w:rPr>
        <w:br/>
      </w:r>
    </w:p>
    <w:p w:rsidR="00E01F8D" w:rsidRPr="00E01F8D" w:rsidRDefault="00E01F8D" w:rsidP="00E01F8D">
      <w:pPr>
        <w:pStyle w:val="ListParagraph"/>
        <w:spacing w:line="360" w:lineRule="auto"/>
        <w:ind w:left="5040"/>
        <w:rPr>
          <w:rFonts w:ascii="Arial" w:hAnsi="Arial" w:cs="Arial"/>
          <w:b/>
          <w:noProof/>
          <w:sz w:val="32"/>
          <w:lang w:val="en-NZ" w:eastAsia="en-NZ"/>
        </w:rPr>
      </w:pPr>
    </w:p>
    <w:p w:rsidR="007B141A" w:rsidRDefault="007B141A" w:rsidP="00322DBE">
      <w:pPr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435E2A" w:rsidRPr="00E01F8D" w:rsidRDefault="00271836" w:rsidP="00322DBE">
      <w:pPr>
        <w:spacing w:line="360" w:lineRule="auto"/>
        <w:ind w:left="4320"/>
        <w:rPr>
          <w:rFonts w:ascii="Arial" w:hAnsi="Arial" w:cs="Arial"/>
          <w:b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29920" behindDoc="1" locked="0" layoutInCell="1" allowOverlap="1" wp14:anchorId="35EA31F9" wp14:editId="748BDF77">
            <wp:simplePos x="0" y="0"/>
            <wp:positionH relativeFrom="column">
              <wp:posOffset>606425</wp:posOffset>
            </wp:positionH>
            <wp:positionV relativeFrom="paragraph">
              <wp:posOffset>36830</wp:posOffset>
            </wp:positionV>
            <wp:extent cx="1422400" cy="16002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fo-you-keep-safe private confidential record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F8D">
        <w:rPr>
          <w:rFonts w:ascii="Arial" w:hAnsi="Arial" w:cs="Arial"/>
          <w:noProof/>
          <w:sz w:val="32"/>
          <w:lang w:val="en-NZ" w:eastAsia="en-NZ"/>
        </w:rPr>
        <w:t>A</w:t>
      </w:r>
      <w:r w:rsidR="002D2A41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2D2A41">
        <w:rPr>
          <w:rFonts w:ascii="Arial" w:hAnsi="Arial" w:cs="Arial"/>
          <w:b/>
          <w:noProof/>
          <w:sz w:val="32"/>
          <w:lang w:val="en-NZ" w:eastAsia="en-NZ"/>
        </w:rPr>
        <w:t>Complaints Assessment Administrator</w:t>
      </w:r>
      <w:r w:rsidR="00E01F8D">
        <w:rPr>
          <w:rFonts w:ascii="Arial" w:hAnsi="Arial" w:cs="Arial"/>
          <w:noProof/>
          <w:sz w:val="32"/>
          <w:lang w:val="en-NZ" w:eastAsia="en-NZ"/>
        </w:rPr>
        <w:t xml:space="preserve"> m</w:t>
      </w:r>
      <w:r w:rsidR="00435E2A" w:rsidRPr="00E01F8D">
        <w:rPr>
          <w:rFonts w:ascii="Arial" w:hAnsi="Arial" w:cs="Arial"/>
          <w:noProof/>
          <w:sz w:val="32"/>
          <w:lang w:val="en-NZ" w:eastAsia="en-NZ"/>
        </w:rPr>
        <w:t>akes sure information about your</w:t>
      </w:r>
      <w:r w:rsidR="00435E2A" w:rsidRPr="00E01F8D">
        <w:rPr>
          <w:rFonts w:ascii="Arial" w:hAnsi="Arial" w:cs="Arial"/>
          <w:b/>
          <w:noProof/>
          <w:sz w:val="32"/>
          <w:lang w:val="en-NZ" w:eastAsia="en-NZ"/>
        </w:rPr>
        <w:t xml:space="preserve"> </w:t>
      </w:r>
      <w:r w:rsidR="00435E2A" w:rsidRPr="00E01F8D">
        <w:rPr>
          <w:rFonts w:ascii="Arial" w:hAnsi="Arial" w:cs="Arial"/>
          <w:noProof/>
          <w:sz w:val="32"/>
          <w:lang w:val="en-NZ" w:eastAsia="en-NZ"/>
        </w:rPr>
        <w:t>complaint is looked after and easy to find.</w:t>
      </w:r>
      <w:r w:rsidR="00435E2A" w:rsidRPr="00E01F8D">
        <w:rPr>
          <w:rFonts w:ascii="Arial" w:hAnsi="Arial" w:cs="Arial"/>
          <w:b/>
          <w:noProof/>
          <w:sz w:val="32"/>
          <w:lang w:val="en-NZ" w:eastAsia="en-NZ"/>
        </w:rPr>
        <w:t xml:space="preserve"> </w:t>
      </w:r>
    </w:p>
    <w:p w:rsidR="00DA497F" w:rsidRDefault="00DA497F" w:rsidP="00DA497F">
      <w:pPr>
        <w:spacing w:line="360" w:lineRule="auto"/>
        <w:rPr>
          <w:rFonts w:ascii="Arial" w:hAnsi="Arial" w:cs="Arial"/>
          <w:b/>
          <w:noProof/>
          <w:sz w:val="32"/>
          <w:lang w:val="en-NZ" w:eastAsia="en-NZ"/>
        </w:rPr>
      </w:pPr>
    </w:p>
    <w:p w:rsidR="00D14AD8" w:rsidRDefault="00D14AD8" w:rsidP="0043006F">
      <w:pPr>
        <w:spacing w:line="360" w:lineRule="auto"/>
        <w:rPr>
          <w:rFonts w:ascii="Arial" w:hAnsi="Arial" w:cs="Arial"/>
          <w:b/>
          <w:noProof/>
          <w:sz w:val="32"/>
          <w:lang w:val="en-NZ" w:eastAsia="en-NZ"/>
        </w:rPr>
      </w:pPr>
    </w:p>
    <w:p w:rsidR="000860A4" w:rsidRDefault="000860A4" w:rsidP="00C16838">
      <w:pPr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0860A4" w:rsidRDefault="000860A4" w:rsidP="00C16838">
      <w:pPr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0860A4" w:rsidRDefault="000860A4" w:rsidP="00C16838">
      <w:pPr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0860A4" w:rsidRDefault="00DA497F" w:rsidP="00C16838">
      <w:pPr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  <w:r w:rsidRPr="009D2E5F">
        <w:rPr>
          <w:rFonts w:ascii="Arial" w:hAnsi="Arial" w:cs="Arial"/>
          <w:noProof/>
          <w:sz w:val="32"/>
          <w:lang w:val="en-NZ" w:eastAsia="en-NZ"/>
        </w:rPr>
        <w:t>The</w:t>
      </w:r>
      <w:r w:rsidR="000860A4">
        <w:rPr>
          <w:rFonts w:ascii="Arial" w:hAnsi="Arial" w:cs="Arial"/>
          <w:noProof/>
          <w:sz w:val="32"/>
          <w:lang w:val="en-NZ" w:eastAsia="en-NZ"/>
        </w:rPr>
        <w:t xml:space="preserve"> final decision about your complaint will be made by:</w:t>
      </w:r>
    </w:p>
    <w:p w:rsidR="000860A4" w:rsidRDefault="00271836" w:rsidP="00C16838">
      <w:pPr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3296" behindDoc="0" locked="0" layoutInCell="1" allowOverlap="1" wp14:anchorId="00D252D9" wp14:editId="1FC111BF">
            <wp:simplePos x="0" y="0"/>
            <wp:positionH relativeFrom="margin">
              <wp:posOffset>152400</wp:posOffset>
            </wp:positionH>
            <wp:positionV relativeFrom="paragraph">
              <wp:posOffset>254635</wp:posOffset>
            </wp:positionV>
            <wp:extent cx="1771650" cy="962660"/>
            <wp:effectExtent l="0" t="0" r="0" b="8890"/>
            <wp:wrapNone/>
            <wp:docPr id="67" name="Picture 67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0A4" w:rsidRDefault="00864256" w:rsidP="000860A4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="00DA497F" w:rsidRPr="000860A4">
        <w:rPr>
          <w:rFonts w:ascii="Arial" w:hAnsi="Arial" w:cs="Arial"/>
          <w:b/>
          <w:noProof/>
          <w:sz w:val="32"/>
          <w:lang w:val="en-NZ" w:eastAsia="en-NZ"/>
        </w:rPr>
        <w:t xml:space="preserve">Health and Disability Commissioner </w:t>
      </w:r>
    </w:p>
    <w:p w:rsidR="00965CCA" w:rsidRDefault="00965CCA" w:rsidP="00243321">
      <w:pPr>
        <w:spacing w:line="360" w:lineRule="auto"/>
        <w:ind w:left="4680"/>
        <w:rPr>
          <w:rFonts w:ascii="Arial" w:hAnsi="Arial" w:cs="Arial"/>
          <w:b/>
          <w:noProof/>
          <w:sz w:val="32"/>
          <w:lang w:val="en-NZ" w:eastAsia="en-NZ"/>
        </w:rPr>
      </w:pPr>
    </w:p>
    <w:p w:rsidR="00965CCA" w:rsidRPr="009C42E5" w:rsidRDefault="00965CCA" w:rsidP="00243321">
      <w:pPr>
        <w:spacing w:line="360" w:lineRule="auto"/>
        <w:ind w:left="4680"/>
        <w:rPr>
          <w:rFonts w:ascii="Arial" w:hAnsi="Arial" w:cs="Arial"/>
          <w:b/>
          <w:noProof/>
          <w:sz w:val="32"/>
          <w:lang w:val="en-NZ" w:eastAsia="en-NZ"/>
        </w:rPr>
      </w:pPr>
      <w:r w:rsidRPr="009C42E5">
        <w:rPr>
          <w:rFonts w:ascii="Arial" w:hAnsi="Arial" w:cs="Arial"/>
          <w:b/>
          <w:noProof/>
          <w:sz w:val="32"/>
          <w:lang w:val="en-NZ" w:eastAsia="en-NZ"/>
        </w:rPr>
        <w:t>or</w:t>
      </w:r>
    </w:p>
    <w:p w:rsidR="000860A4" w:rsidRDefault="000860A4" w:rsidP="000860A4">
      <w:pPr>
        <w:pStyle w:val="ListParagraph"/>
        <w:spacing w:line="360" w:lineRule="auto"/>
        <w:ind w:left="5040"/>
        <w:rPr>
          <w:rFonts w:ascii="Arial" w:hAnsi="Arial" w:cs="Arial"/>
          <w:b/>
          <w:noProof/>
          <w:sz w:val="32"/>
          <w:lang w:val="en-NZ" w:eastAsia="en-NZ"/>
        </w:rPr>
      </w:pPr>
    </w:p>
    <w:p w:rsidR="00517CC1" w:rsidRDefault="00517CC1" w:rsidP="000860A4">
      <w:pPr>
        <w:pStyle w:val="ListParagraph"/>
        <w:spacing w:line="360" w:lineRule="auto"/>
        <w:ind w:left="5040"/>
        <w:rPr>
          <w:rFonts w:ascii="Arial" w:hAnsi="Arial" w:cs="Arial"/>
          <w:b/>
          <w:noProof/>
          <w:sz w:val="32"/>
          <w:lang w:val="en-NZ" w:eastAsia="en-NZ"/>
        </w:rPr>
      </w:pPr>
    </w:p>
    <w:p w:rsidR="00AC76B9" w:rsidRPr="000860A4" w:rsidRDefault="00965CCA" w:rsidP="000860A4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1</w:t>
      </w:r>
      <w:r w:rsidRPr="000860A4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2A6D5D" w:rsidRPr="000860A4">
        <w:rPr>
          <w:rFonts w:ascii="Arial" w:hAnsi="Arial" w:cs="Arial"/>
          <w:noProof/>
          <w:sz w:val="32"/>
          <w:lang w:val="en-NZ" w:eastAsia="en-NZ"/>
        </w:rPr>
        <w:t xml:space="preserve">of the </w:t>
      </w:r>
      <w:r w:rsidR="005E123B">
        <w:rPr>
          <w:rFonts w:ascii="Arial" w:hAnsi="Arial" w:cs="Arial"/>
          <w:b/>
          <w:noProof/>
          <w:sz w:val="32"/>
          <w:lang w:val="en-NZ" w:eastAsia="en-NZ"/>
        </w:rPr>
        <w:t>Deputy Commissioners</w:t>
      </w:r>
      <w:r w:rsidR="005E123B">
        <w:rPr>
          <w:rFonts w:ascii="Arial" w:hAnsi="Arial" w:cs="Arial"/>
          <w:noProof/>
          <w:sz w:val="32"/>
          <w:lang w:val="en-NZ" w:eastAsia="en-NZ"/>
        </w:rPr>
        <w:t>.</w:t>
      </w:r>
    </w:p>
    <w:p w:rsidR="000860A4" w:rsidRDefault="000860A4">
      <w:pPr>
        <w:rPr>
          <w:rFonts w:ascii="Arial" w:hAnsi="Arial" w:cs="Arial"/>
          <w:b/>
          <w:noProof/>
          <w:sz w:val="48"/>
          <w:lang w:val="en-NZ" w:eastAsia="en-NZ"/>
        </w:rPr>
      </w:pPr>
      <w:r>
        <w:rPr>
          <w:rFonts w:ascii="Arial" w:hAnsi="Arial" w:cs="Arial"/>
          <w:b/>
          <w:noProof/>
          <w:sz w:val="48"/>
          <w:lang w:val="en-NZ" w:eastAsia="en-NZ"/>
        </w:rPr>
        <w:br w:type="page"/>
      </w:r>
    </w:p>
    <w:p w:rsidR="00013017" w:rsidRPr="007C0885" w:rsidRDefault="004A05DD" w:rsidP="007C0885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noProof/>
          <w:sz w:val="28"/>
          <w:lang w:eastAsia="en-IE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530AC9F" wp14:editId="375B0496">
                <wp:simplePos x="0" y="0"/>
                <wp:positionH relativeFrom="margin">
                  <wp:posOffset>-168910</wp:posOffset>
                </wp:positionH>
                <wp:positionV relativeFrom="paragraph">
                  <wp:posOffset>-168910</wp:posOffset>
                </wp:positionV>
                <wp:extent cx="6810375" cy="784225"/>
                <wp:effectExtent l="0" t="0" r="28575" b="158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784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6F838" id="Rectangle 64" o:spid="_x0000_s1026" style="position:absolute;margin-left:-13.3pt;margin-top:-13.3pt;width:536.25pt;height:61.75pt;z-index:-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" fillcolor="#fbd4b4 [1305]" strokecolor="#eaf1dd [662]" strokeweight="2pt">
                <w10:wrap anchorx="margin"/>
              </v:rect>
            </w:pict>
          </mc:Fallback>
        </mc:AlternateContent>
      </w:r>
      <w:r w:rsidR="001702D7">
        <w:rPr>
          <w:rFonts w:ascii="Arial" w:hAnsi="Arial" w:cs="Arial"/>
          <w:b/>
          <w:noProof/>
          <w:sz w:val="48"/>
          <w:lang w:val="en-NZ" w:eastAsia="en-NZ"/>
        </w:rPr>
        <w:t>T</w:t>
      </w:r>
      <w:r w:rsidR="00374087">
        <w:rPr>
          <w:rFonts w:ascii="Arial" w:hAnsi="Arial" w:cs="Arial"/>
          <w:b/>
          <w:noProof/>
          <w:sz w:val="48"/>
          <w:lang w:val="en-NZ" w:eastAsia="en-NZ"/>
        </w:rPr>
        <w:t>he complaints assessment process</w:t>
      </w:r>
    </w:p>
    <w:p w:rsidR="00E30855" w:rsidRDefault="00E30855" w:rsidP="00E10328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D14D12" w:rsidRDefault="00D14D12" w:rsidP="0042717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5E123B" w:rsidRDefault="00D14D12" w:rsidP="0042717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2608" behindDoc="0" locked="0" layoutInCell="1" allowOverlap="1" wp14:anchorId="39CBCA81" wp14:editId="5A2492CD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1771650" cy="962660"/>
            <wp:effectExtent l="0" t="0" r="0" b="8890"/>
            <wp:wrapNone/>
            <wp:docPr id="123" name="Picture 123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176"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="003E684F" w:rsidRPr="003E684F">
        <w:rPr>
          <w:rFonts w:ascii="Arial" w:hAnsi="Arial" w:cs="Arial"/>
          <w:b/>
          <w:noProof/>
          <w:sz w:val="32"/>
          <w:lang w:val="en-NZ" w:eastAsia="en-NZ"/>
        </w:rPr>
        <w:t>Health and Disability Commission</w:t>
      </w:r>
      <w:r w:rsidR="00CE56A4">
        <w:rPr>
          <w:rFonts w:ascii="Arial" w:hAnsi="Arial" w:cs="Arial"/>
          <w:b/>
          <w:noProof/>
          <w:sz w:val="32"/>
          <w:lang w:val="en-NZ" w:eastAsia="en-NZ"/>
        </w:rPr>
        <w:t xml:space="preserve">er </w:t>
      </w:r>
      <w:r w:rsidR="002D7241">
        <w:rPr>
          <w:rFonts w:ascii="Arial" w:hAnsi="Arial" w:cs="Arial"/>
          <w:noProof/>
          <w:sz w:val="32"/>
          <w:lang w:val="en-NZ" w:eastAsia="en-NZ"/>
        </w:rPr>
        <w:t>look</w:t>
      </w:r>
      <w:r w:rsidR="00091E79">
        <w:rPr>
          <w:rFonts w:ascii="Arial" w:hAnsi="Arial" w:cs="Arial"/>
          <w:noProof/>
          <w:sz w:val="32"/>
          <w:lang w:val="en-NZ" w:eastAsia="en-NZ"/>
        </w:rPr>
        <w:t>s</w:t>
      </w:r>
      <w:r w:rsidR="002D7241">
        <w:rPr>
          <w:rFonts w:ascii="Arial" w:hAnsi="Arial" w:cs="Arial"/>
          <w:noProof/>
          <w:sz w:val="32"/>
          <w:lang w:val="en-NZ" w:eastAsia="en-NZ"/>
        </w:rPr>
        <w:t xml:space="preserve"> at your complaint</w:t>
      </w:r>
      <w:r w:rsidR="005E123B">
        <w:rPr>
          <w:rFonts w:ascii="Arial" w:hAnsi="Arial" w:cs="Arial"/>
          <w:noProof/>
          <w:sz w:val="32"/>
          <w:lang w:val="en-NZ" w:eastAsia="en-NZ"/>
        </w:rPr>
        <w:t>.</w:t>
      </w:r>
    </w:p>
    <w:p w:rsidR="005E123B" w:rsidRDefault="005E123B" w:rsidP="0042717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5E123B" w:rsidRDefault="005E123B" w:rsidP="0042717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CE56A4" w:rsidRDefault="005E123B" w:rsidP="0042717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Pr="003E684F">
        <w:rPr>
          <w:rFonts w:ascii="Arial" w:hAnsi="Arial" w:cs="Arial"/>
          <w:b/>
          <w:noProof/>
          <w:sz w:val="32"/>
          <w:lang w:val="en-NZ" w:eastAsia="en-NZ"/>
        </w:rPr>
        <w:t>Health and Disability Commission</w:t>
      </w:r>
      <w:r>
        <w:rPr>
          <w:rFonts w:ascii="Arial" w:hAnsi="Arial" w:cs="Arial"/>
          <w:b/>
          <w:noProof/>
          <w:sz w:val="32"/>
          <w:lang w:val="en-NZ" w:eastAsia="en-NZ"/>
        </w:rPr>
        <w:t>er</w:t>
      </w:r>
      <w:r w:rsidR="002D7241">
        <w:rPr>
          <w:rFonts w:ascii="Arial" w:hAnsi="Arial" w:cs="Arial"/>
          <w:noProof/>
          <w:sz w:val="32"/>
          <w:lang w:val="en-NZ" w:eastAsia="en-NZ"/>
        </w:rPr>
        <w:t xml:space="preserve"> </w:t>
      </w:r>
      <w:r>
        <w:rPr>
          <w:rFonts w:ascii="Arial" w:hAnsi="Arial" w:cs="Arial"/>
          <w:noProof/>
          <w:sz w:val="32"/>
          <w:lang w:val="en-NZ" w:eastAsia="en-NZ"/>
        </w:rPr>
        <w:t>will</w:t>
      </w:r>
      <w:r w:rsidR="002D7241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CE56A4">
        <w:rPr>
          <w:rFonts w:ascii="Arial" w:hAnsi="Arial" w:cs="Arial"/>
          <w:noProof/>
          <w:sz w:val="32"/>
          <w:lang w:val="en-NZ" w:eastAsia="en-NZ"/>
        </w:rPr>
        <w:t xml:space="preserve">use the </w:t>
      </w:r>
      <w:r w:rsidR="00CE56A4" w:rsidRPr="00CE56A4">
        <w:rPr>
          <w:rFonts w:ascii="Arial" w:hAnsi="Arial" w:cs="Arial"/>
          <w:b/>
          <w:noProof/>
          <w:sz w:val="32"/>
          <w:lang w:val="en-NZ" w:eastAsia="en-NZ"/>
        </w:rPr>
        <w:t>complaints assessment process</w:t>
      </w:r>
      <w:r w:rsidR="00CE56A4">
        <w:rPr>
          <w:rFonts w:ascii="Arial" w:hAnsi="Arial" w:cs="Arial"/>
          <w:noProof/>
          <w:sz w:val="32"/>
          <w:lang w:val="en-NZ" w:eastAsia="en-NZ"/>
        </w:rPr>
        <w:t xml:space="preserve"> to:</w:t>
      </w:r>
    </w:p>
    <w:p w:rsidR="00CE56A4" w:rsidRDefault="00CE56A4" w:rsidP="0042717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CE56A4" w:rsidRDefault="00271836" w:rsidP="00E14FEF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31968" behindDoc="1" locked="0" layoutInCell="1" allowOverlap="1" wp14:anchorId="62482F76" wp14:editId="0651AC58">
            <wp:simplePos x="0" y="0"/>
            <wp:positionH relativeFrom="column">
              <wp:posOffset>-100330</wp:posOffset>
            </wp:positionH>
            <wp:positionV relativeFrom="paragraph">
              <wp:posOffset>190500</wp:posOffset>
            </wp:positionV>
            <wp:extent cx="2261235" cy="1043940"/>
            <wp:effectExtent l="0" t="0" r="571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ossroads 3-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259">
        <w:rPr>
          <w:rFonts w:ascii="Arial" w:hAnsi="Arial" w:cs="Arial"/>
          <w:noProof/>
          <w:sz w:val="32"/>
          <w:lang w:val="en-NZ" w:eastAsia="en-NZ"/>
        </w:rPr>
        <w:t>find out more about your complaint</w:t>
      </w:r>
    </w:p>
    <w:p w:rsidR="003D7259" w:rsidRDefault="002E06F0" w:rsidP="003D7259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br/>
      </w:r>
    </w:p>
    <w:p w:rsidR="003D7259" w:rsidRPr="00CE56A4" w:rsidRDefault="003D7259" w:rsidP="00E14FEF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decide what to do next. </w:t>
      </w:r>
    </w:p>
    <w:p w:rsidR="00CE56A4" w:rsidRDefault="00CE56A4" w:rsidP="003D7259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2B229F" w:rsidRDefault="005E123B" w:rsidP="0042717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0320" behindDoc="0" locked="0" layoutInCell="1" allowOverlap="1" wp14:anchorId="40BA4D9E" wp14:editId="59EF8F70">
            <wp:simplePos x="0" y="0"/>
            <wp:positionH relativeFrom="column">
              <wp:posOffset>374015</wp:posOffset>
            </wp:positionH>
            <wp:positionV relativeFrom="paragraph">
              <wp:posOffset>264795</wp:posOffset>
            </wp:positionV>
            <wp:extent cx="1276350" cy="1752080"/>
            <wp:effectExtent l="0" t="0" r="0" b="635"/>
            <wp:wrapNone/>
            <wp:docPr id="15" name="Picture 15" descr="C:\Users\Prue\AppData\Local\Microsoft\Windows\INetCache\Content.Word\scroll-la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ue\AppData\Local\Microsoft\Windows\INetCache\Content.Word\scroll-law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6E3" w:rsidRDefault="002446E3" w:rsidP="004E52BB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Pr="002B229F">
        <w:rPr>
          <w:rFonts w:ascii="Arial" w:hAnsi="Arial" w:cs="Arial"/>
          <w:b/>
          <w:noProof/>
          <w:sz w:val="32"/>
          <w:lang w:val="en-NZ" w:eastAsia="en-NZ"/>
        </w:rPr>
        <w:t>He</w:t>
      </w:r>
      <w:r>
        <w:rPr>
          <w:rFonts w:ascii="Arial" w:hAnsi="Arial" w:cs="Arial"/>
          <w:b/>
          <w:noProof/>
          <w:sz w:val="32"/>
          <w:lang w:val="en-NZ" w:eastAsia="en-NZ"/>
        </w:rPr>
        <w:t xml:space="preserve">alth and Disability Commissioner </w:t>
      </w:r>
      <w:r>
        <w:rPr>
          <w:rFonts w:ascii="Arial" w:hAnsi="Arial" w:cs="Arial"/>
          <w:noProof/>
          <w:sz w:val="32"/>
          <w:lang w:val="en-NZ" w:eastAsia="en-NZ"/>
        </w:rPr>
        <w:t>make</w:t>
      </w:r>
      <w:r w:rsidR="00091E79">
        <w:rPr>
          <w:rFonts w:ascii="Arial" w:hAnsi="Arial" w:cs="Arial"/>
          <w:noProof/>
          <w:sz w:val="32"/>
          <w:lang w:val="en-NZ" w:eastAsia="en-NZ"/>
        </w:rPr>
        <w:t>s</w:t>
      </w:r>
      <w:r>
        <w:rPr>
          <w:rFonts w:ascii="Arial" w:hAnsi="Arial" w:cs="Arial"/>
          <w:noProof/>
          <w:sz w:val="32"/>
          <w:lang w:val="en-NZ" w:eastAsia="en-NZ"/>
        </w:rPr>
        <w:t xml:space="preserve"> sure your complaint is</w:t>
      </w:r>
      <w:r w:rsidR="009D2E5F">
        <w:rPr>
          <w:rFonts w:ascii="Arial" w:hAnsi="Arial" w:cs="Arial"/>
          <w:noProof/>
          <w:sz w:val="32"/>
          <w:lang w:val="en-NZ" w:eastAsia="en-NZ"/>
        </w:rPr>
        <w:t xml:space="preserve"> something the law says </w:t>
      </w:r>
      <w:r w:rsidR="008C13E1"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="00FD097D" w:rsidRPr="005E123B">
        <w:rPr>
          <w:rFonts w:ascii="Arial" w:hAnsi="Arial" w:cs="Arial"/>
          <w:b/>
          <w:noProof/>
          <w:sz w:val="32"/>
          <w:lang w:val="en-NZ" w:eastAsia="en-NZ"/>
        </w:rPr>
        <w:t xml:space="preserve">Health and Disability </w:t>
      </w:r>
      <w:r w:rsidR="008C13E1" w:rsidRPr="005E123B">
        <w:rPr>
          <w:rFonts w:ascii="Arial" w:hAnsi="Arial" w:cs="Arial"/>
          <w:b/>
          <w:noProof/>
          <w:sz w:val="32"/>
          <w:lang w:val="en-NZ" w:eastAsia="en-NZ"/>
        </w:rPr>
        <w:t>Commissioner</w:t>
      </w:r>
      <w:r w:rsidR="008C13E1">
        <w:rPr>
          <w:rFonts w:ascii="Arial" w:hAnsi="Arial" w:cs="Arial"/>
          <w:noProof/>
          <w:sz w:val="32"/>
          <w:lang w:val="en-NZ" w:eastAsia="en-NZ"/>
        </w:rPr>
        <w:t xml:space="preserve"> is</w:t>
      </w:r>
      <w:r>
        <w:rPr>
          <w:rFonts w:ascii="Arial" w:hAnsi="Arial" w:cs="Arial"/>
          <w:noProof/>
          <w:sz w:val="32"/>
          <w:lang w:val="en-NZ" w:eastAsia="en-NZ"/>
        </w:rPr>
        <w:t xml:space="preserve"> allowed to look into. </w:t>
      </w:r>
      <w:r w:rsidR="004E52BB">
        <w:rPr>
          <w:rFonts w:ascii="Arial" w:hAnsi="Arial" w:cs="Arial"/>
          <w:noProof/>
          <w:sz w:val="32"/>
          <w:lang w:val="en-NZ" w:eastAsia="en-NZ"/>
        </w:rPr>
        <w:br/>
      </w:r>
    </w:p>
    <w:p w:rsidR="00005453" w:rsidRPr="00950FD9" w:rsidRDefault="00B961E2" w:rsidP="00950FD9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39296" behindDoc="0" locked="0" layoutInCell="1" allowOverlap="1" wp14:anchorId="3114B1E6" wp14:editId="565EB2AC">
            <wp:simplePos x="0" y="0"/>
            <wp:positionH relativeFrom="column">
              <wp:posOffset>137861</wp:posOffset>
            </wp:positionH>
            <wp:positionV relativeFrom="paragraph">
              <wp:posOffset>1286744</wp:posOffset>
            </wp:positionV>
            <wp:extent cx="1828800" cy="1828800"/>
            <wp:effectExtent l="0" t="0" r="0" b="0"/>
            <wp:wrapNone/>
            <wp:docPr id="31" name="Picture 31" descr="C:\Users\Prue\AppData\Local\Microsoft\Windows\INetCache\Content.Word\Research-Report-Dissemination_1024x10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ue\AppData\Local\Microsoft\Windows\INetCache\Content.Word\Research-Report-Dissemination_1024x1024 (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FD9">
        <w:rPr>
          <w:rFonts w:ascii="Arial" w:hAnsi="Arial" w:cs="Arial"/>
          <w:noProof/>
          <w:sz w:val="32"/>
          <w:lang w:val="en-NZ" w:eastAsia="en-NZ"/>
        </w:rPr>
        <w:br/>
      </w:r>
      <w:r w:rsidRPr="00B961E2">
        <w:rPr>
          <w:rFonts w:ascii="Arial" w:hAnsi="Arial" w:cs="Arial"/>
          <w:noProof/>
          <w:sz w:val="32"/>
          <w:lang w:val="en-NZ" w:eastAsia="en-NZ"/>
        </w:rPr>
        <w:t>In</w:t>
      </w:r>
      <w:r w:rsidR="00102EFF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2B229F"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="002B229F" w:rsidRPr="002B229F">
        <w:rPr>
          <w:rFonts w:ascii="Arial" w:hAnsi="Arial" w:cs="Arial"/>
          <w:b/>
          <w:noProof/>
          <w:sz w:val="32"/>
          <w:lang w:val="en-NZ" w:eastAsia="en-NZ"/>
        </w:rPr>
        <w:t>complaints assessment process</w:t>
      </w:r>
      <w:r w:rsidR="00102EFF">
        <w:rPr>
          <w:rFonts w:ascii="Arial" w:hAnsi="Arial" w:cs="Arial"/>
          <w:noProof/>
          <w:sz w:val="32"/>
          <w:lang w:val="en-NZ" w:eastAsia="en-NZ"/>
        </w:rPr>
        <w:t xml:space="preserve"> t</w:t>
      </w:r>
      <w:r w:rsidR="003E684F">
        <w:rPr>
          <w:rFonts w:ascii="Arial" w:hAnsi="Arial" w:cs="Arial"/>
          <w:noProof/>
          <w:sz w:val="32"/>
          <w:lang w:val="en-NZ" w:eastAsia="en-NZ"/>
        </w:rPr>
        <w:t xml:space="preserve">he </w:t>
      </w:r>
      <w:r w:rsidR="00F65C10">
        <w:rPr>
          <w:rFonts w:ascii="Arial" w:hAnsi="Arial" w:cs="Arial"/>
          <w:b/>
          <w:noProof/>
          <w:sz w:val="32"/>
          <w:lang w:val="en-NZ" w:eastAsia="en-NZ"/>
        </w:rPr>
        <w:t>Complaints A</w:t>
      </w:r>
      <w:r w:rsidR="00E050E1">
        <w:rPr>
          <w:rFonts w:ascii="Arial" w:hAnsi="Arial" w:cs="Arial"/>
          <w:b/>
          <w:noProof/>
          <w:sz w:val="32"/>
          <w:lang w:val="en-NZ" w:eastAsia="en-NZ"/>
        </w:rPr>
        <w:t>ssessor</w:t>
      </w:r>
      <w:r w:rsidR="00A05CF6">
        <w:rPr>
          <w:rFonts w:ascii="Arial" w:hAnsi="Arial" w:cs="Arial"/>
          <w:b/>
          <w:noProof/>
          <w:sz w:val="32"/>
          <w:lang w:val="en-NZ" w:eastAsia="en-NZ"/>
        </w:rPr>
        <w:t xml:space="preserve"> </w:t>
      </w:r>
      <w:r w:rsidR="008C13E1">
        <w:rPr>
          <w:rFonts w:ascii="Arial" w:hAnsi="Arial" w:cs="Arial"/>
          <w:noProof/>
          <w:sz w:val="32"/>
          <w:lang w:val="en-NZ" w:eastAsia="en-NZ"/>
        </w:rPr>
        <w:t>may</w:t>
      </w:r>
      <w:r w:rsidR="003E684F">
        <w:rPr>
          <w:rFonts w:ascii="Arial" w:hAnsi="Arial" w:cs="Arial"/>
          <w:noProof/>
          <w:sz w:val="32"/>
          <w:lang w:val="en-NZ" w:eastAsia="en-NZ"/>
        </w:rPr>
        <w:t>:</w:t>
      </w:r>
      <w:r w:rsidR="00102EFF">
        <w:rPr>
          <w:rFonts w:ascii="Arial" w:hAnsi="Arial" w:cs="Arial"/>
          <w:noProof/>
          <w:sz w:val="32"/>
          <w:lang w:val="en-NZ" w:eastAsia="en-NZ"/>
        </w:rPr>
        <w:br/>
      </w:r>
    </w:p>
    <w:p w:rsidR="00102EFF" w:rsidRDefault="002B229F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send a copy of your complaint to the health or disability service</w:t>
      </w:r>
      <w:r w:rsidR="00A05CF6">
        <w:rPr>
          <w:rFonts w:ascii="Arial" w:hAnsi="Arial" w:cs="Arial"/>
          <w:noProof/>
          <w:sz w:val="32"/>
          <w:lang w:val="en-NZ" w:eastAsia="en-NZ"/>
        </w:rPr>
        <w:t>s</w:t>
      </w:r>
      <w:r>
        <w:rPr>
          <w:rFonts w:ascii="Arial" w:hAnsi="Arial" w:cs="Arial"/>
          <w:noProof/>
          <w:sz w:val="32"/>
          <w:lang w:val="en-NZ" w:eastAsia="en-NZ"/>
        </w:rPr>
        <w:t xml:space="preserve"> provider</w:t>
      </w:r>
      <w:r w:rsidR="00E050E1">
        <w:rPr>
          <w:rFonts w:ascii="Arial" w:hAnsi="Arial" w:cs="Arial"/>
          <w:noProof/>
          <w:sz w:val="32"/>
          <w:lang w:val="en-NZ" w:eastAsia="en-NZ"/>
        </w:rPr>
        <w:t xml:space="preserve"> you are complaining</w:t>
      </w:r>
      <w:r w:rsidR="0086503B">
        <w:rPr>
          <w:rFonts w:ascii="Arial" w:hAnsi="Arial" w:cs="Arial"/>
          <w:noProof/>
          <w:sz w:val="32"/>
          <w:lang w:val="en-NZ" w:eastAsia="en-NZ"/>
        </w:rPr>
        <w:t xml:space="preserve"> about</w:t>
      </w:r>
    </w:p>
    <w:p w:rsidR="0086503B" w:rsidRPr="00950FD9" w:rsidRDefault="0086503B" w:rsidP="00950FD9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2B229F" w:rsidRDefault="00743019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58592" behindDoc="0" locked="0" layoutInCell="1" allowOverlap="1" wp14:anchorId="3E5F942B" wp14:editId="73C404E4">
            <wp:simplePos x="0" y="0"/>
            <wp:positionH relativeFrom="margin">
              <wp:posOffset>137226</wp:posOffset>
            </wp:positionH>
            <wp:positionV relativeFrom="paragraph">
              <wp:posOffset>370473</wp:posOffset>
            </wp:positionV>
            <wp:extent cx="1734185" cy="1953895"/>
            <wp:effectExtent l="0" t="0" r="0" b="8255"/>
            <wp:wrapNone/>
            <wp:docPr id="56" name="Picture 56" descr="C:\Users\Prue\AppData\Local\Microsoft\Windows\INetCache\Content.Word\feedback good b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ue\AppData\Local\Microsoft\Windows\INetCache\Content.Word\feedback good bad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29F">
        <w:rPr>
          <w:rFonts w:ascii="Arial" w:hAnsi="Arial" w:cs="Arial"/>
          <w:noProof/>
          <w:sz w:val="32"/>
          <w:lang w:val="en-NZ" w:eastAsia="en-NZ"/>
        </w:rPr>
        <w:t xml:space="preserve">ask </w:t>
      </w:r>
      <w:r w:rsidR="005649F5">
        <w:rPr>
          <w:rFonts w:ascii="Arial" w:hAnsi="Arial" w:cs="Arial"/>
          <w:noProof/>
          <w:sz w:val="32"/>
          <w:lang w:val="en-NZ" w:eastAsia="en-NZ"/>
        </w:rPr>
        <w:t xml:space="preserve">for more information from </w:t>
      </w:r>
      <w:r w:rsidR="002B229F">
        <w:rPr>
          <w:rFonts w:ascii="Arial" w:hAnsi="Arial" w:cs="Arial"/>
          <w:noProof/>
          <w:sz w:val="32"/>
          <w:lang w:val="en-NZ" w:eastAsia="en-NZ"/>
        </w:rPr>
        <w:t>the health or disability service</w:t>
      </w:r>
      <w:r w:rsidR="00A05CF6">
        <w:rPr>
          <w:rFonts w:ascii="Arial" w:hAnsi="Arial" w:cs="Arial"/>
          <w:noProof/>
          <w:sz w:val="32"/>
          <w:lang w:val="en-NZ" w:eastAsia="en-NZ"/>
        </w:rPr>
        <w:t>s</w:t>
      </w:r>
      <w:r w:rsidR="002B229F">
        <w:rPr>
          <w:rFonts w:ascii="Arial" w:hAnsi="Arial" w:cs="Arial"/>
          <w:noProof/>
          <w:sz w:val="32"/>
          <w:lang w:val="en-NZ" w:eastAsia="en-NZ"/>
        </w:rPr>
        <w:t xml:space="preserve"> provider </w:t>
      </w:r>
      <w:r w:rsidR="009667CE">
        <w:rPr>
          <w:rFonts w:ascii="Arial" w:hAnsi="Arial" w:cs="Arial"/>
          <w:noProof/>
          <w:sz w:val="32"/>
          <w:lang w:val="en-NZ" w:eastAsia="en-NZ"/>
        </w:rPr>
        <w:t>you are complaining</w:t>
      </w:r>
      <w:r w:rsidR="0086503B">
        <w:rPr>
          <w:rFonts w:ascii="Arial" w:hAnsi="Arial" w:cs="Arial"/>
          <w:noProof/>
          <w:sz w:val="32"/>
          <w:lang w:val="en-NZ" w:eastAsia="en-NZ"/>
        </w:rPr>
        <w:t xml:space="preserve"> about </w:t>
      </w:r>
    </w:p>
    <w:p w:rsidR="002B229F" w:rsidRPr="002B229F" w:rsidRDefault="00005453" w:rsidP="002B229F">
      <w:pPr>
        <w:pStyle w:val="ListParagraph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br/>
      </w:r>
    </w:p>
    <w:p w:rsidR="002B229F" w:rsidRDefault="00A72061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ask</w:t>
      </w:r>
      <w:r w:rsidR="002B229F">
        <w:rPr>
          <w:rFonts w:ascii="Arial" w:hAnsi="Arial" w:cs="Arial"/>
          <w:noProof/>
          <w:sz w:val="32"/>
          <w:lang w:val="en-NZ" w:eastAsia="en-NZ"/>
        </w:rPr>
        <w:t xml:space="preserve"> </w:t>
      </w:r>
      <w:r>
        <w:rPr>
          <w:rFonts w:ascii="Arial" w:hAnsi="Arial" w:cs="Arial"/>
          <w:noProof/>
          <w:sz w:val="32"/>
          <w:lang w:val="en-NZ" w:eastAsia="en-NZ"/>
        </w:rPr>
        <w:t xml:space="preserve">you </w:t>
      </w:r>
      <w:r w:rsidR="002B229F">
        <w:rPr>
          <w:rFonts w:ascii="Arial" w:hAnsi="Arial" w:cs="Arial"/>
          <w:noProof/>
          <w:sz w:val="32"/>
          <w:lang w:val="en-NZ" w:eastAsia="en-NZ"/>
        </w:rPr>
        <w:t>for more information</w:t>
      </w:r>
      <w:r>
        <w:rPr>
          <w:rFonts w:ascii="Arial" w:hAnsi="Arial" w:cs="Arial"/>
          <w:noProof/>
          <w:sz w:val="32"/>
          <w:lang w:val="en-NZ" w:eastAsia="en-NZ"/>
        </w:rPr>
        <w:t xml:space="preserve"> about your complaint</w:t>
      </w:r>
    </w:p>
    <w:p w:rsidR="002B229F" w:rsidRPr="002B229F" w:rsidRDefault="00005453" w:rsidP="002B229F">
      <w:pPr>
        <w:pStyle w:val="ListParagraph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br/>
      </w:r>
    </w:p>
    <w:p w:rsidR="002B229F" w:rsidRDefault="00DD2D5B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217438</wp:posOffset>
            </wp:positionH>
            <wp:positionV relativeFrom="paragraph">
              <wp:posOffset>119547</wp:posOffset>
            </wp:positionV>
            <wp:extent cx="1807845" cy="1421130"/>
            <wp:effectExtent l="0" t="0" r="190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29F">
        <w:rPr>
          <w:rFonts w:ascii="Arial" w:hAnsi="Arial" w:cs="Arial"/>
          <w:noProof/>
          <w:sz w:val="32"/>
          <w:lang w:val="en-NZ" w:eastAsia="en-NZ"/>
        </w:rPr>
        <w:t>ask other people for more information</w:t>
      </w:r>
      <w:r w:rsidR="00A72061">
        <w:rPr>
          <w:rFonts w:ascii="Arial" w:hAnsi="Arial" w:cs="Arial"/>
          <w:noProof/>
          <w:sz w:val="32"/>
          <w:lang w:val="en-NZ" w:eastAsia="en-NZ"/>
        </w:rPr>
        <w:t xml:space="preserve"> about your complaint</w:t>
      </w:r>
    </w:p>
    <w:p w:rsidR="002B229F" w:rsidRPr="002B229F" w:rsidRDefault="00005453" w:rsidP="002B229F">
      <w:pPr>
        <w:pStyle w:val="ListParagraph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br/>
      </w:r>
    </w:p>
    <w:p w:rsidR="002B229F" w:rsidRDefault="00165D94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ask someone</w:t>
      </w:r>
      <w:r w:rsidR="00250AF1">
        <w:rPr>
          <w:rFonts w:ascii="Arial" w:hAnsi="Arial" w:cs="Arial"/>
          <w:noProof/>
          <w:sz w:val="32"/>
          <w:lang w:val="en-NZ" w:eastAsia="en-NZ"/>
        </w:rPr>
        <w:t xml:space="preserve"> who</w:t>
      </w:r>
      <w:r w:rsidR="002B229F">
        <w:rPr>
          <w:rFonts w:ascii="Arial" w:hAnsi="Arial" w:cs="Arial"/>
          <w:noProof/>
          <w:sz w:val="32"/>
          <w:lang w:val="en-NZ" w:eastAsia="en-NZ"/>
        </w:rPr>
        <w:t xml:space="preserve"> knows a lot about health or disabili</w:t>
      </w:r>
      <w:r w:rsidR="008247AA">
        <w:rPr>
          <w:rFonts w:ascii="Arial" w:hAnsi="Arial" w:cs="Arial"/>
          <w:noProof/>
          <w:sz w:val="32"/>
          <w:lang w:val="en-NZ" w:eastAsia="en-NZ"/>
        </w:rPr>
        <w:t>ty services some questions</w:t>
      </w:r>
      <w:r w:rsidR="002B229F">
        <w:rPr>
          <w:rFonts w:ascii="Arial" w:hAnsi="Arial" w:cs="Arial"/>
          <w:noProof/>
          <w:sz w:val="32"/>
          <w:lang w:val="en-NZ" w:eastAsia="en-NZ"/>
        </w:rPr>
        <w:t xml:space="preserve"> about the services you got. </w:t>
      </w:r>
    </w:p>
    <w:p w:rsidR="00C9764F" w:rsidRDefault="00C9764F" w:rsidP="00C9764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9776" behindDoc="0" locked="0" layoutInCell="1" allowOverlap="1" wp14:anchorId="4BCB40CE" wp14:editId="00127E1E">
            <wp:simplePos x="0" y="0"/>
            <wp:positionH relativeFrom="column">
              <wp:posOffset>-35560</wp:posOffset>
            </wp:positionH>
            <wp:positionV relativeFrom="paragraph">
              <wp:posOffset>339725</wp:posOffset>
            </wp:positionV>
            <wp:extent cx="1923394" cy="1923394"/>
            <wp:effectExtent l="0" t="0" r="1270" b="0"/>
            <wp:wrapNone/>
            <wp:docPr id="98" name="Picture 98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4" cy="19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64F" w:rsidRDefault="008C13E1" w:rsidP="00C9764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U</w:t>
      </w:r>
      <w:r w:rsidR="00B73102">
        <w:rPr>
          <w:rFonts w:ascii="Arial" w:hAnsi="Arial" w:cs="Arial"/>
          <w:noProof/>
          <w:sz w:val="32"/>
          <w:lang w:val="en-NZ" w:eastAsia="en-NZ"/>
        </w:rPr>
        <w:t xml:space="preserve">sually </w:t>
      </w:r>
      <w:r>
        <w:rPr>
          <w:rFonts w:ascii="Arial" w:hAnsi="Arial" w:cs="Arial"/>
          <w:noProof/>
          <w:sz w:val="32"/>
          <w:lang w:val="en-NZ" w:eastAsia="en-NZ"/>
        </w:rPr>
        <w:t xml:space="preserve">it </w:t>
      </w:r>
      <w:r w:rsidR="00C9764F">
        <w:rPr>
          <w:rFonts w:ascii="Arial" w:hAnsi="Arial" w:cs="Arial"/>
          <w:noProof/>
          <w:sz w:val="32"/>
          <w:lang w:val="en-NZ" w:eastAsia="en-NZ"/>
        </w:rPr>
        <w:t>takes</w:t>
      </w:r>
      <w:r w:rsidR="007C75AB">
        <w:rPr>
          <w:rFonts w:ascii="Arial" w:hAnsi="Arial" w:cs="Arial"/>
          <w:noProof/>
          <w:sz w:val="32"/>
          <w:lang w:val="en-NZ" w:eastAsia="en-NZ"/>
        </w:rPr>
        <w:t xml:space="preserve"> up to</w:t>
      </w:r>
      <w:r w:rsidR="00C9764F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C9764F" w:rsidRPr="00AB5EF3">
        <w:rPr>
          <w:rFonts w:ascii="Arial" w:hAnsi="Arial" w:cs="Arial"/>
          <w:b/>
          <w:noProof/>
          <w:sz w:val="32"/>
          <w:lang w:val="en-NZ" w:eastAsia="en-NZ"/>
        </w:rPr>
        <w:t>6 months</w:t>
      </w:r>
      <w:r w:rsidR="00C9764F">
        <w:rPr>
          <w:rFonts w:ascii="Arial" w:hAnsi="Arial" w:cs="Arial"/>
          <w:noProof/>
          <w:sz w:val="32"/>
          <w:lang w:val="en-NZ" w:eastAsia="en-NZ"/>
        </w:rPr>
        <w:t xml:space="preserve"> for the </w:t>
      </w:r>
      <w:r w:rsidR="00C9764F" w:rsidRPr="00950FD9">
        <w:rPr>
          <w:rFonts w:ascii="Arial" w:hAnsi="Arial" w:cs="Arial"/>
          <w:b/>
          <w:noProof/>
          <w:sz w:val="32"/>
          <w:lang w:val="en-NZ" w:eastAsia="en-NZ"/>
        </w:rPr>
        <w:t xml:space="preserve">complaints assessment process </w:t>
      </w:r>
      <w:r w:rsidR="00C9764F" w:rsidRPr="00950FD9">
        <w:rPr>
          <w:rFonts w:ascii="Arial" w:hAnsi="Arial" w:cs="Arial"/>
          <w:noProof/>
          <w:sz w:val="32"/>
          <w:lang w:val="en-NZ" w:eastAsia="en-NZ"/>
        </w:rPr>
        <w:t>to finish.</w:t>
      </w:r>
      <w:r w:rsidR="00C9764F">
        <w:rPr>
          <w:rFonts w:ascii="Arial" w:hAnsi="Arial" w:cs="Arial"/>
          <w:noProof/>
          <w:sz w:val="32"/>
          <w:lang w:val="en-NZ" w:eastAsia="en-NZ"/>
        </w:rPr>
        <w:t xml:space="preserve"> </w:t>
      </w:r>
    </w:p>
    <w:p w:rsidR="00C9764F" w:rsidRDefault="00C9764F" w:rsidP="00C9764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DD2D5B" w:rsidP="00C9764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5040" behindDoc="0" locked="0" layoutInCell="1" allowOverlap="1" wp14:anchorId="56E45020" wp14:editId="0FE2C175">
            <wp:simplePos x="0" y="0"/>
            <wp:positionH relativeFrom="column">
              <wp:posOffset>96486</wp:posOffset>
            </wp:positionH>
            <wp:positionV relativeFrom="paragraph">
              <wp:posOffset>179070</wp:posOffset>
            </wp:positionV>
            <wp:extent cx="1657350" cy="1657350"/>
            <wp:effectExtent l="0" t="0" r="0" b="0"/>
            <wp:wrapNone/>
            <wp:docPr id="11" name="Picture 11" descr="http://cdn.shopify.com/s/files/1/0606/1553/products/Info-Easy-Read_large.png?v=141857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Info-Easy-Read_large.png?v=14185718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64F">
        <w:rPr>
          <w:rFonts w:ascii="Arial" w:hAnsi="Arial" w:cs="Arial"/>
          <w:noProof/>
          <w:sz w:val="32"/>
          <w:lang w:val="en-NZ" w:eastAsia="en-NZ"/>
        </w:rPr>
        <w:t xml:space="preserve">Your </w:t>
      </w:r>
      <w:r w:rsidR="00C9764F" w:rsidRPr="00AB5EF3">
        <w:rPr>
          <w:rFonts w:ascii="Arial" w:hAnsi="Arial" w:cs="Arial"/>
          <w:b/>
          <w:noProof/>
          <w:sz w:val="32"/>
          <w:lang w:val="en-NZ" w:eastAsia="en-NZ"/>
        </w:rPr>
        <w:t>Complaints Assessor</w:t>
      </w:r>
      <w:r w:rsidR="00C9764F">
        <w:rPr>
          <w:rFonts w:ascii="Arial" w:hAnsi="Arial" w:cs="Arial"/>
          <w:noProof/>
          <w:sz w:val="32"/>
          <w:lang w:val="en-NZ" w:eastAsia="en-NZ"/>
        </w:rPr>
        <w:t xml:space="preserve"> will:</w:t>
      </w:r>
      <w:r w:rsidR="00C9764F">
        <w:rPr>
          <w:rFonts w:ascii="Arial" w:hAnsi="Arial" w:cs="Arial"/>
          <w:noProof/>
          <w:sz w:val="32"/>
          <w:lang w:val="en-NZ" w:eastAsia="en-NZ"/>
        </w:rPr>
        <w:br/>
      </w:r>
    </w:p>
    <w:p w:rsidR="00C9764F" w:rsidRDefault="00DD2D5B" w:rsidP="00C9764F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3872" behindDoc="0" locked="0" layoutInCell="1" allowOverlap="1" wp14:anchorId="7826DF5D" wp14:editId="0653F0E5">
            <wp:simplePos x="0" y="0"/>
            <wp:positionH relativeFrom="margin">
              <wp:posOffset>229235</wp:posOffset>
            </wp:positionH>
            <wp:positionV relativeFrom="paragraph">
              <wp:posOffset>1403350</wp:posOffset>
            </wp:positionV>
            <wp:extent cx="1600200" cy="1600200"/>
            <wp:effectExtent l="0" t="0" r="0" b="0"/>
            <wp:wrapNone/>
            <wp:docPr id="34" name="Picture 34" descr="http://cdn.shopify.com/s/files/1/0606/1553/products/James-6_large.png?v=141785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James-6_large.png?v=14178587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64F">
        <w:rPr>
          <w:rFonts w:ascii="Arial" w:hAnsi="Arial" w:cs="Arial"/>
          <w:noProof/>
          <w:sz w:val="32"/>
          <w:lang w:val="en-NZ" w:eastAsia="en-NZ"/>
        </w:rPr>
        <w:t>let you know</w:t>
      </w:r>
      <w:r w:rsidR="00C9764F" w:rsidRPr="00AB5EF3">
        <w:rPr>
          <w:rFonts w:ascii="Arial" w:hAnsi="Arial" w:cs="Arial"/>
          <w:noProof/>
          <w:sz w:val="32"/>
          <w:lang w:val="en-NZ" w:eastAsia="en-NZ"/>
        </w:rPr>
        <w:t xml:space="preserve"> what is happening</w:t>
      </w:r>
      <w:r w:rsidR="00C9764F">
        <w:rPr>
          <w:rFonts w:ascii="Arial" w:hAnsi="Arial" w:cs="Arial"/>
          <w:noProof/>
          <w:sz w:val="32"/>
          <w:lang w:val="en-NZ" w:eastAsia="en-NZ"/>
        </w:rPr>
        <w:t xml:space="preserve"> with your complaint</w:t>
      </w:r>
      <w:r w:rsidR="00C9764F">
        <w:rPr>
          <w:rFonts w:ascii="Arial" w:hAnsi="Arial" w:cs="Arial"/>
          <w:noProof/>
          <w:sz w:val="32"/>
          <w:lang w:val="en-NZ" w:eastAsia="en-NZ"/>
        </w:rPr>
        <w:br/>
      </w:r>
      <w:r w:rsidR="00C9764F">
        <w:rPr>
          <w:rFonts w:ascii="Arial" w:hAnsi="Arial" w:cs="Arial"/>
          <w:noProof/>
          <w:sz w:val="32"/>
          <w:lang w:val="en-NZ" w:eastAsia="en-NZ"/>
        </w:rPr>
        <w:br/>
      </w:r>
    </w:p>
    <w:p w:rsidR="00C9764F" w:rsidRPr="00AB5EF3" w:rsidRDefault="00C9764F" w:rsidP="00C9764F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contact you every 2 months with an update. </w:t>
      </w:r>
    </w:p>
    <w:p w:rsidR="00C9764F" w:rsidRPr="002B229F" w:rsidRDefault="00C9764F" w:rsidP="00C9764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9004F8" w:rsidRDefault="009004F8" w:rsidP="00485B44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9D6849" w:rsidRPr="004E20A7" w:rsidRDefault="004A05DD" w:rsidP="006D6EFC">
      <w:pPr>
        <w:spacing w:line="360" w:lineRule="auto"/>
        <w:jc w:val="center"/>
        <w:rPr>
          <w:rFonts w:ascii="Arial" w:hAnsi="Arial" w:cs="Arial"/>
          <w:b/>
          <w:noProof/>
          <w:sz w:val="48"/>
          <w:lang w:val="en-NZ" w:eastAsia="en-NZ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0674ED89" wp14:editId="3E385C26">
                <wp:simplePos x="0" y="0"/>
                <wp:positionH relativeFrom="margin">
                  <wp:posOffset>-158248</wp:posOffset>
                </wp:positionH>
                <wp:positionV relativeFrom="paragraph">
                  <wp:posOffset>-144600</wp:posOffset>
                </wp:positionV>
                <wp:extent cx="6800850" cy="1160060"/>
                <wp:effectExtent l="0" t="0" r="19050" b="2159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600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B3DCF6" id="Rectangle 134" o:spid="_x0000_s1026" style="position:absolute;margin-left:-12.45pt;margin-top:-11.4pt;width:535.5pt;height:91.35pt;z-index:-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" fillcolor="#fbd4b4 [1305]" strokecolor="#eaf1dd [662]" strokeweight="2pt">
                <w10:wrap anchorx="margin"/>
              </v:rect>
            </w:pict>
          </mc:Fallback>
        </mc:AlternateContent>
      </w:r>
      <w:r w:rsidR="00DB709E">
        <w:rPr>
          <w:rFonts w:ascii="Arial" w:hAnsi="Arial" w:cs="Arial"/>
          <w:b/>
          <w:noProof/>
          <w:sz w:val="48"/>
          <w:lang w:val="en-NZ" w:eastAsia="en-NZ"/>
        </w:rPr>
        <w:t>Things that could happen with</w:t>
      </w:r>
      <w:r w:rsidR="00603206">
        <w:rPr>
          <w:rFonts w:ascii="Arial" w:hAnsi="Arial" w:cs="Arial"/>
          <w:b/>
          <w:noProof/>
          <w:sz w:val="48"/>
          <w:lang w:val="en-NZ" w:eastAsia="en-NZ"/>
        </w:rPr>
        <w:t xml:space="preserve"> your complaint</w:t>
      </w:r>
    </w:p>
    <w:p w:rsidR="006D6EFC" w:rsidRDefault="006D6EFC" w:rsidP="00665759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D14D12" w:rsidRDefault="004175A8" w:rsidP="005D578A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1104" behindDoc="0" locked="0" layoutInCell="1" allowOverlap="1" wp14:anchorId="1AB21D95" wp14:editId="13340608">
            <wp:simplePos x="0" y="0"/>
            <wp:positionH relativeFrom="margin">
              <wp:posOffset>161290</wp:posOffset>
            </wp:positionH>
            <wp:positionV relativeFrom="paragraph">
              <wp:posOffset>292735</wp:posOffset>
            </wp:positionV>
            <wp:extent cx="1771650" cy="962677"/>
            <wp:effectExtent l="0" t="0" r="0" b="8890"/>
            <wp:wrapNone/>
            <wp:docPr id="6" name="Picture 6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F9A" w:rsidRDefault="00B32A41" w:rsidP="005D578A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t>The</w:t>
      </w:r>
      <w:r w:rsidR="00ED420B" w:rsidRPr="00B52F82">
        <w:rPr>
          <w:rFonts w:ascii="Arial" w:hAnsi="Arial" w:cs="Arial"/>
          <w:sz w:val="32"/>
        </w:rPr>
        <w:t xml:space="preserve"> </w:t>
      </w:r>
      <w:r w:rsidR="005D578A">
        <w:rPr>
          <w:rFonts w:ascii="Arial" w:hAnsi="Arial" w:cs="Arial"/>
          <w:b/>
          <w:sz w:val="32"/>
        </w:rPr>
        <w:t>Health and Disability</w:t>
      </w:r>
      <w:r>
        <w:rPr>
          <w:rFonts w:ascii="Arial" w:hAnsi="Arial" w:cs="Arial"/>
          <w:b/>
          <w:sz w:val="32"/>
        </w:rPr>
        <w:t xml:space="preserve"> Commissioner</w:t>
      </w:r>
      <w:r w:rsidR="005D5EE8">
        <w:rPr>
          <w:rFonts w:ascii="Arial" w:hAnsi="Arial" w:cs="Arial"/>
          <w:sz w:val="32"/>
        </w:rPr>
        <w:t xml:space="preserve"> </w:t>
      </w:r>
      <w:r w:rsidR="009108E5">
        <w:rPr>
          <w:rFonts w:ascii="Arial" w:hAnsi="Arial" w:cs="Arial"/>
          <w:sz w:val="32"/>
        </w:rPr>
        <w:t>may</w:t>
      </w:r>
      <w:r w:rsidR="00DA4F9A">
        <w:rPr>
          <w:rFonts w:ascii="Arial" w:hAnsi="Arial" w:cs="Arial"/>
          <w:sz w:val="32"/>
        </w:rPr>
        <w:t>:</w:t>
      </w:r>
    </w:p>
    <w:p w:rsidR="00DA4F9A" w:rsidRDefault="00DA4F9A" w:rsidP="005D578A">
      <w:pPr>
        <w:spacing w:line="360" w:lineRule="auto"/>
        <w:ind w:left="3600"/>
        <w:rPr>
          <w:rFonts w:ascii="Arial" w:hAnsi="Arial" w:cs="Arial"/>
          <w:sz w:val="32"/>
        </w:rPr>
      </w:pPr>
    </w:p>
    <w:p w:rsidR="004E20A7" w:rsidRDefault="004175A8" w:rsidP="00E14FE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b/>
          <w:noProof/>
          <w:lang w:val="en-NZ" w:eastAsia="en-NZ"/>
        </w:rPr>
        <w:drawing>
          <wp:anchor distT="0" distB="0" distL="114300" distR="114300" simplePos="0" relativeHeight="251670016" behindDoc="1" locked="0" layoutInCell="1" allowOverlap="1" wp14:anchorId="41523CFB" wp14:editId="4DD82DC8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2270121" cy="557048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ealth Disabilit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1" cy="55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0A7">
        <w:rPr>
          <w:rFonts w:ascii="Arial" w:hAnsi="Arial" w:cs="Arial"/>
          <w:sz w:val="32"/>
        </w:rPr>
        <w:t>send y</w:t>
      </w:r>
      <w:r w:rsidR="00E01F8D">
        <w:rPr>
          <w:rFonts w:ascii="Arial" w:hAnsi="Arial" w:cs="Arial"/>
          <w:sz w:val="32"/>
        </w:rPr>
        <w:t xml:space="preserve">our complaint to an </w:t>
      </w:r>
      <w:r w:rsidR="00E01F8D" w:rsidRPr="00E01F8D">
        <w:rPr>
          <w:rFonts w:ascii="Arial" w:hAnsi="Arial" w:cs="Arial"/>
          <w:b/>
          <w:sz w:val="32"/>
        </w:rPr>
        <w:t>A</w:t>
      </w:r>
      <w:r w:rsidR="009108E5" w:rsidRPr="00E01F8D">
        <w:rPr>
          <w:rFonts w:ascii="Arial" w:hAnsi="Arial" w:cs="Arial"/>
          <w:b/>
          <w:sz w:val="32"/>
        </w:rPr>
        <w:t>dvocate</w:t>
      </w:r>
      <w:r w:rsidR="009108E5">
        <w:rPr>
          <w:rFonts w:ascii="Arial" w:hAnsi="Arial" w:cs="Arial"/>
          <w:sz w:val="32"/>
        </w:rPr>
        <w:t xml:space="preserve"> from the </w:t>
      </w:r>
      <w:r w:rsidR="009108E5" w:rsidRPr="00E01F8D">
        <w:rPr>
          <w:rFonts w:ascii="Arial" w:hAnsi="Arial" w:cs="Arial"/>
          <w:b/>
          <w:sz w:val="32"/>
        </w:rPr>
        <w:t>Nationwide Health and Disability Advocacy Service</w:t>
      </w:r>
      <w:r w:rsidR="00E050E1">
        <w:rPr>
          <w:rFonts w:ascii="Arial" w:hAnsi="Arial" w:cs="Arial"/>
          <w:sz w:val="32"/>
        </w:rPr>
        <w:t xml:space="preserve"> so </w:t>
      </w:r>
      <w:r w:rsidR="008C13E1">
        <w:rPr>
          <w:rFonts w:ascii="Arial" w:hAnsi="Arial" w:cs="Arial"/>
          <w:sz w:val="32"/>
        </w:rPr>
        <w:t xml:space="preserve">the </w:t>
      </w:r>
      <w:r w:rsidR="008C13E1" w:rsidRPr="00672BDE">
        <w:rPr>
          <w:rFonts w:ascii="Arial" w:hAnsi="Arial" w:cs="Arial"/>
          <w:b/>
          <w:sz w:val="32"/>
        </w:rPr>
        <w:t>Advocate</w:t>
      </w:r>
      <w:r w:rsidR="008C13E1">
        <w:rPr>
          <w:rFonts w:ascii="Arial" w:hAnsi="Arial" w:cs="Arial"/>
          <w:sz w:val="32"/>
        </w:rPr>
        <w:t xml:space="preserve"> </w:t>
      </w:r>
      <w:r w:rsidR="00E050E1">
        <w:rPr>
          <w:rFonts w:ascii="Arial" w:hAnsi="Arial" w:cs="Arial"/>
          <w:sz w:val="32"/>
        </w:rPr>
        <w:t>can help</w:t>
      </w:r>
      <w:r w:rsidR="009108E5">
        <w:rPr>
          <w:rFonts w:ascii="Arial" w:hAnsi="Arial" w:cs="Arial"/>
          <w:sz w:val="32"/>
        </w:rPr>
        <w:t xml:space="preserve"> you</w:t>
      </w:r>
      <w:r w:rsidR="004E20A7">
        <w:rPr>
          <w:rFonts w:ascii="Arial" w:hAnsi="Arial" w:cs="Arial"/>
          <w:sz w:val="32"/>
        </w:rPr>
        <w:br/>
      </w:r>
    </w:p>
    <w:p w:rsidR="00665759" w:rsidRDefault="00665759" w:rsidP="00665759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466563" w:rsidRDefault="00DD2D5B" w:rsidP="00E14FE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37088" behindDoc="1" locked="0" layoutInCell="1" allowOverlap="1" wp14:anchorId="02586F7F" wp14:editId="15B9FD9B">
            <wp:simplePos x="0" y="0"/>
            <wp:positionH relativeFrom="column">
              <wp:posOffset>769</wp:posOffset>
            </wp:positionH>
            <wp:positionV relativeFrom="paragraph">
              <wp:posOffset>75833</wp:posOffset>
            </wp:positionV>
            <wp:extent cx="2081464" cy="1424269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formation-share-file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464" cy="1424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0A7">
        <w:rPr>
          <w:rFonts w:ascii="Arial" w:hAnsi="Arial" w:cs="Arial"/>
          <w:sz w:val="32"/>
        </w:rPr>
        <w:t xml:space="preserve">send your complaint to </w:t>
      </w:r>
      <w:r w:rsidR="00A05CF6">
        <w:rPr>
          <w:rFonts w:ascii="Arial" w:hAnsi="Arial" w:cs="Arial"/>
          <w:sz w:val="32"/>
        </w:rPr>
        <w:t>the health or</w:t>
      </w:r>
      <w:r w:rsidR="001214BA">
        <w:rPr>
          <w:rFonts w:ascii="Arial" w:hAnsi="Arial" w:cs="Arial"/>
          <w:sz w:val="32"/>
        </w:rPr>
        <w:t xml:space="preserve"> disability service</w:t>
      </w:r>
      <w:r w:rsidR="00A05CF6">
        <w:rPr>
          <w:rFonts w:ascii="Arial" w:hAnsi="Arial" w:cs="Arial"/>
          <w:sz w:val="32"/>
        </w:rPr>
        <w:t>s</w:t>
      </w:r>
      <w:r w:rsidR="001214BA">
        <w:rPr>
          <w:rFonts w:ascii="Arial" w:hAnsi="Arial" w:cs="Arial"/>
          <w:sz w:val="32"/>
        </w:rPr>
        <w:t xml:space="preserve"> provider</w:t>
      </w:r>
      <w:r w:rsidR="00C8608E">
        <w:rPr>
          <w:rFonts w:ascii="Arial" w:hAnsi="Arial" w:cs="Arial"/>
          <w:sz w:val="32"/>
        </w:rPr>
        <w:t xml:space="preserve"> </w:t>
      </w:r>
      <w:r w:rsidR="0093267C">
        <w:rPr>
          <w:rFonts w:ascii="Arial" w:hAnsi="Arial" w:cs="Arial"/>
          <w:sz w:val="32"/>
        </w:rPr>
        <w:t xml:space="preserve">it is about so </w:t>
      </w:r>
      <w:r w:rsidR="008C13E1">
        <w:rPr>
          <w:rFonts w:ascii="Arial" w:hAnsi="Arial" w:cs="Arial"/>
          <w:sz w:val="32"/>
        </w:rPr>
        <w:t xml:space="preserve">the provider </w:t>
      </w:r>
      <w:r w:rsidR="0093267C">
        <w:rPr>
          <w:rFonts w:ascii="Arial" w:hAnsi="Arial" w:cs="Arial"/>
          <w:sz w:val="32"/>
        </w:rPr>
        <w:t>can</w:t>
      </w:r>
      <w:r w:rsidR="00466563">
        <w:rPr>
          <w:rFonts w:ascii="Arial" w:hAnsi="Arial" w:cs="Arial"/>
          <w:sz w:val="32"/>
        </w:rPr>
        <w:t>:</w:t>
      </w:r>
    </w:p>
    <w:p w:rsidR="00466563" w:rsidRPr="00466563" w:rsidRDefault="00466563" w:rsidP="00466563">
      <w:pPr>
        <w:pStyle w:val="ListParagraph"/>
        <w:rPr>
          <w:rFonts w:ascii="Arial" w:hAnsi="Arial" w:cs="Arial"/>
          <w:sz w:val="32"/>
        </w:rPr>
      </w:pPr>
    </w:p>
    <w:p w:rsidR="00DD7221" w:rsidRDefault="0093267C" w:rsidP="006A2294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try to </w:t>
      </w:r>
      <w:r w:rsidR="00C8608E" w:rsidRPr="001A1116">
        <w:rPr>
          <w:rFonts w:ascii="Arial" w:hAnsi="Arial" w:cs="Arial"/>
          <w:sz w:val="32"/>
        </w:rPr>
        <w:t>fix the problem</w:t>
      </w:r>
    </w:p>
    <w:p w:rsidR="006A2294" w:rsidRPr="006A2294" w:rsidRDefault="00DD2D5B" w:rsidP="006A2294">
      <w:p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1184" behindDoc="1" locked="0" layoutInCell="1" allowOverlap="1" wp14:anchorId="09816960" wp14:editId="44B44910">
            <wp:simplePos x="0" y="0"/>
            <wp:positionH relativeFrom="column">
              <wp:posOffset>748030</wp:posOffset>
            </wp:positionH>
            <wp:positionV relativeFrom="paragraph">
              <wp:posOffset>8531225</wp:posOffset>
            </wp:positionV>
            <wp:extent cx="1683385" cy="1572895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0160" behindDoc="1" locked="0" layoutInCell="1" allowOverlap="1" wp14:anchorId="5363C5B3" wp14:editId="35A44A88">
            <wp:simplePos x="0" y="0"/>
            <wp:positionH relativeFrom="column">
              <wp:posOffset>748030</wp:posOffset>
            </wp:positionH>
            <wp:positionV relativeFrom="paragraph">
              <wp:posOffset>8531225</wp:posOffset>
            </wp:positionV>
            <wp:extent cx="1683385" cy="1572895"/>
            <wp:effectExtent l="0" t="0" r="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39136" behindDoc="1" locked="0" layoutInCell="1" allowOverlap="1" wp14:anchorId="7ACC0976" wp14:editId="0093EDB4">
            <wp:simplePos x="0" y="0"/>
            <wp:positionH relativeFrom="column">
              <wp:posOffset>748030</wp:posOffset>
            </wp:positionH>
            <wp:positionV relativeFrom="paragraph">
              <wp:posOffset>8531225</wp:posOffset>
            </wp:positionV>
            <wp:extent cx="1683385" cy="1572895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38112" behindDoc="1" locked="0" layoutInCell="1" allowOverlap="1" wp14:anchorId="4612D334" wp14:editId="5B3D504D">
            <wp:simplePos x="0" y="0"/>
            <wp:positionH relativeFrom="column">
              <wp:posOffset>748030</wp:posOffset>
            </wp:positionH>
            <wp:positionV relativeFrom="paragraph">
              <wp:posOffset>8531225</wp:posOffset>
            </wp:positionV>
            <wp:extent cx="1683385" cy="15728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1695450" cy="15811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221" w:rsidRPr="006A2294" w:rsidRDefault="004F1F5F" w:rsidP="006A2294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</w:t>
      </w:r>
      <w:r w:rsidR="006A2294">
        <w:rPr>
          <w:rFonts w:ascii="Arial" w:hAnsi="Arial" w:cs="Arial"/>
          <w:sz w:val="32"/>
        </w:rPr>
        <w:t>ay sorry to you</w:t>
      </w:r>
      <w:r w:rsidR="00FA0A8A">
        <w:rPr>
          <w:rFonts w:ascii="Arial" w:hAnsi="Arial" w:cs="Arial"/>
          <w:sz w:val="32"/>
        </w:rPr>
        <w:t>.</w:t>
      </w:r>
    </w:p>
    <w:p w:rsidR="00665759" w:rsidRPr="00665759" w:rsidRDefault="00665759" w:rsidP="006A229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/>
      </w:r>
    </w:p>
    <w:p w:rsidR="00466563" w:rsidRDefault="00466563" w:rsidP="00B41CE3">
      <w:pPr>
        <w:spacing w:line="360" w:lineRule="auto"/>
        <w:ind w:left="3600"/>
        <w:rPr>
          <w:rFonts w:ascii="Arial" w:hAnsi="Arial" w:cs="Arial"/>
          <w:sz w:val="32"/>
        </w:rPr>
      </w:pPr>
    </w:p>
    <w:p w:rsidR="00665759" w:rsidRDefault="00D14AD8" w:rsidP="006A2294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36224" behindDoc="0" locked="0" layoutInCell="1" allowOverlap="1" wp14:anchorId="770D4B42" wp14:editId="6E266640">
            <wp:simplePos x="0" y="0"/>
            <wp:positionH relativeFrom="column">
              <wp:posOffset>161365</wp:posOffset>
            </wp:positionH>
            <wp:positionV relativeFrom="paragraph">
              <wp:posOffset>352015</wp:posOffset>
            </wp:positionV>
            <wp:extent cx="1771650" cy="962677"/>
            <wp:effectExtent l="0" t="0" r="0" b="8890"/>
            <wp:wrapNone/>
            <wp:docPr id="110" name="Picture 110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08E" w:rsidRPr="00C8608E" w:rsidRDefault="00C8608E" w:rsidP="00B41CE3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The </w:t>
      </w:r>
      <w:r w:rsidRPr="00C8608E">
        <w:rPr>
          <w:rFonts w:ascii="Arial" w:hAnsi="Arial" w:cs="Arial"/>
          <w:b/>
          <w:sz w:val="32"/>
        </w:rPr>
        <w:t>Health and Disability Commissioner</w:t>
      </w:r>
      <w:r>
        <w:rPr>
          <w:rFonts w:ascii="Arial" w:hAnsi="Arial" w:cs="Arial"/>
          <w:sz w:val="32"/>
        </w:rPr>
        <w:t xml:space="preserve"> may</w:t>
      </w:r>
      <w:r w:rsidR="00B41CE3">
        <w:rPr>
          <w:rFonts w:ascii="Arial" w:hAnsi="Arial" w:cs="Arial"/>
          <w:sz w:val="32"/>
        </w:rPr>
        <w:t xml:space="preserve"> </w:t>
      </w:r>
      <w:r w:rsidR="001F244A">
        <w:rPr>
          <w:rFonts w:ascii="Arial" w:hAnsi="Arial" w:cs="Arial"/>
          <w:sz w:val="32"/>
        </w:rPr>
        <w:t>also</w:t>
      </w:r>
      <w:r w:rsidR="00B41CE3">
        <w:rPr>
          <w:rFonts w:ascii="Arial" w:hAnsi="Arial" w:cs="Arial"/>
          <w:sz w:val="32"/>
        </w:rPr>
        <w:t xml:space="preserve">: </w:t>
      </w:r>
      <w:r w:rsidR="00B41CE3">
        <w:rPr>
          <w:rFonts w:ascii="Arial" w:hAnsi="Arial" w:cs="Arial"/>
          <w:sz w:val="32"/>
        </w:rPr>
        <w:br/>
      </w:r>
    </w:p>
    <w:p w:rsidR="004175A8" w:rsidRDefault="007D471E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2368" behindDoc="0" locked="0" layoutInCell="1" allowOverlap="1" wp14:anchorId="1692B2E4" wp14:editId="57A8E23F">
            <wp:simplePos x="0" y="0"/>
            <wp:positionH relativeFrom="column">
              <wp:posOffset>413385</wp:posOffset>
            </wp:positionH>
            <wp:positionV relativeFrom="paragraph">
              <wp:posOffset>24130</wp:posOffset>
            </wp:positionV>
            <wp:extent cx="1209675" cy="1653540"/>
            <wp:effectExtent l="0" t="0" r="9525" b="3810"/>
            <wp:wrapNone/>
            <wp:docPr id="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est1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67C">
        <w:rPr>
          <w:rFonts w:ascii="Arial" w:hAnsi="Arial" w:cs="Arial"/>
          <w:b/>
          <w:sz w:val="32"/>
        </w:rPr>
        <w:t xml:space="preserve">investigate </w:t>
      </w:r>
      <w:r w:rsidR="0062391C">
        <w:rPr>
          <w:rFonts w:ascii="Arial" w:hAnsi="Arial" w:cs="Arial"/>
          <w:sz w:val="32"/>
        </w:rPr>
        <w:t>your complaint</w:t>
      </w:r>
    </w:p>
    <w:p w:rsidR="004175A8" w:rsidRDefault="004175A8" w:rsidP="004175A8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0CB49BD" wp14:editId="3965652A">
                <wp:simplePos x="0" y="0"/>
                <wp:positionH relativeFrom="margin">
                  <wp:posOffset>2888615</wp:posOffset>
                </wp:positionH>
                <wp:positionV relativeFrom="paragraph">
                  <wp:posOffset>384810</wp:posOffset>
                </wp:positionV>
                <wp:extent cx="2914650" cy="76200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76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1680FC" id="Rectangle 54" o:spid="_x0000_s1026" style="position:absolute;margin-left:227.45pt;margin-top:30.3pt;width:229.5pt;height:60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" fillcolor="#fbd4b4 [1305]" strokecolor="#eaf1dd [662]" strokeweight="2pt">
                <w10:wrap anchorx="margin"/>
              </v:rect>
            </w:pict>
          </mc:Fallback>
        </mc:AlternateContent>
      </w:r>
    </w:p>
    <w:p w:rsidR="004175A8" w:rsidRPr="004175A8" w:rsidRDefault="004175A8" w:rsidP="004175A8">
      <w:pPr>
        <w:spacing w:line="360" w:lineRule="auto"/>
        <w:ind w:left="5040"/>
        <w:rPr>
          <w:rFonts w:ascii="Arial" w:hAnsi="Arial" w:cs="Arial"/>
          <w:sz w:val="32"/>
        </w:rPr>
      </w:pPr>
      <w:r w:rsidRPr="004175A8">
        <w:rPr>
          <w:rFonts w:ascii="Arial" w:hAnsi="Arial" w:cs="Arial"/>
          <w:sz w:val="32"/>
        </w:rPr>
        <w:t xml:space="preserve">see </w:t>
      </w:r>
      <w:r w:rsidRPr="004175A8">
        <w:rPr>
          <w:rFonts w:ascii="Arial" w:hAnsi="Arial" w:cs="Arial"/>
          <w:b/>
          <w:sz w:val="32"/>
        </w:rPr>
        <w:t xml:space="preserve">page </w:t>
      </w:r>
      <w:r w:rsidR="006035EA">
        <w:rPr>
          <w:rFonts w:ascii="Arial" w:hAnsi="Arial" w:cs="Arial"/>
          <w:b/>
          <w:sz w:val="32"/>
        </w:rPr>
        <w:t>1</w:t>
      </w:r>
      <w:r w:rsidR="001D4555">
        <w:rPr>
          <w:rFonts w:ascii="Arial" w:hAnsi="Arial" w:cs="Arial"/>
          <w:b/>
          <w:sz w:val="32"/>
        </w:rPr>
        <w:t>5</w:t>
      </w:r>
      <w:r w:rsidR="00E41FFD" w:rsidRPr="004175A8">
        <w:rPr>
          <w:rFonts w:ascii="Arial" w:hAnsi="Arial" w:cs="Arial"/>
          <w:b/>
          <w:sz w:val="32"/>
        </w:rPr>
        <w:t xml:space="preserve"> </w:t>
      </w:r>
      <w:r w:rsidRPr="004175A8">
        <w:rPr>
          <w:rFonts w:ascii="Arial" w:hAnsi="Arial" w:cs="Arial"/>
          <w:sz w:val="32"/>
        </w:rPr>
        <w:t>to read what</w:t>
      </w:r>
      <w:r w:rsidRPr="004175A8">
        <w:rPr>
          <w:rFonts w:ascii="Arial" w:hAnsi="Arial" w:cs="Arial"/>
          <w:b/>
          <w:sz w:val="32"/>
        </w:rPr>
        <w:t xml:space="preserve"> investigate</w:t>
      </w:r>
      <w:r w:rsidRPr="004175A8">
        <w:rPr>
          <w:rFonts w:ascii="Arial" w:hAnsi="Arial" w:cs="Arial"/>
          <w:sz w:val="32"/>
        </w:rPr>
        <w:t xml:space="preserve"> means</w:t>
      </w:r>
    </w:p>
    <w:p w:rsidR="0062391C" w:rsidRDefault="0062391C" w:rsidP="0062391C">
      <w:pPr>
        <w:spacing w:line="360" w:lineRule="auto"/>
        <w:rPr>
          <w:rFonts w:ascii="Arial" w:hAnsi="Arial" w:cs="Arial"/>
          <w:sz w:val="32"/>
        </w:rPr>
      </w:pPr>
    </w:p>
    <w:p w:rsidR="00E1084A" w:rsidRDefault="00DD2D5B" w:rsidP="00E14FE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3232" behindDoc="1" locked="0" layoutInCell="1" allowOverlap="1" wp14:anchorId="55EB21E0" wp14:editId="387F7EB1">
            <wp:simplePos x="0" y="0"/>
            <wp:positionH relativeFrom="column">
              <wp:posOffset>577850</wp:posOffset>
            </wp:positionH>
            <wp:positionV relativeFrom="paragraph">
              <wp:posOffset>156210</wp:posOffset>
            </wp:positionV>
            <wp:extent cx="923925" cy="8858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91C">
        <w:rPr>
          <w:rFonts w:ascii="Arial" w:hAnsi="Arial" w:cs="Arial"/>
          <w:sz w:val="32"/>
        </w:rPr>
        <w:t xml:space="preserve">not do anything further </w:t>
      </w:r>
      <w:r w:rsidR="00E1084A">
        <w:rPr>
          <w:rFonts w:ascii="Arial" w:hAnsi="Arial" w:cs="Arial"/>
          <w:sz w:val="32"/>
        </w:rPr>
        <w:t>if:</w:t>
      </w:r>
    </w:p>
    <w:p w:rsidR="00391564" w:rsidRDefault="00391564" w:rsidP="0039156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E1084A" w:rsidRDefault="00020053" w:rsidP="00E1084A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the </w:t>
      </w:r>
      <w:r w:rsidR="00245C9D">
        <w:rPr>
          <w:rFonts w:ascii="Arial" w:hAnsi="Arial" w:cs="Arial"/>
          <w:sz w:val="32"/>
        </w:rPr>
        <w:t xml:space="preserve">health or disability </w:t>
      </w:r>
      <w:r>
        <w:rPr>
          <w:rFonts w:ascii="Arial" w:hAnsi="Arial" w:cs="Arial"/>
          <w:sz w:val="32"/>
        </w:rPr>
        <w:t>service</w:t>
      </w:r>
      <w:r w:rsidR="00887EFB">
        <w:rPr>
          <w:rFonts w:ascii="Arial" w:hAnsi="Arial" w:cs="Arial"/>
          <w:sz w:val="32"/>
        </w:rPr>
        <w:t>s</w:t>
      </w:r>
      <w:r>
        <w:rPr>
          <w:rFonts w:ascii="Arial" w:hAnsi="Arial" w:cs="Arial"/>
          <w:sz w:val="32"/>
        </w:rPr>
        <w:t xml:space="preserve"> provide</w:t>
      </w:r>
      <w:r w:rsidR="0093267C">
        <w:rPr>
          <w:rFonts w:ascii="Arial" w:hAnsi="Arial" w:cs="Arial"/>
          <w:sz w:val="32"/>
        </w:rPr>
        <w:t>r has</w:t>
      </w:r>
      <w:r w:rsidR="00E1084A">
        <w:rPr>
          <w:rFonts w:ascii="Arial" w:hAnsi="Arial" w:cs="Arial"/>
          <w:sz w:val="32"/>
        </w:rPr>
        <w:t xml:space="preserve"> looked at</w:t>
      </w:r>
      <w:r w:rsidR="004F1F5F">
        <w:rPr>
          <w:rFonts w:ascii="Arial" w:hAnsi="Arial" w:cs="Arial"/>
          <w:sz w:val="32"/>
        </w:rPr>
        <w:t xml:space="preserve"> your complaint</w:t>
      </w:r>
      <w:r w:rsidR="0012113F">
        <w:rPr>
          <w:rFonts w:ascii="Arial" w:hAnsi="Arial" w:cs="Arial"/>
          <w:sz w:val="32"/>
        </w:rPr>
        <w:t xml:space="preserve"> and has already sorted it</w:t>
      </w:r>
      <w:r w:rsidR="00864256">
        <w:rPr>
          <w:rFonts w:ascii="Arial" w:hAnsi="Arial" w:cs="Arial"/>
          <w:sz w:val="32"/>
        </w:rPr>
        <w:t xml:space="preserve"> </w:t>
      </w:r>
    </w:p>
    <w:p w:rsidR="00391564" w:rsidRDefault="00DD2D5B" w:rsidP="00391564">
      <w:pPr>
        <w:pStyle w:val="ListParagraph"/>
        <w:spacing w:line="360" w:lineRule="auto"/>
        <w:ind w:left="504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51584" behindDoc="0" locked="0" layoutInCell="1" allowOverlap="1" wp14:anchorId="090412C5" wp14:editId="7C50CA75">
            <wp:simplePos x="0" y="0"/>
            <wp:positionH relativeFrom="column">
              <wp:posOffset>163195</wp:posOffset>
            </wp:positionH>
            <wp:positionV relativeFrom="paragraph">
              <wp:posOffset>121285</wp:posOffset>
            </wp:positionV>
            <wp:extent cx="1613535" cy="1217930"/>
            <wp:effectExtent l="0" t="0" r="571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lendar Date 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84A" w:rsidRDefault="0093267C" w:rsidP="00E1084A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it</w:t>
      </w:r>
      <w:r w:rsidR="00E1084A">
        <w:rPr>
          <w:rFonts w:ascii="Arial" w:hAnsi="Arial" w:cs="Arial"/>
          <w:sz w:val="32"/>
        </w:rPr>
        <w:t xml:space="preserve"> happened a long time ago</w:t>
      </w:r>
    </w:p>
    <w:p w:rsidR="00391564" w:rsidRDefault="00391564" w:rsidP="00391564">
      <w:pPr>
        <w:pStyle w:val="ListParagraph"/>
        <w:spacing w:line="360" w:lineRule="auto"/>
        <w:ind w:left="5040"/>
        <w:rPr>
          <w:rFonts w:ascii="Arial" w:hAnsi="Arial" w:cs="Arial"/>
          <w:sz w:val="32"/>
        </w:rPr>
      </w:pPr>
    </w:p>
    <w:p w:rsidR="00183081" w:rsidRDefault="00E1084A" w:rsidP="00183081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someone else could</w:t>
      </w:r>
      <w:r w:rsidR="00887EFB">
        <w:rPr>
          <w:rFonts w:ascii="Arial" w:hAnsi="Arial" w:cs="Arial"/>
          <w:sz w:val="32"/>
        </w:rPr>
        <w:t xml:space="preserve"> deal with your complaint</w:t>
      </w:r>
      <w:r w:rsidR="00E86645">
        <w:rPr>
          <w:rFonts w:ascii="Arial" w:hAnsi="Arial" w:cs="Arial"/>
          <w:sz w:val="32"/>
        </w:rPr>
        <w:t xml:space="preserve"> better</w:t>
      </w:r>
    </w:p>
    <w:p w:rsidR="00183081" w:rsidRPr="00183081" w:rsidRDefault="007D471E" w:rsidP="00183081">
      <w:pPr>
        <w:pStyle w:val="ListParagraph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5584" behindDoc="0" locked="0" layoutInCell="1" allowOverlap="1" wp14:anchorId="3CEC599C" wp14:editId="52369534">
            <wp:simplePos x="0" y="0"/>
            <wp:positionH relativeFrom="column">
              <wp:posOffset>259715</wp:posOffset>
            </wp:positionH>
            <wp:positionV relativeFrom="paragraph">
              <wp:posOffset>-19050</wp:posOffset>
            </wp:positionV>
            <wp:extent cx="1858392" cy="1495425"/>
            <wp:effectExtent l="0" t="0" r="8890" b="0"/>
            <wp:wrapNone/>
            <wp:docPr id="80" name="Picture 80" descr="C:\Users\Prue\AppData\Local\Microsoft\Windows\INetCacheContent.Word\Envelope mail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Envelope mail 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081" w:rsidRPr="00183081" w:rsidRDefault="00183081" w:rsidP="00183081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</w:t>
      </w:r>
      <w:r w:rsidRPr="00183081">
        <w:rPr>
          <w:rFonts w:ascii="Arial" w:hAnsi="Arial" w:cs="Arial"/>
          <w:sz w:val="32"/>
        </w:rPr>
        <w:t xml:space="preserve">here is another reason. The </w:t>
      </w:r>
      <w:r w:rsidRPr="00183081">
        <w:rPr>
          <w:rFonts w:ascii="Arial" w:hAnsi="Arial" w:cs="Arial"/>
          <w:b/>
          <w:sz w:val="32"/>
        </w:rPr>
        <w:t xml:space="preserve">Health and Disability Commissioner </w:t>
      </w:r>
      <w:r w:rsidRPr="00183081">
        <w:rPr>
          <w:rFonts w:ascii="Arial" w:hAnsi="Arial" w:cs="Arial"/>
          <w:sz w:val="32"/>
        </w:rPr>
        <w:t>will write and tell you the reason.</w:t>
      </w:r>
    </w:p>
    <w:p w:rsidR="00183081" w:rsidRPr="00183081" w:rsidRDefault="00183081" w:rsidP="00183081">
      <w:pPr>
        <w:spacing w:line="360" w:lineRule="auto"/>
        <w:ind w:left="4680"/>
        <w:rPr>
          <w:rFonts w:ascii="Arial" w:hAnsi="Arial" w:cs="Arial"/>
          <w:sz w:val="32"/>
        </w:rPr>
      </w:pPr>
    </w:p>
    <w:p w:rsidR="007647DE" w:rsidRPr="00183081" w:rsidRDefault="004175A8" w:rsidP="00183081">
      <w:pPr>
        <w:spacing w:line="360" w:lineRule="auto"/>
        <w:ind w:left="468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77184" behindDoc="0" locked="0" layoutInCell="1" allowOverlap="1" wp14:anchorId="2A60BA21" wp14:editId="01C20370">
            <wp:simplePos x="0" y="0"/>
            <wp:positionH relativeFrom="column">
              <wp:posOffset>85090</wp:posOffset>
            </wp:positionH>
            <wp:positionV relativeFrom="paragraph">
              <wp:posOffset>398780</wp:posOffset>
            </wp:positionV>
            <wp:extent cx="1771650" cy="962677"/>
            <wp:effectExtent l="0" t="0" r="0" b="8890"/>
            <wp:wrapNone/>
            <wp:docPr id="55" name="Picture 55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5A8" w:rsidRPr="007647DE" w:rsidRDefault="004175A8" w:rsidP="007647DE">
      <w:pPr>
        <w:spacing w:line="360" w:lineRule="auto"/>
        <w:ind w:left="3600"/>
        <w:rPr>
          <w:rFonts w:ascii="Arial" w:hAnsi="Arial" w:cs="Arial"/>
          <w:sz w:val="32"/>
        </w:rPr>
      </w:pPr>
      <w:r w:rsidRPr="007647DE">
        <w:rPr>
          <w:rFonts w:ascii="Arial" w:hAnsi="Arial" w:cs="Arial"/>
          <w:sz w:val="32"/>
        </w:rPr>
        <w:t xml:space="preserve">The </w:t>
      </w:r>
      <w:r w:rsidRPr="007647DE">
        <w:rPr>
          <w:rFonts w:ascii="Arial" w:hAnsi="Arial" w:cs="Arial"/>
          <w:b/>
          <w:sz w:val="32"/>
        </w:rPr>
        <w:t>Health and Disability Commissioner</w:t>
      </w:r>
      <w:r w:rsidRPr="007647DE">
        <w:rPr>
          <w:rFonts w:ascii="Arial" w:hAnsi="Arial" w:cs="Arial"/>
          <w:sz w:val="32"/>
        </w:rPr>
        <w:t xml:space="preserve"> may also: </w:t>
      </w:r>
    </w:p>
    <w:p w:rsidR="0093267C" w:rsidRPr="004175A8" w:rsidRDefault="0093267C" w:rsidP="007647DE">
      <w:pPr>
        <w:pStyle w:val="ListParagraph"/>
        <w:spacing w:line="360" w:lineRule="auto"/>
        <w:ind w:left="5040"/>
        <w:rPr>
          <w:rFonts w:ascii="Arial" w:hAnsi="Arial" w:cs="Arial"/>
          <w:sz w:val="32"/>
        </w:rPr>
      </w:pPr>
    </w:p>
    <w:p w:rsidR="00391564" w:rsidRDefault="00DB5455" w:rsidP="009F70B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5280" behindDoc="1" locked="0" layoutInCell="1" allowOverlap="1" wp14:anchorId="071B9657" wp14:editId="48633E3A">
            <wp:simplePos x="0" y="0"/>
            <wp:positionH relativeFrom="column">
              <wp:posOffset>62230</wp:posOffset>
            </wp:positionH>
            <wp:positionV relativeFrom="paragraph">
              <wp:posOffset>454025</wp:posOffset>
            </wp:positionV>
            <wp:extent cx="1963420" cy="15430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terview-meeting talk wheelchair use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67C">
        <w:rPr>
          <w:rFonts w:ascii="Arial" w:hAnsi="Arial" w:cs="Arial"/>
          <w:sz w:val="32"/>
        </w:rPr>
        <w:t>tell the health or disability services pr</w:t>
      </w:r>
      <w:r w:rsidR="00D05334">
        <w:rPr>
          <w:rFonts w:ascii="Arial" w:hAnsi="Arial" w:cs="Arial"/>
          <w:sz w:val="32"/>
        </w:rPr>
        <w:t>ovider</w:t>
      </w:r>
      <w:r w:rsidR="00837E23">
        <w:rPr>
          <w:rFonts w:ascii="Arial" w:hAnsi="Arial" w:cs="Arial"/>
          <w:sz w:val="32"/>
        </w:rPr>
        <w:t xml:space="preserve"> to</w:t>
      </w:r>
      <w:r w:rsidR="00887EFB">
        <w:rPr>
          <w:rFonts w:ascii="Arial" w:hAnsi="Arial" w:cs="Arial"/>
          <w:sz w:val="32"/>
        </w:rPr>
        <w:t xml:space="preserve">: </w:t>
      </w:r>
    </w:p>
    <w:p w:rsidR="00D05334" w:rsidRPr="00D05334" w:rsidRDefault="00D05334" w:rsidP="00D05334">
      <w:pPr>
        <w:spacing w:line="360" w:lineRule="auto"/>
        <w:ind w:left="3960"/>
        <w:rPr>
          <w:rFonts w:ascii="Arial" w:hAnsi="Arial" w:cs="Arial"/>
          <w:sz w:val="32"/>
        </w:rPr>
      </w:pPr>
    </w:p>
    <w:p w:rsidR="00D05334" w:rsidRDefault="00887EFB" w:rsidP="00D05334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change</w:t>
      </w:r>
      <w:r w:rsidR="00837E23">
        <w:rPr>
          <w:rFonts w:ascii="Arial" w:hAnsi="Arial" w:cs="Arial"/>
          <w:sz w:val="32"/>
        </w:rPr>
        <w:t xml:space="preserve"> the way </w:t>
      </w:r>
      <w:r w:rsidR="007647DE">
        <w:rPr>
          <w:rFonts w:ascii="Arial" w:hAnsi="Arial" w:cs="Arial"/>
          <w:sz w:val="32"/>
        </w:rPr>
        <w:t>they</w:t>
      </w:r>
      <w:r w:rsidR="0085659A">
        <w:rPr>
          <w:rFonts w:ascii="Arial" w:hAnsi="Arial" w:cs="Arial"/>
          <w:sz w:val="32"/>
        </w:rPr>
        <w:t xml:space="preserve"> </w:t>
      </w:r>
      <w:r w:rsidR="00837E23">
        <w:rPr>
          <w:rFonts w:ascii="Arial" w:hAnsi="Arial" w:cs="Arial"/>
          <w:sz w:val="32"/>
        </w:rPr>
        <w:t>do</w:t>
      </w:r>
      <w:r>
        <w:rPr>
          <w:rFonts w:ascii="Arial" w:hAnsi="Arial" w:cs="Arial"/>
          <w:sz w:val="32"/>
        </w:rPr>
        <w:t xml:space="preserve"> things</w:t>
      </w:r>
    </w:p>
    <w:p w:rsidR="00D05334" w:rsidRPr="00D05334" w:rsidRDefault="00D05334" w:rsidP="00D05334">
      <w:pPr>
        <w:spacing w:line="360" w:lineRule="auto"/>
        <w:ind w:left="4680"/>
        <w:rPr>
          <w:rFonts w:ascii="Arial" w:hAnsi="Arial" w:cs="Arial"/>
          <w:sz w:val="32"/>
        </w:rPr>
      </w:pPr>
    </w:p>
    <w:p w:rsidR="00D05334" w:rsidRPr="00D05334" w:rsidRDefault="007647DE" w:rsidP="00D05334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say sorry to you</w:t>
      </w:r>
    </w:p>
    <w:p w:rsidR="0093267C" w:rsidRDefault="0093267C" w:rsidP="0093267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93267C" w:rsidRDefault="0093267C" w:rsidP="0093267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93267C" w:rsidRDefault="0093267C" w:rsidP="0093267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7248" behindDoc="0" locked="0" layoutInCell="1" allowOverlap="1" wp14:anchorId="10792BE4" wp14:editId="2E1E968E">
            <wp:simplePos x="0" y="0"/>
            <wp:positionH relativeFrom="column">
              <wp:posOffset>399415</wp:posOffset>
            </wp:positionH>
            <wp:positionV relativeFrom="paragraph">
              <wp:posOffset>223520</wp:posOffset>
            </wp:positionV>
            <wp:extent cx="1613535" cy="1343025"/>
            <wp:effectExtent l="0" t="0" r="5715" b="9525"/>
            <wp:wrapNone/>
            <wp:docPr id="117" name="Picture 117" descr="C:\Users\Prue\AppData\Local\Microsoft\Windows\INetCache\Content.Word\Decision path options person 3 choic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ue\AppData\Local\Microsoft\Windows\INetCache\Content.Word\Decision path options person 3 choices (4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A8A" w:rsidRDefault="004C7D8B" w:rsidP="00E14FE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tell you about pl</w:t>
      </w:r>
      <w:r w:rsidR="006E5159">
        <w:rPr>
          <w:rFonts w:ascii="Arial" w:hAnsi="Arial" w:cs="Arial"/>
          <w:sz w:val="32"/>
        </w:rPr>
        <w:t>aces</w:t>
      </w:r>
      <w:r w:rsidR="00020053">
        <w:rPr>
          <w:rFonts w:ascii="Arial" w:hAnsi="Arial" w:cs="Arial"/>
          <w:sz w:val="32"/>
        </w:rPr>
        <w:t xml:space="preserve"> where you can</w:t>
      </w:r>
      <w:r w:rsidR="004F1F5F">
        <w:rPr>
          <w:rFonts w:ascii="Arial" w:hAnsi="Arial" w:cs="Arial"/>
          <w:sz w:val="32"/>
        </w:rPr>
        <w:t xml:space="preserve"> get help</w:t>
      </w:r>
      <w:r w:rsidR="0093267C">
        <w:rPr>
          <w:rFonts w:ascii="Arial" w:hAnsi="Arial" w:cs="Arial"/>
          <w:sz w:val="32"/>
        </w:rPr>
        <w:t>.</w:t>
      </w:r>
    </w:p>
    <w:p w:rsidR="00391564" w:rsidRDefault="00391564" w:rsidP="0039156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391564" w:rsidRDefault="00391564" w:rsidP="0039156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B41CE3" w:rsidRPr="009F70B6" w:rsidRDefault="008467B0" w:rsidP="009F70B6">
      <w:pPr>
        <w:spacing w:line="360" w:lineRule="auto"/>
        <w:rPr>
          <w:rFonts w:ascii="Arial" w:hAnsi="Arial" w:cs="Arial"/>
          <w:sz w:val="32"/>
        </w:rPr>
      </w:pPr>
      <w:r w:rsidRPr="009F70B6">
        <w:rPr>
          <w:rFonts w:ascii="Arial" w:hAnsi="Arial" w:cs="Arial"/>
          <w:sz w:val="32"/>
        </w:rPr>
        <w:br/>
      </w:r>
    </w:p>
    <w:p w:rsidR="00557F3F" w:rsidRDefault="00557F3F" w:rsidP="00E1084A">
      <w:pPr>
        <w:spacing w:line="360" w:lineRule="auto"/>
        <w:rPr>
          <w:rFonts w:ascii="Arial" w:hAnsi="Arial" w:cs="Arial"/>
          <w:sz w:val="32"/>
        </w:rPr>
      </w:pPr>
    </w:p>
    <w:p w:rsidR="002D2F15" w:rsidRDefault="002D2F15" w:rsidP="00557F3F">
      <w:pPr>
        <w:spacing w:line="360" w:lineRule="auto"/>
        <w:ind w:left="3600"/>
        <w:rPr>
          <w:rFonts w:ascii="Arial" w:hAnsi="Arial" w:cs="Arial"/>
          <w:sz w:val="32"/>
        </w:rPr>
      </w:pPr>
    </w:p>
    <w:p w:rsidR="00183081" w:rsidRDefault="00183081" w:rsidP="00183081">
      <w:pPr>
        <w:spacing w:line="360" w:lineRule="auto"/>
        <w:rPr>
          <w:rFonts w:ascii="Arial" w:hAnsi="Arial" w:cs="Arial"/>
          <w:sz w:val="32"/>
        </w:rPr>
      </w:pPr>
    </w:p>
    <w:p w:rsidR="00391564" w:rsidRDefault="00391564" w:rsidP="00183081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48512" behindDoc="0" locked="0" layoutInCell="1" allowOverlap="1" wp14:anchorId="6C61A390" wp14:editId="6682A196">
            <wp:simplePos x="0" y="0"/>
            <wp:positionH relativeFrom="margin">
              <wp:posOffset>0</wp:posOffset>
            </wp:positionH>
            <wp:positionV relativeFrom="paragraph">
              <wp:posOffset>371213</wp:posOffset>
            </wp:positionV>
            <wp:extent cx="1771650" cy="962677"/>
            <wp:effectExtent l="0" t="0" r="0" b="8890"/>
            <wp:wrapNone/>
            <wp:docPr id="37" name="Picture 37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F3F" w:rsidRPr="00C8608E" w:rsidRDefault="00557F3F" w:rsidP="00557F3F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The </w:t>
      </w:r>
      <w:r w:rsidRPr="00C8608E">
        <w:rPr>
          <w:rFonts w:ascii="Arial" w:hAnsi="Arial" w:cs="Arial"/>
          <w:b/>
          <w:sz w:val="32"/>
        </w:rPr>
        <w:t>Health and Disability Commissioner</w:t>
      </w:r>
      <w:r>
        <w:rPr>
          <w:rFonts w:ascii="Arial" w:hAnsi="Arial" w:cs="Arial"/>
          <w:sz w:val="32"/>
        </w:rPr>
        <w:t xml:space="preserve"> may send your complaint to: 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32"/>
        </w:rPr>
        <w:br/>
      </w:r>
    </w:p>
    <w:p w:rsidR="00557F3F" w:rsidRDefault="00DB5455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7328" behindDoc="0" locked="0" layoutInCell="1" allowOverlap="1" wp14:anchorId="315EE3B3" wp14:editId="20522092">
            <wp:simplePos x="0" y="0"/>
            <wp:positionH relativeFrom="margin">
              <wp:posOffset>81915</wp:posOffset>
            </wp:positionH>
            <wp:positionV relativeFrom="paragraph">
              <wp:posOffset>71755</wp:posOffset>
            </wp:positionV>
            <wp:extent cx="1882140" cy="1280160"/>
            <wp:effectExtent l="0" t="0" r="3810" b="0"/>
            <wp:wrapNone/>
            <wp:docPr id="35" name="Picture 35" descr="C:\Users\Prue\AppData\Local\Microsoft\Windows\INetCache\Content.Word\information-share-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ue\AppData\Local\Microsoft\Windows\INetCache\Content.Word\information-share-file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B6">
        <w:rPr>
          <w:rFonts w:ascii="Arial" w:hAnsi="Arial" w:cs="Arial"/>
          <w:sz w:val="32"/>
        </w:rPr>
        <w:t>t</w:t>
      </w:r>
      <w:r w:rsidR="00FA0A8A">
        <w:rPr>
          <w:rFonts w:ascii="Arial" w:hAnsi="Arial" w:cs="Arial"/>
          <w:sz w:val="32"/>
        </w:rPr>
        <w:t xml:space="preserve">he </w:t>
      </w:r>
      <w:r w:rsidR="00557F3F">
        <w:rPr>
          <w:rFonts w:ascii="Arial" w:hAnsi="Arial" w:cs="Arial"/>
          <w:sz w:val="32"/>
        </w:rPr>
        <w:t>Ministry of Health</w:t>
      </w:r>
      <w:r w:rsidR="00557F3F">
        <w:rPr>
          <w:rFonts w:ascii="Arial" w:hAnsi="Arial" w:cs="Arial"/>
          <w:sz w:val="32"/>
        </w:rPr>
        <w:br/>
      </w:r>
      <w:r w:rsidR="00557F3F">
        <w:rPr>
          <w:rFonts w:ascii="Arial" w:hAnsi="Arial" w:cs="Arial"/>
          <w:sz w:val="32"/>
        </w:rPr>
        <w:br/>
      </w:r>
    </w:p>
    <w:p w:rsidR="00557F3F" w:rsidRDefault="009F70B6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a</w:t>
      </w:r>
      <w:r w:rsidR="00F51BA8">
        <w:rPr>
          <w:rFonts w:ascii="Arial" w:hAnsi="Arial" w:cs="Arial"/>
          <w:sz w:val="32"/>
        </w:rPr>
        <w:t xml:space="preserve"> registration authority</w:t>
      </w:r>
      <w:r w:rsidR="00557F3F">
        <w:rPr>
          <w:rFonts w:ascii="Arial" w:hAnsi="Arial" w:cs="Arial"/>
          <w:sz w:val="32"/>
        </w:rPr>
        <w:br/>
      </w:r>
      <w:r w:rsidR="00557F3F">
        <w:rPr>
          <w:rFonts w:ascii="Arial" w:hAnsi="Arial" w:cs="Arial"/>
          <w:sz w:val="32"/>
        </w:rPr>
        <w:br/>
      </w:r>
    </w:p>
    <w:p w:rsidR="00557F3F" w:rsidRDefault="00DB5455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8352" behindDoc="1" locked="0" layoutInCell="1" allowOverlap="1" wp14:anchorId="1A016768" wp14:editId="42E8C365">
            <wp:simplePos x="0" y="0"/>
            <wp:positionH relativeFrom="column">
              <wp:posOffset>104140</wp:posOffset>
            </wp:positionH>
            <wp:positionV relativeFrom="paragraph">
              <wp:posOffset>167707</wp:posOffset>
            </wp:positionV>
            <wp:extent cx="2025650" cy="1579245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0B6">
        <w:rPr>
          <w:rFonts w:ascii="Arial" w:hAnsi="Arial" w:cs="Arial"/>
          <w:sz w:val="32"/>
        </w:rPr>
        <w:t>t</w:t>
      </w:r>
      <w:r w:rsidR="00FA0A8A">
        <w:rPr>
          <w:rFonts w:ascii="Arial" w:hAnsi="Arial" w:cs="Arial"/>
          <w:sz w:val="32"/>
        </w:rPr>
        <w:t xml:space="preserve">he </w:t>
      </w:r>
      <w:r w:rsidR="00557F3F">
        <w:rPr>
          <w:rFonts w:ascii="Arial" w:hAnsi="Arial" w:cs="Arial"/>
          <w:sz w:val="32"/>
        </w:rPr>
        <w:t>Privacy Commissioner</w:t>
      </w:r>
      <w:r w:rsidR="00557F3F">
        <w:rPr>
          <w:rFonts w:ascii="Arial" w:hAnsi="Arial" w:cs="Arial"/>
          <w:sz w:val="32"/>
        </w:rPr>
        <w:br/>
      </w:r>
      <w:r w:rsidR="00557F3F">
        <w:rPr>
          <w:rFonts w:ascii="Arial" w:hAnsi="Arial" w:cs="Arial"/>
          <w:sz w:val="32"/>
        </w:rPr>
        <w:br/>
      </w:r>
    </w:p>
    <w:p w:rsidR="00557F3F" w:rsidRDefault="009F70B6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a</w:t>
      </w:r>
      <w:r w:rsidR="00391564">
        <w:rPr>
          <w:rFonts w:ascii="Arial" w:hAnsi="Arial" w:cs="Arial"/>
          <w:sz w:val="32"/>
        </w:rPr>
        <w:t xml:space="preserve"> District Inspector</w:t>
      </w:r>
    </w:p>
    <w:p w:rsidR="00391564" w:rsidRPr="00391564" w:rsidRDefault="00391564" w:rsidP="00391564">
      <w:pPr>
        <w:spacing w:line="360" w:lineRule="auto"/>
        <w:rPr>
          <w:rFonts w:ascii="Arial" w:hAnsi="Arial" w:cs="Arial"/>
          <w:sz w:val="32"/>
        </w:rPr>
      </w:pPr>
    </w:p>
    <w:p w:rsidR="00FA0A8A" w:rsidRPr="00B41CE3" w:rsidRDefault="009F70B6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o</w:t>
      </w:r>
      <w:r w:rsidR="00B73102">
        <w:rPr>
          <w:rFonts w:ascii="Arial" w:hAnsi="Arial" w:cs="Arial"/>
          <w:sz w:val="32"/>
        </w:rPr>
        <w:t>r s</w:t>
      </w:r>
      <w:r w:rsidR="00FA0A8A">
        <w:rPr>
          <w:rFonts w:ascii="Arial" w:hAnsi="Arial" w:cs="Arial"/>
          <w:sz w:val="32"/>
        </w:rPr>
        <w:t>omeone else</w:t>
      </w:r>
      <w:r w:rsidR="00391564">
        <w:rPr>
          <w:rFonts w:ascii="Arial" w:hAnsi="Arial" w:cs="Arial"/>
          <w:sz w:val="32"/>
        </w:rPr>
        <w:t>.</w:t>
      </w:r>
    </w:p>
    <w:p w:rsidR="00557F3F" w:rsidRDefault="00557F3F" w:rsidP="00557F3F">
      <w:pPr>
        <w:spacing w:line="360" w:lineRule="auto"/>
        <w:rPr>
          <w:rFonts w:ascii="Arial" w:hAnsi="Arial" w:cs="Arial"/>
          <w:sz w:val="32"/>
        </w:rPr>
      </w:pPr>
    </w:p>
    <w:p w:rsidR="00E35807" w:rsidRDefault="00323491" w:rsidP="008467B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4176" behindDoc="0" locked="0" layoutInCell="1" allowOverlap="1" wp14:anchorId="5E2FA855" wp14:editId="459BBFFF">
            <wp:simplePos x="0" y="0"/>
            <wp:positionH relativeFrom="column">
              <wp:posOffset>107577</wp:posOffset>
            </wp:positionH>
            <wp:positionV relativeFrom="paragraph">
              <wp:posOffset>11280</wp:posOffset>
            </wp:positionV>
            <wp:extent cx="1858392" cy="1495425"/>
            <wp:effectExtent l="0" t="0" r="8890" b="0"/>
            <wp:wrapNone/>
            <wp:docPr id="19" name="Picture 19" descr="C:\Users\Prue\AppData\Local\Microsoft\Windows\INetCacheContent.Word\Envelope mail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Envelope mail 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7B0" w:rsidRDefault="00965CCA" w:rsidP="008467B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  <w:szCs w:val="36"/>
        </w:rPr>
        <w:t xml:space="preserve">The </w:t>
      </w:r>
      <w:r>
        <w:rPr>
          <w:rFonts w:ascii="Arial" w:hAnsi="Arial" w:cs="Arial"/>
          <w:b/>
          <w:sz w:val="32"/>
          <w:szCs w:val="36"/>
        </w:rPr>
        <w:t>H</w:t>
      </w:r>
      <w:r w:rsidRPr="006573C8">
        <w:rPr>
          <w:rFonts w:ascii="Arial" w:hAnsi="Arial" w:cs="Arial"/>
          <w:b/>
          <w:sz w:val="32"/>
          <w:szCs w:val="36"/>
        </w:rPr>
        <w:t>ealth and Disability Commission</w:t>
      </w:r>
      <w:r>
        <w:rPr>
          <w:rFonts w:ascii="Arial" w:hAnsi="Arial" w:cs="Arial"/>
          <w:b/>
          <w:sz w:val="32"/>
          <w:szCs w:val="36"/>
        </w:rPr>
        <w:t>er</w:t>
      </w:r>
      <w:r>
        <w:rPr>
          <w:rFonts w:ascii="Arial" w:hAnsi="Arial" w:cs="Arial"/>
          <w:sz w:val="32"/>
          <w:szCs w:val="36"/>
        </w:rPr>
        <w:t xml:space="preserve"> will write and tell you what will be done</w:t>
      </w:r>
      <w:r w:rsidR="008467B0">
        <w:rPr>
          <w:rFonts w:ascii="Arial" w:hAnsi="Arial" w:cs="Arial"/>
          <w:sz w:val="32"/>
        </w:rPr>
        <w:t xml:space="preserve">. </w:t>
      </w:r>
    </w:p>
    <w:p w:rsidR="00CB2377" w:rsidRDefault="00CB2377" w:rsidP="008467B0">
      <w:pPr>
        <w:spacing w:line="360" w:lineRule="auto"/>
        <w:ind w:left="3600"/>
        <w:rPr>
          <w:rFonts w:ascii="Arial" w:hAnsi="Arial" w:cs="Arial"/>
          <w:sz w:val="32"/>
        </w:rPr>
      </w:pPr>
    </w:p>
    <w:p w:rsidR="00FD097D" w:rsidRDefault="00FD097D" w:rsidP="008467B0">
      <w:pPr>
        <w:spacing w:line="360" w:lineRule="auto"/>
        <w:ind w:left="3600"/>
        <w:rPr>
          <w:rFonts w:ascii="Arial" w:hAnsi="Arial" w:cs="Arial"/>
          <w:sz w:val="32"/>
        </w:rPr>
      </w:pPr>
    </w:p>
    <w:p w:rsidR="00CB2377" w:rsidRPr="009D68B9" w:rsidRDefault="00CB2377" w:rsidP="00CB2377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noProof/>
          <w:sz w:val="28"/>
          <w:lang w:eastAsia="en-IE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2D0350C" wp14:editId="032169E4">
                <wp:simplePos x="0" y="0"/>
                <wp:positionH relativeFrom="margin">
                  <wp:posOffset>-168910</wp:posOffset>
                </wp:positionH>
                <wp:positionV relativeFrom="paragraph">
                  <wp:posOffset>-149860</wp:posOffset>
                </wp:positionV>
                <wp:extent cx="6819900" cy="784225"/>
                <wp:effectExtent l="0" t="0" r="19050" b="1587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84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8A3369" id="Rectangle 136" o:spid="_x0000_s1026" style="position:absolute;margin-left:-13.3pt;margin-top:-11.8pt;width:537pt;height:61.75pt;z-index:-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" fillcolor="#fbd4b4 [1305]" strokecolor="#eaf1dd [662]" strokeweight="2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sz w:val="48"/>
          <w:lang w:val="en-NZ" w:eastAsia="en-NZ"/>
        </w:rPr>
        <w:t>Investigations</w:t>
      </w:r>
    </w:p>
    <w:p w:rsidR="00CB2377" w:rsidRDefault="00CB2377" w:rsidP="00CB2377">
      <w:pPr>
        <w:spacing w:line="360" w:lineRule="auto"/>
        <w:rPr>
          <w:rFonts w:ascii="Arial" w:hAnsi="Arial" w:cs="Arial"/>
          <w:sz w:val="32"/>
        </w:rPr>
      </w:pPr>
    </w:p>
    <w:p w:rsidR="007647DE" w:rsidRDefault="008F1E0E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3328" behindDoc="0" locked="0" layoutInCell="1" allowOverlap="1" wp14:anchorId="45B917C3" wp14:editId="61297BA7">
            <wp:simplePos x="0" y="0"/>
            <wp:positionH relativeFrom="margin">
              <wp:posOffset>50800</wp:posOffset>
            </wp:positionH>
            <wp:positionV relativeFrom="paragraph">
              <wp:posOffset>408305</wp:posOffset>
            </wp:positionV>
            <wp:extent cx="1771650" cy="962677"/>
            <wp:effectExtent l="0" t="0" r="0" b="8890"/>
            <wp:wrapNone/>
            <wp:docPr id="29" name="Picture 29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05F" w:rsidRDefault="007D105F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The </w:t>
      </w:r>
      <w:r w:rsidR="00A66668">
        <w:rPr>
          <w:rFonts w:ascii="Arial" w:hAnsi="Arial" w:cs="Arial"/>
          <w:b/>
          <w:sz w:val="32"/>
        </w:rPr>
        <w:t xml:space="preserve">Health and </w:t>
      </w:r>
      <w:r w:rsidR="00A66668" w:rsidRPr="00A66668">
        <w:rPr>
          <w:rFonts w:ascii="Arial" w:hAnsi="Arial" w:cs="Arial"/>
          <w:b/>
          <w:sz w:val="32"/>
        </w:rPr>
        <w:t xml:space="preserve">Disability </w:t>
      </w:r>
      <w:r w:rsidR="006067F8" w:rsidRPr="00A66668">
        <w:rPr>
          <w:rFonts w:ascii="Arial" w:hAnsi="Arial" w:cs="Arial"/>
          <w:b/>
          <w:sz w:val="32"/>
        </w:rPr>
        <w:t>Commissioner</w:t>
      </w:r>
      <w:r w:rsidR="006067F8">
        <w:rPr>
          <w:rFonts w:ascii="Arial" w:hAnsi="Arial" w:cs="Arial"/>
          <w:sz w:val="32"/>
        </w:rPr>
        <w:t xml:space="preserve"> may decide to </w:t>
      </w:r>
      <w:r w:rsidR="006067F8">
        <w:rPr>
          <w:rFonts w:ascii="Arial" w:hAnsi="Arial" w:cs="Arial"/>
          <w:b/>
          <w:sz w:val="32"/>
        </w:rPr>
        <w:t>investigate</w:t>
      </w:r>
      <w:r w:rsidRPr="007D105F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sz w:val="32"/>
        </w:rPr>
        <w:t>your complaint.</w:t>
      </w:r>
    </w:p>
    <w:p w:rsidR="000860A4" w:rsidRDefault="000860A4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0860A4" w:rsidRDefault="000860A4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9F4220" w:rsidRDefault="009F4220" w:rsidP="009F422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This happens with only a small number of complaints.</w:t>
      </w:r>
    </w:p>
    <w:p w:rsidR="009F4220" w:rsidRDefault="009F4220" w:rsidP="009F4220">
      <w:pPr>
        <w:spacing w:line="360" w:lineRule="auto"/>
        <w:ind w:left="3600"/>
        <w:rPr>
          <w:rFonts w:ascii="Arial" w:hAnsi="Arial" w:cs="Arial"/>
          <w:sz w:val="32"/>
        </w:rPr>
      </w:pPr>
    </w:p>
    <w:p w:rsidR="009F4220" w:rsidRDefault="009F4220" w:rsidP="009F422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6704" behindDoc="0" locked="0" layoutInCell="1" allowOverlap="1" wp14:anchorId="4720CBFD" wp14:editId="4097CC13">
            <wp:simplePos x="0" y="0"/>
            <wp:positionH relativeFrom="column">
              <wp:posOffset>122750</wp:posOffset>
            </wp:positionH>
            <wp:positionV relativeFrom="paragraph">
              <wp:posOffset>433950</wp:posOffset>
            </wp:positionV>
            <wp:extent cx="1634394" cy="1562100"/>
            <wp:effectExtent l="0" t="0" r="4445" b="0"/>
            <wp:wrapNone/>
            <wp:docPr id="85" name="Picture 85" descr="C:\Users\Prue\AppData\Local\Microsoft\Windows\INetCache\Content.Word\NZ Map placard rights prot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ue\AppData\Local\Microsoft\Windows\INetCache\Content.Word\NZ Map placard rights protes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9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CCA" w:rsidRDefault="009F4220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If the </w:t>
      </w:r>
      <w:r w:rsidRPr="00243321">
        <w:rPr>
          <w:rFonts w:ascii="Arial" w:hAnsi="Arial" w:cs="Arial"/>
          <w:b/>
          <w:sz w:val="32"/>
        </w:rPr>
        <w:t>Health and Disability Commissioner</w:t>
      </w:r>
      <w:r>
        <w:rPr>
          <w:rFonts w:ascii="Arial" w:hAnsi="Arial" w:cs="Arial"/>
          <w:sz w:val="32"/>
        </w:rPr>
        <w:t xml:space="preserve"> decides to </w:t>
      </w:r>
      <w:r w:rsidRPr="00243321">
        <w:rPr>
          <w:rFonts w:ascii="Arial" w:hAnsi="Arial" w:cs="Arial"/>
          <w:b/>
          <w:sz w:val="32"/>
        </w:rPr>
        <w:t>i</w:t>
      </w:r>
      <w:r w:rsidR="00965CCA">
        <w:rPr>
          <w:rFonts w:ascii="Arial" w:hAnsi="Arial" w:cs="Arial"/>
          <w:b/>
          <w:sz w:val="32"/>
        </w:rPr>
        <w:t xml:space="preserve">nvestigate </w:t>
      </w:r>
      <w:r>
        <w:rPr>
          <w:rFonts w:ascii="Arial" w:hAnsi="Arial" w:cs="Arial"/>
          <w:sz w:val="32"/>
        </w:rPr>
        <w:t>your complaint that m</w:t>
      </w:r>
      <w:r w:rsidR="00965CCA">
        <w:rPr>
          <w:rFonts w:ascii="Arial" w:hAnsi="Arial" w:cs="Arial"/>
          <w:sz w:val="32"/>
        </w:rPr>
        <w:t xml:space="preserve">eans </w:t>
      </w:r>
      <w:r>
        <w:rPr>
          <w:rFonts w:ascii="Arial" w:hAnsi="Arial" w:cs="Arial"/>
          <w:sz w:val="32"/>
        </w:rPr>
        <w:t>the</w:t>
      </w:r>
      <w:r w:rsidR="00E41FFD">
        <w:rPr>
          <w:rFonts w:ascii="Arial" w:hAnsi="Arial" w:cs="Arial"/>
          <w:sz w:val="32"/>
        </w:rPr>
        <w:t xml:space="preserve"> </w:t>
      </w:r>
      <w:r w:rsidR="00E41FFD">
        <w:rPr>
          <w:rFonts w:ascii="Arial" w:hAnsi="Arial" w:cs="Arial"/>
          <w:b/>
          <w:sz w:val="32"/>
        </w:rPr>
        <w:t>Health and Disability Commissioner</w:t>
      </w:r>
      <w:r>
        <w:rPr>
          <w:rFonts w:ascii="Arial" w:hAnsi="Arial" w:cs="Arial"/>
          <w:sz w:val="32"/>
        </w:rPr>
        <w:t xml:space="preserve"> will look</w:t>
      </w:r>
      <w:r w:rsidR="00965CCA">
        <w:rPr>
          <w:rFonts w:ascii="Arial" w:hAnsi="Arial" w:cs="Arial"/>
          <w:sz w:val="32"/>
        </w:rPr>
        <w:t xml:space="preserve"> into whether </w:t>
      </w:r>
      <w:r>
        <w:rPr>
          <w:rFonts w:ascii="Arial" w:hAnsi="Arial" w:cs="Arial"/>
          <w:sz w:val="32"/>
        </w:rPr>
        <w:t>or not you got</w:t>
      </w:r>
      <w:r w:rsidR="00965CCA">
        <w:rPr>
          <w:rFonts w:ascii="Arial" w:hAnsi="Arial" w:cs="Arial"/>
          <w:sz w:val="32"/>
        </w:rPr>
        <w:t xml:space="preserve"> your rights.</w:t>
      </w:r>
    </w:p>
    <w:p w:rsidR="00965CCA" w:rsidRDefault="00C0700C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4497705</wp:posOffset>
            </wp:positionV>
            <wp:extent cx="1871980" cy="17043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5671820</wp:posOffset>
            </wp:positionV>
            <wp:extent cx="1871980" cy="170434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377" w:rsidRDefault="00C0700C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48761</wp:posOffset>
            </wp:positionH>
            <wp:positionV relativeFrom="paragraph">
              <wp:posOffset>1905</wp:posOffset>
            </wp:positionV>
            <wp:extent cx="1885950" cy="17145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377" w:rsidRDefault="009F4220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I</w:t>
      </w:r>
      <w:r w:rsidRPr="00FD097D">
        <w:rPr>
          <w:rFonts w:ascii="Arial" w:hAnsi="Arial" w:cs="Arial"/>
          <w:sz w:val="32"/>
        </w:rPr>
        <w:t>f</w:t>
      </w:r>
      <w:r w:rsidRPr="00E86645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your complaint is to be </w:t>
      </w:r>
      <w:r w:rsidRPr="00243321">
        <w:rPr>
          <w:rFonts w:ascii="Arial" w:hAnsi="Arial" w:cs="Arial"/>
          <w:b/>
          <w:sz w:val="32"/>
        </w:rPr>
        <w:t>investigated</w:t>
      </w:r>
      <w:r>
        <w:rPr>
          <w:rFonts w:ascii="Arial" w:hAnsi="Arial" w:cs="Arial"/>
          <w:sz w:val="32"/>
        </w:rPr>
        <w:t xml:space="preserve"> t</w:t>
      </w:r>
      <w:r w:rsidR="007D5EB6">
        <w:rPr>
          <w:rFonts w:ascii="Arial" w:hAnsi="Arial" w:cs="Arial"/>
          <w:sz w:val="32"/>
        </w:rPr>
        <w:t xml:space="preserve">he </w:t>
      </w:r>
      <w:r w:rsidR="00A66668">
        <w:rPr>
          <w:rFonts w:ascii="Arial" w:hAnsi="Arial" w:cs="Arial"/>
          <w:b/>
          <w:sz w:val="32"/>
        </w:rPr>
        <w:t>Health and Disability Commissioner</w:t>
      </w:r>
      <w:r w:rsidR="00A66668">
        <w:rPr>
          <w:rFonts w:ascii="Arial" w:hAnsi="Arial" w:cs="Arial"/>
          <w:sz w:val="32"/>
        </w:rPr>
        <w:t xml:space="preserve"> </w:t>
      </w:r>
      <w:r w:rsidR="00E86645" w:rsidRPr="00FD097D">
        <w:rPr>
          <w:rFonts w:ascii="Arial" w:hAnsi="Arial" w:cs="Arial"/>
          <w:sz w:val="32"/>
        </w:rPr>
        <w:t>will give your complaint to an</w:t>
      </w:r>
      <w:r w:rsidR="00E86645">
        <w:rPr>
          <w:rFonts w:ascii="Arial" w:hAnsi="Arial" w:cs="Arial"/>
          <w:b/>
          <w:sz w:val="32"/>
        </w:rPr>
        <w:t xml:space="preserve"> Investigator</w:t>
      </w:r>
      <w:r w:rsidR="00AC12FE">
        <w:rPr>
          <w:rFonts w:ascii="Arial" w:hAnsi="Arial" w:cs="Arial"/>
          <w:sz w:val="32"/>
        </w:rPr>
        <w:t>.</w:t>
      </w:r>
    </w:p>
    <w:p w:rsidR="00965CCA" w:rsidRDefault="00965CCA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CB2377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 </w:t>
      </w:r>
      <w:r w:rsidR="00AC12FE">
        <w:rPr>
          <w:rFonts w:ascii="Arial" w:hAnsi="Arial" w:cs="Arial"/>
          <w:b/>
          <w:sz w:val="32"/>
        </w:rPr>
        <w:t>I</w:t>
      </w:r>
      <w:r w:rsidR="00AC12FE" w:rsidRPr="006B5488">
        <w:rPr>
          <w:rFonts w:ascii="Arial" w:hAnsi="Arial" w:cs="Arial"/>
          <w:b/>
          <w:sz w:val="32"/>
        </w:rPr>
        <w:t xml:space="preserve">nvestigator </w:t>
      </w:r>
      <w:r w:rsidR="00204E0A">
        <w:rPr>
          <w:rFonts w:ascii="Arial" w:hAnsi="Arial" w:cs="Arial"/>
          <w:sz w:val="32"/>
        </w:rPr>
        <w:t>is a person who</w:t>
      </w:r>
      <w:r>
        <w:rPr>
          <w:rFonts w:ascii="Arial" w:hAnsi="Arial" w:cs="Arial"/>
          <w:sz w:val="32"/>
        </w:rPr>
        <w:t xml:space="preserve">: </w:t>
      </w:r>
      <w:r>
        <w:rPr>
          <w:rFonts w:ascii="Arial" w:hAnsi="Arial" w:cs="Arial"/>
          <w:sz w:val="32"/>
        </w:rPr>
        <w:br/>
      </w:r>
    </w:p>
    <w:p w:rsidR="00297FC3" w:rsidRDefault="0087179F" w:rsidP="00CB23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13536" behindDoc="0" locked="0" layoutInCell="1" allowOverlap="1" wp14:anchorId="3894E7DD" wp14:editId="438FD842">
            <wp:simplePos x="0" y="0"/>
            <wp:positionH relativeFrom="column">
              <wp:posOffset>-95250</wp:posOffset>
            </wp:positionH>
            <wp:positionV relativeFrom="paragraph">
              <wp:posOffset>30480</wp:posOffset>
            </wp:positionV>
            <wp:extent cx="2240915" cy="1708150"/>
            <wp:effectExtent l="0" t="0" r="6985" b="635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FC3">
        <w:rPr>
          <w:rFonts w:ascii="Arial" w:hAnsi="Arial" w:cs="Arial"/>
          <w:sz w:val="32"/>
        </w:rPr>
        <w:t xml:space="preserve">takes over from your </w:t>
      </w:r>
      <w:r w:rsidR="009B1F03" w:rsidRPr="009B1F03">
        <w:rPr>
          <w:rFonts w:ascii="Arial" w:hAnsi="Arial" w:cs="Arial"/>
          <w:b/>
          <w:sz w:val="32"/>
        </w:rPr>
        <w:t>C</w:t>
      </w:r>
      <w:r w:rsidR="00297FC3" w:rsidRPr="009B1F03">
        <w:rPr>
          <w:rFonts w:ascii="Arial" w:hAnsi="Arial" w:cs="Arial"/>
          <w:b/>
          <w:sz w:val="32"/>
        </w:rPr>
        <w:t xml:space="preserve">omplaints </w:t>
      </w:r>
      <w:r w:rsidR="009B1F03" w:rsidRPr="009B1F03">
        <w:rPr>
          <w:rFonts w:ascii="Arial" w:hAnsi="Arial" w:cs="Arial"/>
          <w:b/>
          <w:sz w:val="32"/>
        </w:rPr>
        <w:t>A</w:t>
      </w:r>
      <w:r w:rsidR="00297FC3" w:rsidRPr="009B1F03">
        <w:rPr>
          <w:rFonts w:ascii="Arial" w:hAnsi="Arial" w:cs="Arial"/>
          <w:b/>
          <w:sz w:val="32"/>
        </w:rPr>
        <w:t>ssessor</w:t>
      </w:r>
    </w:p>
    <w:p w:rsidR="00297FC3" w:rsidRPr="00FA2C9B" w:rsidRDefault="00297FC3" w:rsidP="00FA2C9B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BA517C" w:rsidRDefault="00BA517C" w:rsidP="00CB23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ask</w:t>
      </w:r>
      <w:r w:rsidR="00297FC3">
        <w:rPr>
          <w:rFonts w:ascii="Arial" w:hAnsi="Arial" w:cs="Arial"/>
          <w:sz w:val="32"/>
        </w:rPr>
        <w:t>s</w:t>
      </w:r>
      <w:r>
        <w:rPr>
          <w:rFonts w:ascii="Arial" w:hAnsi="Arial" w:cs="Arial"/>
          <w:sz w:val="32"/>
        </w:rPr>
        <w:t xml:space="preserve"> more questions about your complaint</w:t>
      </w:r>
    </w:p>
    <w:p w:rsidR="00297FC3" w:rsidRPr="00FA2C9B" w:rsidRDefault="00297FC3" w:rsidP="00FA2C9B">
      <w:pPr>
        <w:pStyle w:val="ListParagraph"/>
        <w:rPr>
          <w:rFonts w:ascii="Arial" w:hAnsi="Arial" w:cs="Arial"/>
          <w:sz w:val="32"/>
        </w:rPr>
      </w:pPr>
    </w:p>
    <w:p w:rsidR="00CB2377" w:rsidRDefault="00297FC3" w:rsidP="00CB23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collects</w:t>
      </w:r>
      <w:r w:rsidR="00CB2377">
        <w:rPr>
          <w:rFonts w:ascii="Arial" w:hAnsi="Arial" w:cs="Arial"/>
          <w:sz w:val="32"/>
        </w:rPr>
        <w:t xml:space="preserve"> </w:t>
      </w:r>
      <w:r w:rsidR="00BA517C">
        <w:rPr>
          <w:rFonts w:ascii="Arial" w:hAnsi="Arial" w:cs="Arial"/>
          <w:sz w:val="32"/>
        </w:rPr>
        <w:t xml:space="preserve">even </w:t>
      </w:r>
      <w:r w:rsidR="00CB2377">
        <w:rPr>
          <w:rFonts w:ascii="Arial" w:hAnsi="Arial" w:cs="Arial"/>
          <w:sz w:val="32"/>
        </w:rPr>
        <w:t xml:space="preserve">more </w:t>
      </w:r>
      <w:r w:rsidR="00BA517C">
        <w:rPr>
          <w:rFonts w:ascii="Arial" w:hAnsi="Arial" w:cs="Arial"/>
          <w:sz w:val="32"/>
        </w:rPr>
        <w:t xml:space="preserve">information </w:t>
      </w:r>
      <w:r w:rsidR="00CB2377">
        <w:rPr>
          <w:rFonts w:ascii="Arial" w:hAnsi="Arial" w:cs="Arial"/>
          <w:sz w:val="32"/>
        </w:rPr>
        <w:t>about your complaint</w:t>
      </w:r>
      <w:r w:rsidR="00CB2377">
        <w:rPr>
          <w:rFonts w:ascii="Arial" w:hAnsi="Arial" w:cs="Arial"/>
          <w:sz w:val="32"/>
        </w:rPr>
        <w:br/>
      </w:r>
    </w:p>
    <w:p w:rsidR="00CB2377" w:rsidRDefault="00BA517C" w:rsidP="00CB23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talk</w:t>
      </w:r>
      <w:r w:rsidR="00297FC3">
        <w:rPr>
          <w:rFonts w:ascii="Arial" w:hAnsi="Arial" w:cs="Arial"/>
          <w:sz w:val="32"/>
        </w:rPr>
        <w:t>s</w:t>
      </w:r>
      <w:r>
        <w:rPr>
          <w:rFonts w:ascii="Arial" w:hAnsi="Arial" w:cs="Arial"/>
          <w:sz w:val="32"/>
        </w:rPr>
        <w:t xml:space="preserve"> to</w:t>
      </w:r>
      <w:r w:rsidR="00A66668">
        <w:rPr>
          <w:rFonts w:ascii="Arial" w:hAnsi="Arial" w:cs="Arial"/>
          <w:sz w:val="32"/>
        </w:rPr>
        <w:t xml:space="preserve"> you about your complaint</w:t>
      </w:r>
      <w:r w:rsidR="00A66668">
        <w:rPr>
          <w:rFonts w:ascii="Arial" w:hAnsi="Arial" w:cs="Arial"/>
          <w:sz w:val="32"/>
        </w:rPr>
        <w:br/>
      </w:r>
    </w:p>
    <w:p w:rsidR="00393993" w:rsidRPr="00FD097D" w:rsidRDefault="00BA517C" w:rsidP="00FD097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talk</w:t>
      </w:r>
      <w:r w:rsidR="00297FC3">
        <w:rPr>
          <w:rFonts w:ascii="Arial" w:hAnsi="Arial" w:cs="Arial"/>
          <w:sz w:val="32"/>
        </w:rPr>
        <w:t>s</w:t>
      </w:r>
      <w:r>
        <w:rPr>
          <w:rFonts w:ascii="Arial" w:hAnsi="Arial" w:cs="Arial"/>
          <w:sz w:val="32"/>
        </w:rPr>
        <w:t xml:space="preserve"> to the </w:t>
      </w:r>
      <w:r w:rsidR="00297FC3">
        <w:rPr>
          <w:rFonts w:ascii="Arial" w:hAnsi="Arial" w:cs="Arial"/>
          <w:sz w:val="32"/>
        </w:rPr>
        <w:t xml:space="preserve">health or disability </w:t>
      </w:r>
      <w:r>
        <w:rPr>
          <w:rFonts w:ascii="Arial" w:hAnsi="Arial" w:cs="Arial"/>
          <w:sz w:val="32"/>
        </w:rPr>
        <w:t>service</w:t>
      </w:r>
      <w:r w:rsidR="00297FC3">
        <w:rPr>
          <w:rFonts w:ascii="Arial" w:hAnsi="Arial" w:cs="Arial"/>
          <w:sz w:val="32"/>
        </w:rPr>
        <w:t>s</w:t>
      </w:r>
      <w:r>
        <w:rPr>
          <w:rFonts w:ascii="Arial" w:hAnsi="Arial" w:cs="Arial"/>
          <w:sz w:val="32"/>
        </w:rPr>
        <w:t xml:space="preserve"> provider you complained about.</w:t>
      </w:r>
      <w:r w:rsidR="00FD097D" w:rsidRPr="00FD097D">
        <w:rPr>
          <w:rFonts w:ascii="Arial" w:hAnsi="Arial" w:cs="Arial"/>
          <w:sz w:val="32"/>
        </w:rPr>
        <w:tab/>
      </w:r>
    </w:p>
    <w:p w:rsidR="00CB2377" w:rsidRDefault="008F1E0E" w:rsidP="007D105F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5920" behindDoc="0" locked="0" layoutInCell="1" allowOverlap="1" wp14:anchorId="1F446AA4" wp14:editId="663E2CE8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2000250" cy="2000250"/>
            <wp:effectExtent l="0" t="0" r="0" b="0"/>
            <wp:wrapNone/>
            <wp:docPr id="66" name="Picture 66" descr="http://cdn.shopify.com/s/files/1/0606/1553/products/Look_close1_large.png?v=141785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Look_close1_large.png?v=14178532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0A4" w:rsidRDefault="000860A4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CB2377" w:rsidRDefault="008F1E0E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If a</w:t>
      </w:r>
      <w:r w:rsidR="00CB2377">
        <w:rPr>
          <w:rFonts w:ascii="Arial" w:hAnsi="Arial" w:cs="Arial"/>
          <w:sz w:val="32"/>
        </w:rPr>
        <w:t>n</w:t>
      </w:r>
      <w:r w:rsidR="00CB2377" w:rsidRPr="008C0294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investigator </w:t>
      </w:r>
      <w:r>
        <w:rPr>
          <w:rFonts w:ascii="Arial" w:hAnsi="Arial" w:cs="Arial"/>
          <w:sz w:val="32"/>
        </w:rPr>
        <w:t xml:space="preserve">is looking </w:t>
      </w:r>
      <w:r w:rsidR="00243321">
        <w:rPr>
          <w:rFonts w:ascii="Arial" w:hAnsi="Arial" w:cs="Arial"/>
          <w:sz w:val="32"/>
        </w:rPr>
        <w:t>at</w:t>
      </w:r>
      <w:r>
        <w:rPr>
          <w:rFonts w:ascii="Arial" w:hAnsi="Arial" w:cs="Arial"/>
          <w:sz w:val="32"/>
        </w:rPr>
        <w:t xml:space="preserve"> your complaint that means it is under </w:t>
      </w:r>
      <w:r w:rsidR="00CB2377" w:rsidRPr="008C0294">
        <w:rPr>
          <w:rFonts w:ascii="Arial" w:hAnsi="Arial" w:cs="Arial"/>
          <w:b/>
          <w:sz w:val="32"/>
        </w:rPr>
        <w:t>investigation</w:t>
      </w:r>
      <w:r w:rsidR="00CB2377">
        <w:rPr>
          <w:rFonts w:ascii="Arial" w:hAnsi="Arial" w:cs="Arial"/>
          <w:sz w:val="32"/>
        </w:rPr>
        <w:t xml:space="preserve">. </w:t>
      </w:r>
    </w:p>
    <w:p w:rsidR="00CB2377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CB2377" w:rsidRDefault="00CB2377" w:rsidP="00CB2377">
      <w:pPr>
        <w:spacing w:line="360" w:lineRule="auto"/>
        <w:rPr>
          <w:rFonts w:ascii="Arial" w:hAnsi="Arial" w:cs="Arial"/>
          <w:sz w:val="32"/>
        </w:rPr>
      </w:pPr>
    </w:p>
    <w:p w:rsidR="009B1F03" w:rsidRDefault="009B1F03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9B1F03" w:rsidRDefault="009B1F03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BA517C" w:rsidRDefault="00C0700C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53472" behindDoc="0" locked="0" layoutInCell="1" allowOverlap="1" wp14:anchorId="06815F5C" wp14:editId="2C3402E5">
            <wp:simplePos x="0" y="0"/>
            <wp:positionH relativeFrom="column">
              <wp:posOffset>144145</wp:posOffset>
            </wp:positionH>
            <wp:positionV relativeFrom="paragraph">
              <wp:posOffset>57150</wp:posOffset>
            </wp:positionV>
            <wp:extent cx="1657350" cy="1657350"/>
            <wp:effectExtent l="0" t="0" r="0" b="0"/>
            <wp:wrapNone/>
            <wp:docPr id="106" name="Picture 106" descr="http://cdn.shopify.com/s/files/1/0606/1553/products/Info-Easy-Read_large.png?v=141857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Info-Easy-Read_large.png?v=14185718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17C">
        <w:rPr>
          <w:rFonts w:ascii="Arial" w:hAnsi="Arial" w:cs="Arial"/>
          <w:sz w:val="32"/>
        </w:rPr>
        <w:t xml:space="preserve">When </w:t>
      </w:r>
      <w:r w:rsidR="00297FC3">
        <w:rPr>
          <w:rFonts w:ascii="Arial" w:hAnsi="Arial" w:cs="Arial"/>
          <w:sz w:val="32"/>
        </w:rPr>
        <w:t>your</w:t>
      </w:r>
      <w:r w:rsidR="00BA517C">
        <w:rPr>
          <w:rFonts w:ascii="Arial" w:hAnsi="Arial" w:cs="Arial"/>
          <w:sz w:val="32"/>
        </w:rPr>
        <w:t xml:space="preserve"> </w:t>
      </w:r>
      <w:r w:rsidR="00BA517C">
        <w:rPr>
          <w:rFonts w:ascii="Arial" w:hAnsi="Arial" w:cs="Arial"/>
          <w:b/>
          <w:sz w:val="32"/>
        </w:rPr>
        <w:t xml:space="preserve">investigation </w:t>
      </w:r>
      <w:r w:rsidR="00BA517C">
        <w:rPr>
          <w:rFonts w:ascii="Arial" w:hAnsi="Arial" w:cs="Arial"/>
          <w:sz w:val="32"/>
        </w:rPr>
        <w:t xml:space="preserve">is finished, the </w:t>
      </w:r>
      <w:r w:rsidR="00BA517C">
        <w:rPr>
          <w:rFonts w:ascii="Arial" w:hAnsi="Arial" w:cs="Arial"/>
          <w:b/>
          <w:sz w:val="32"/>
        </w:rPr>
        <w:t xml:space="preserve">Health and Disability Commissioner </w:t>
      </w:r>
      <w:r w:rsidR="00BA517C">
        <w:rPr>
          <w:rFonts w:ascii="Arial" w:hAnsi="Arial" w:cs="Arial"/>
          <w:sz w:val="32"/>
        </w:rPr>
        <w:t>will tell you what they found out about</w:t>
      </w:r>
      <w:r w:rsidR="00297FC3">
        <w:rPr>
          <w:rFonts w:ascii="Arial" w:hAnsi="Arial" w:cs="Arial"/>
          <w:sz w:val="32"/>
        </w:rPr>
        <w:t>:</w:t>
      </w:r>
      <w:r w:rsidR="00BA517C">
        <w:rPr>
          <w:rFonts w:ascii="Arial" w:hAnsi="Arial" w:cs="Arial"/>
          <w:sz w:val="32"/>
        </w:rPr>
        <w:t xml:space="preserve"> </w:t>
      </w:r>
    </w:p>
    <w:p w:rsidR="00BA517C" w:rsidRDefault="00A512D1" w:rsidP="00A512D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y</w:t>
      </w:r>
      <w:r w:rsidR="00BA517C">
        <w:rPr>
          <w:rFonts w:ascii="Arial" w:hAnsi="Arial" w:cs="Arial"/>
          <w:sz w:val="32"/>
        </w:rPr>
        <w:t>our complaint</w:t>
      </w:r>
    </w:p>
    <w:p w:rsidR="00BA517C" w:rsidRDefault="00BA517C" w:rsidP="00A512D1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CB2377" w:rsidRPr="00A512D1" w:rsidRDefault="00A512D1" w:rsidP="00A512D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y</w:t>
      </w:r>
      <w:r w:rsidR="00BA517C">
        <w:rPr>
          <w:rFonts w:ascii="Arial" w:hAnsi="Arial" w:cs="Arial"/>
          <w:sz w:val="32"/>
        </w:rPr>
        <w:t>our rights</w:t>
      </w:r>
      <w:r w:rsidR="00CB2377" w:rsidRPr="00A512D1">
        <w:rPr>
          <w:rFonts w:ascii="Arial" w:hAnsi="Arial" w:cs="Arial"/>
          <w:sz w:val="32"/>
        </w:rPr>
        <w:t>.</w:t>
      </w:r>
    </w:p>
    <w:p w:rsidR="00CB2377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EC526D" w:rsidRDefault="00EC526D" w:rsidP="00A512D1">
      <w:pPr>
        <w:spacing w:line="360" w:lineRule="auto"/>
        <w:rPr>
          <w:rFonts w:ascii="Arial" w:hAnsi="Arial" w:cs="Arial"/>
          <w:sz w:val="32"/>
        </w:rPr>
      </w:pPr>
    </w:p>
    <w:p w:rsidR="00CB2377" w:rsidRDefault="00243321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9984" behindDoc="0" locked="0" layoutInCell="1" allowOverlap="1" wp14:anchorId="27F3E34E" wp14:editId="7AA0933F">
            <wp:simplePos x="0" y="0"/>
            <wp:positionH relativeFrom="column">
              <wp:posOffset>21590</wp:posOffset>
            </wp:positionH>
            <wp:positionV relativeFrom="paragraph">
              <wp:posOffset>-47625</wp:posOffset>
            </wp:positionV>
            <wp:extent cx="1922780" cy="1922780"/>
            <wp:effectExtent l="0" t="0" r="1270" b="0"/>
            <wp:wrapNone/>
            <wp:docPr id="118" name="Picture 118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377">
        <w:rPr>
          <w:rFonts w:ascii="Arial" w:hAnsi="Arial" w:cs="Arial"/>
          <w:sz w:val="32"/>
        </w:rPr>
        <w:t xml:space="preserve">Some </w:t>
      </w:r>
      <w:r w:rsidR="00CB2377" w:rsidRPr="008169EC">
        <w:rPr>
          <w:rFonts w:ascii="Arial" w:hAnsi="Arial" w:cs="Arial"/>
          <w:b/>
          <w:sz w:val="32"/>
        </w:rPr>
        <w:t>investigations</w:t>
      </w:r>
      <w:r w:rsidR="007C75AB">
        <w:rPr>
          <w:rFonts w:ascii="Arial" w:hAnsi="Arial" w:cs="Arial"/>
          <w:sz w:val="32"/>
        </w:rPr>
        <w:t xml:space="preserve"> take around</w:t>
      </w:r>
      <w:r w:rsidR="00CB2377">
        <w:rPr>
          <w:rFonts w:ascii="Arial" w:hAnsi="Arial" w:cs="Arial"/>
          <w:sz w:val="32"/>
        </w:rPr>
        <w:t xml:space="preserve"> </w:t>
      </w:r>
      <w:r w:rsidR="00CB2377" w:rsidRPr="007647DE">
        <w:rPr>
          <w:rFonts w:ascii="Arial" w:hAnsi="Arial" w:cs="Arial"/>
          <w:b/>
          <w:sz w:val="32"/>
        </w:rPr>
        <w:t>6 months</w:t>
      </w:r>
      <w:r w:rsidR="00CB2377">
        <w:rPr>
          <w:rFonts w:ascii="Arial" w:hAnsi="Arial" w:cs="Arial"/>
          <w:sz w:val="32"/>
        </w:rPr>
        <w:t xml:space="preserve"> to finish. </w:t>
      </w:r>
    </w:p>
    <w:p w:rsidR="00CB2377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9475D5" w:rsidRDefault="009475D5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CB2377" w:rsidRDefault="007647DE" w:rsidP="009475D5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5648" behindDoc="0" locked="0" layoutInCell="1" allowOverlap="1" wp14:anchorId="60E174C7" wp14:editId="205FFC69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1923394" cy="1923394"/>
            <wp:effectExtent l="0" t="0" r="1270" b="0"/>
            <wp:wrapNone/>
            <wp:docPr id="119" name="Picture 119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4" cy="19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377" w:rsidRDefault="00CB2377" w:rsidP="004B7D5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6672" behindDoc="0" locked="0" layoutInCell="1" allowOverlap="1" wp14:anchorId="61409D50" wp14:editId="1D631433">
            <wp:simplePos x="0" y="0"/>
            <wp:positionH relativeFrom="column">
              <wp:posOffset>-8890</wp:posOffset>
            </wp:positionH>
            <wp:positionV relativeFrom="paragraph">
              <wp:posOffset>629920</wp:posOffset>
            </wp:positionV>
            <wp:extent cx="1923394" cy="1923394"/>
            <wp:effectExtent l="0" t="0" r="1270" b="0"/>
            <wp:wrapNone/>
            <wp:docPr id="120" name="Picture 120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4" cy="19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</w:rPr>
        <w:t>Some</w:t>
      </w:r>
      <w:r w:rsidRPr="008169EC">
        <w:rPr>
          <w:rFonts w:ascii="Arial" w:hAnsi="Arial" w:cs="Arial"/>
          <w:b/>
          <w:sz w:val="32"/>
        </w:rPr>
        <w:t xml:space="preserve"> investigations</w:t>
      </w:r>
      <w:r w:rsidR="00BA517C">
        <w:rPr>
          <w:rFonts w:ascii="Arial" w:hAnsi="Arial" w:cs="Arial"/>
          <w:sz w:val="32"/>
        </w:rPr>
        <w:t xml:space="preserve"> </w:t>
      </w:r>
      <w:r w:rsidR="007C75AB">
        <w:rPr>
          <w:rFonts w:ascii="Arial" w:hAnsi="Arial" w:cs="Arial"/>
          <w:sz w:val="32"/>
        </w:rPr>
        <w:t>take around</w:t>
      </w:r>
      <w:r>
        <w:rPr>
          <w:rFonts w:ascii="Arial" w:hAnsi="Arial" w:cs="Arial"/>
          <w:sz w:val="32"/>
        </w:rPr>
        <w:t xml:space="preserve"> </w:t>
      </w:r>
      <w:r w:rsidRPr="007647DE">
        <w:rPr>
          <w:rFonts w:ascii="Arial" w:hAnsi="Arial" w:cs="Arial"/>
          <w:b/>
          <w:sz w:val="32"/>
        </w:rPr>
        <w:t>18 months</w:t>
      </w:r>
      <w:r>
        <w:rPr>
          <w:rFonts w:ascii="Arial" w:hAnsi="Arial" w:cs="Arial"/>
          <w:sz w:val="32"/>
        </w:rPr>
        <w:t xml:space="preserve"> to finish.</w:t>
      </w:r>
    </w:p>
    <w:p w:rsidR="00CB2377" w:rsidRDefault="009B1F03" w:rsidP="009B1F03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7696" behindDoc="0" locked="0" layoutInCell="1" allowOverlap="1" wp14:anchorId="566C6947" wp14:editId="43901340">
            <wp:simplePos x="0" y="0"/>
            <wp:positionH relativeFrom="column">
              <wp:posOffset>-12700</wp:posOffset>
            </wp:positionH>
            <wp:positionV relativeFrom="paragraph">
              <wp:posOffset>395605</wp:posOffset>
            </wp:positionV>
            <wp:extent cx="1922780" cy="1922780"/>
            <wp:effectExtent l="0" t="0" r="1270" b="0"/>
            <wp:wrapNone/>
            <wp:docPr id="130" name="Picture 130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FCF" w:rsidRDefault="00531FCF" w:rsidP="009B1F03">
      <w:pPr>
        <w:spacing w:line="360" w:lineRule="auto"/>
        <w:rPr>
          <w:rFonts w:ascii="Arial" w:hAnsi="Arial" w:cs="Arial"/>
          <w:sz w:val="32"/>
        </w:rPr>
      </w:pPr>
    </w:p>
    <w:p w:rsidR="00837C68" w:rsidRDefault="00837C68" w:rsidP="00BA1416">
      <w:pPr>
        <w:spacing w:line="360" w:lineRule="auto"/>
        <w:rPr>
          <w:rFonts w:ascii="Arial" w:hAnsi="Arial" w:cs="Arial"/>
          <w:sz w:val="32"/>
        </w:rPr>
      </w:pPr>
    </w:p>
    <w:p w:rsidR="007647DE" w:rsidRDefault="007647DE">
      <w:pPr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br w:type="page"/>
      </w:r>
    </w:p>
    <w:p w:rsidR="004D61B3" w:rsidRPr="004A05DD" w:rsidRDefault="004A05DD" w:rsidP="004A05DD">
      <w:pPr>
        <w:spacing w:line="360" w:lineRule="auto"/>
        <w:jc w:val="center"/>
        <w:rPr>
          <w:rFonts w:ascii="Arial" w:hAnsi="Arial" w:cs="Arial"/>
          <w:b/>
          <w:sz w:val="48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A198B4B" wp14:editId="1D292BDB">
                <wp:simplePos x="0" y="0"/>
                <wp:positionH relativeFrom="margin">
                  <wp:posOffset>-159385</wp:posOffset>
                </wp:positionH>
                <wp:positionV relativeFrom="paragraph">
                  <wp:posOffset>-159385</wp:posOffset>
                </wp:positionV>
                <wp:extent cx="6810375" cy="784225"/>
                <wp:effectExtent l="0" t="0" r="28575" b="1587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784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03C579" id="Rectangle 179" o:spid="_x0000_s1026" style="position:absolute;margin-left:-12.55pt;margin-top:-12.55pt;width:536.25pt;height:61.75pt;z-index:-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" fillcolor="#fbd4b4 [1305]" strokecolor="#eaf1dd [662]" strokeweight="2pt">
                <w10:wrap anchorx="margin"/>
              </v:rect>
            </w:pict>
          </mc:Fallback>
        </mc:AlternateContent>
      </w:r>
      <w:r w:rsidR="006573C8">
        <w:rPr>
          <w:rFonts w:ascii="Arial" w:hAnsi="Arial" w:cs="Arial"/>
          <w:b/>
          <w:sz w:val="48"/>
        </w:rPr>
        <w:t>Money</w:t>
      </w:r>
    </w:p>
    <w:p w:rsidR="00B75020" w:rsidRDefault="00B75020" w:rsidP="00C465D5">
      <w:pPr>
        <w:spacing w:line="360" w:lineRule="auto"/>
        <w:rPr>
          <w:rFonts w:ascii="Arial" w:hAnsi="Arial" w:cs="Arial"/>
          <w:sz w:val="32"/>
        </w:rPr>
      </w:pPr>
    </w:p>
    <w:p w:rsidR="00D14D12" w:rsidRDefault="00D14D12" w:rsidP="00DB268D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5A298B" w:rsidRDefault="00F677F3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32"/>
          <w:lang w:val="en-NZ" w:eastAsia="en-NZ"/>
        </w:rPr>
        <w:drawing>
          <wp:anchor distT="0" distB="0" distL="114300" distR="114300" simplePos="0" relativeHeight="251709440" behindDoc="0" locked="0" layoutInCell="1" allowOverlap="1" wp14:anchorId="1A6EF216" wp14:editId="24F103BD">
            <wp:simplePos x="0" y="0"/>
            <wp:positionH relativeFrom="column">
              <wp:posOffset>635</wp:posOffset>
            </wp:positionH>
            <wp:positionV relativeFrom="paragraph">
              <wp:posOffset>125095</wp:posOffset>
            </wp:positionV>
            <wp:extent cx="1885950" cy="118110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98B" w:rsidRPr="005A298B">
        <w:rPr>
          <w:rFonts w:ascii="Arial" w:hAnsi="Arial" w:cs="Arial"/>
          <w:b/>
          <w:sz w:val="32"/>
        </w:rPr>
        <w:t>Compensation</w:t>
      </w:r>
      <w:r w:rsidR="005534CD">
        <w:rPr>
          <w:rFonts w:ascii="Arial" w:hAnsi="Arial" w:cs="Arial"/>
          <w:sz w:val="32"/>
        </w:rPr>
        <w:t xml:space="preserve"> is when you get money</w:t>
      </w:r>
      <w:r w:rsidR="005A298B">
        <w:rPr>
          <w:rFonts w:ascii="Arial" w:hAnsi="Arial" w:cs="Arial"/>
          <w:sz w:val="32"/>
        </w:rPr>
        <w:t xml:space="preserve"> for something</w:t>
      </w:r>
      <w:r w:rsidR="004F1F5F">
        <w:rPr>
          <w:rFonts w:ascii="Arial" w:hAnsi="Arial" w:cs="Arial"/>
          <w:sz w:val="32"/>
        </w:rPr>
        <w:t xml:space="preserve"> that </w:t>
      </w:r>
      <w:r w:rsidR="00F37D44">
        <w:rPr>
          <w:rFonts w:ascii="Arial" w:hAnsi="Arial" w:cs="Arial"/>
          <w:sz w:val="32"/>
        </w:rPr>
        <w:t>has gone wrong</w:t>
      </w:r>
      <w:r w:rsidR="005A298B">
        <w:rPr>
          <w:rFonts w:ascii="Arial" w:hAnsi="Arial" w:cs="Arial"/>
          <w:sz w:val="32"/>
        </w:rPr>
        <w:t xml:space="preserve">. </w:t>
      </w:r>
    </w:p>
    <w:p w:rsidR="005A298B" w:rsidRDefault="004C77A0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br/>
      </w:r>
    </w:p>
    <w:p w:rsidR="005A298B" w:rsidRDefault="00165662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 </w:t>
      </w:r>
      <w:r>
        <w:rPr>
          <w:rFonts w:ascii="Arial" w:hAnsi="Arial" w:cs="Arial"/>
          <w:b/>
          <w:sz w:val="32"/>
        </w:rPr>
        <w:t>r</w:t>
      </w:r>
      <w:r w:rsidR="005A298B" w:rsidRPr="005A298B">
        <w:rPr>
          <w:rFonts w:ascii="Arial" w:hAnsi="Arial" w:cs="Arial"/>
          <w:b/>
          <w:sz w:val="32"/>
        </w:rPr>
        <w:t>efund</w:t>
      </w:r>
      <w:r w:rsidR="00F37D44">
        <w:rPr>
          <w:rFonts w:ascii="Arial" w:hAnsi="Arial" w:cs="Arial"/>
          <w:sz w:val="32"/>
        </w:rPr>
        <w:t xml:space="preserve"> is when you pay for something and then get your money back</w:t>
      </w:r>
      <w:r w:rsidR="005A298B">
        <w:rPr>
          <w:rFonts w:ascii="Arial" w:hAnsi="Arial" w:cs="Arial"/>
          <w:sz w:val="32"/>
        </w:rPr>
        <w:t xml:space="preserve">. </w:t>
      </w:r>
    </w:p>
    <w:p w:rsidR="005A298B" w:rsidRDefault="0085003A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EB2B630" wp14:editId="1AD78569">
                <wp:simplePos x="0" y="0"/>
                <wp:positionH relativeFrom="column">
                  <wp:posOffset>-4445</wp:posOffset>
                </wp:positionH>
                <wp:positionV relativeFrom="paragraph">
                  <wp:posOffset>330200</wp:posOffset>
                </wp:positionV>
                <wp:extent cx="1914525" cy="1748117"/>
                <wp:effectExtent l="0" t="19050" r="9525" b="4318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748117"/>
                          <a:chOff x="0" y="0"/>
                          <a:chExt cx="1914525" cy="1748117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C:\Users\Prue\AppData\Local\Microsoft\Windows\INetCache\Content.Word\Giving money Handing_over_hundreds_of_dollars.jpg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8259"/>
                            <a:ext cx="191452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Straight Connector 27"/>
                        <wps:cNvCnPr/>
                        <wps:spPr>
                          <a:xfrm flipH="1">
                            <a:off x="349624" y="0"/>
                            <a:ext cx="1277471" cy="174811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08CD1B" id="Group 28" o:spid="_x0000_s1026" style="position:absolute;margin-left:-.35pt;margin-top:26pt;width:150.75pt;height:137.65pt;z-index:251648000" coordsize="19145,17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Cjw/eHBhY2tldCBlbmQ9J3cn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1882;width:19145;height:13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5CbFAAAA2wAAAA8AAABkcnMvZG93bnJldi54bWxEj91qwkAUhO8F32E5gjdiNpUqJc1GtFAo&#10;lCLGYm8P2ZMfkj2bZldN375bKHg5zMw3TLodTSeuNLjGsoKHKAZBXFjdcKXg8/S6fALhPLLGzjIp&#10;+CEH22w6STHR9sZHuua+EgHCLkEFtfd9IqUrajLoItsTB6+0g0Ef5FBJPeAtwE0nV3G8kQYbDgs1&#10;9vRSU9HmF6Ngf/q+tOXh4Jp+sfHv7cfX4tyyUvPZuHsG4Wn09/B/+00reFzD35fw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p+QmxQAAANsAAAAPAAAAAAAAAAAAAAAA&#10;AJ8CAABkcnMvZG93bnJldi54bWxQSwUGAAAAAAQABAD3AAAAkQMAAAAA&#10;">
                  <v:imagedata r:id="rId51" o:title="Giving money Handing_over_hundreds_of_dollars"/>
                  <v:path arrowok="t"/>
                </v:shape>
                <v:line id="Straight Connector 27" o:spid="_x0000_s1028" style="position:absolute;flip:x;visibility:visible;mso-wrap-style:square" from="3496,0" to="16270,1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uYH8QAAADbAAAADwAAAGRycy9kb3ducmV2LnhtbESPQWvCQBSE7wX/w/KE3pqNHmyNriKC&#10;RVp6aKoEb4/sMxvMvg3ZrUn+fbdQ6HGYmW+Y9XawjbhT52vHCmZJCoK4dLrmSsHp6/D0AsIHZI2N&#10;Y1IwkoftZvKwxky7nj/pnodKRAj7DBWYENpMSl8asugT1xJH7+o6iyHKrpK6wz7CbSPnabqQFmuO&#10;CwZb2hsqb/m3VfBB+/q1wLexCudi2b/rFg1elHqcDrsViEBD+A//tY9awfwZ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u5gfxAAAANsAAAAPAAAAAAAAAAAA&#10;AAAAAKECAABkcnMvZG93bnJldi54bWxQSwUGAAAAAAQABAD5AAAAkgMAAAAA&#10;" strokecolor="red" strokeweight="4.5pt"/>
              </v:group>
            </w:pict>
          </mc:Fallback>
        </mc:AlternateContent>
      </w:r>
      <w:r w:rsidR="004C77A0">
        <w:rPr>
          <w:rFonts w:ascii="Arial" w:hAnsi="Arial" w:cs="Arial"/>
          <w:sz w:val="32"/>
        </w:rPr>
        <w:br/>
      </w:r>
    </w:p>
    <w:p w:rsidR="005A298B" w:rsidRDefault="005A298B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The </w:t>
      </w:r>
      <w:r w:rsidRPr="005A298B">
        <w:rPr>
          <w:rFonts w:ascii="Arial" w:hAnsi="Arial" w:cs="Arial"/>
          <w:b/>
          <w:sz w:val="32"/>
        </w:rPr>
        <w:t>Health and Disability Commissioner</w:t>
      </w:r>
      <w:r w:rsidR="00F37D44">
        <w:rPr>
          <w:rFonts w:ascii="Arial" w:hAnsi="Arial" w:cs="Arial"/>
          <w:sz w:val="32"/>
        </w:rPr>
        <w:t xml:space="preserve"> </w:t>
      </w:r>
      <w:r w:rsidR="00F37D44" w:rsidRPr="00FD097D">
        <w:rPr>
          <w:rFonts w:ascii="Arial" w:hAnsi="Arial" w:cs="Arial"/>
          <w:b/>
          <w:sz w:val="32"/>
        </w:rPr>
        <w:t>cannot</w:t>
      </w:r>
      <w:r w:rsidR="00F37D44">
        <w:rPr>
          <w:rFonts w:ascii="Arial" w:hAnsi="Arial" w:cs="Arial"/>
          <w:sz w:val="32"/>
        </w:rPr>
        <w:t xml:space="preserve"> help</w:t>
      </w:r>
      <w:r>
        <w:rPr>
          <w:rFonts w:ascii="Arial" w:hAnsi="Arial" w:cs="Arial"/>
          <w:sz w:val="32"/>
        </w:rPr>
        <w:t xml:space="preserve"> you get </w:t>
      </w:r>
      <w:r w:rsidR="00826AEF" w:rsidRPr="00826AEF">
        <w:rPr>
          <w:rFonts w:ascii="Arial" w:hAnsi="Arial" w:cs="Arial"/>
          <w:b/>
          <w:sz w:val="32"/>
        </w:rPr>
        <w:t>compensation</w:t>
      </w:r>
      <w:r w:rsidR="00826AEF">
        <w:rPr>
          <w:rFonts w:ascii="Arial" w:hAnsi="Arial" w:cs="Arial"/>
          <w:sz w:val="32"/>
        </w:rPr>
        <w:t xml:space="preserve"> or </w:t>
      </w:r>
      <w:r w:rsidR="00BA1416">
        <w:rPr>
          <w:rFonts w:ascii="Arial" w:hAnsi="Arial" w:cs="Arial"/>
          <w:sz w:val="32"/>
        </w:rPr>
        <w:t xml:space="preserve">a </w:t>
      </w:r>
      <w:r w:rsidR="00826AEF" w:rsidRPr="00826AEF">
        <w:rPr>
          <w:rFonts w:ascii="Arial" w:hAnsi="Arial" w:cs="Arial"/>
          <w:b/>
          <w:sz w:val="32"/>
        </w:rPr>
        <w:t>refund</w:t>
      </w:r>
      <w:r w:rsidR="00826AEF">
        <w:rPr>
          <w:rFonts w:ascii="Arial" w:hAnsi="Arial" w:cs="Arial"/>
          <w:sz w:val="32"/>
        </w:rPr>
        <w:t xml:space="preserve">. </w:t>
      </w:r>
    </w:p>
    <w:p w:rsidR="000860A4" w:rsidRDefault="007647DE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2096" behindDoc="0" locked="0" layoutInCell="1" allowOverlap="1" wp14:anchorId="031DFB3F" wp14:editId="5925CE68">
            <wp:simplePos x="0" y="0"/>
            <wp:positionH relativeFrom="column">
              <wp:posOffset>62230</wp:posOffset>
            </wp:positionH>
            <wp:positionV relativeFrom="paragraph">
              <wp:posOffset>758190</wp:posOffset>
            </wp:positionV>
            <wp:extent cx="1952625" cy="1714500"/>
            <wp:effectExtent l="0" t="0" r="9525" b="0"/>
            <wp:wrapNone/>
            <wp:docPr id="53" name="Picture 53" descr="C:\Users\Prue\AppData\Local\Microsoft\Windows\INetCache\Content.Word\ACC_Logo_t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ue\AppData\Local\Microsoft\Windows\INetCache\Content.Word\ACC_Logo_tric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7A0">
        <w:rPr>
          <w:rFonts w:ascii="Arial" w:hAnsi="Arial" w:cs="Arial"/>
          <w:sz w:val="32"/>
        </w:rPr>
        <w:br/>
      </w:r>
    </w:p>
    <w:p w:rsidR="005A298B" w:rsidRPr="00A666A4" w:rsidRDefault="005930A8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Some</w:t>
      </w:r>
      <w:r w:rsidR="00FA0A8A">
        <w:rPr>
          <w:rFonts w:ascii="Arial" w:hAnsi="Arial" w:cs="Arial"/>
          <w:sz w:val="32"/>
        </w:rPr>
        <w:t>times</w:t>
      </w:r>
      <w:r>
        <w:rPr>
          <w:rFonts w:ascii="Arial" w:hAnsi="Arial" w:cs="Arial"/>
          <w:sz w:val="32"/>
        </w:rPr>
        <w:t xml:space="preserve"> people </w:t>
      </w:r>
      <w:r w:rsidR="00FA0A8A">
        <w:rPr>
          <w:rFonts w:ascii="Arial" w:hAnsi="Arial" w:cs="Arial"/>
          <w:sz w:val="32"/>
        </w:rPr>
        <w:t>who</w:t>
      </w:r>
      <w:r w:rsidR="005A298B">
        <w:rPr>
          <w:rFonts w:ascii="Arial" w:hAnsi="Arial" w:cs="Arial"/>
          <w:sz w:val="32"/>
        </w:rPr>
        <w:t xml:space="preserve"> </w:t>
      </w:r>
      <w:r w:rsidR="00AA1297">
        <w:rPr>
          <w:rFonts w:ascii="Arial" w:hAnsi="Arial" w:cs="Arial"/>
          <w:sz w:val="32"/>
        </w:rPr>
        <w:t>get hurt</w:t>
      </w:r>
      <w:r>
        <w:rPr>
          <w:rFonts w:ascii="Arial" w:hAnsi="Arial" w:cs="Arial"/>
          <w:sz w:val="32"/>
        </w:rPr>
        <w:t xml:space="preserve"> can get money from </w:t>
      </w:r>
      <w:r w:rsidRPr="005930A8">
        <w:rPr>
          <w:rFonts w:ascii="Arial" w:hAnsi="Arial" w:cs="Arial"/>
          <w:b/>
          <w:sz w:val="32"/>
        </w:rPr>
        <w:t>ACC</w:t>
      </w:r>
      <w:r>
        <w:rPr>
          <w:rFonts w:ascii="Arial" w:hAnsi="Arial" w:cs="Arial"/>
          <w:sz w:val="32"/>
        </w:rPr>
        <w:t xml:space="preserve">. </w:t>
      </w:r>
      <w:r w:rsidR="00A666A4">
        <w:rPr>
          <w:rFonts w:ascii="Arial" w:hAnsi="Arial" w:cs="Arial"/>
          <w:sz w:val="32"/>
        </w:rPr>
        <w:t xml:space="preserve">You should talk to </w:t>
      </w:r>
      <w:r w:rsidR="00A666A4">
        <w:rPr>
          <w:rFonts w:ascii="Arial" w:hAnsi="Arial" w:cs="Arial"/>
          <w:b/>
          <w:sz w:val="32"/>
        </w:rPr>
        <w:t xml:space="preserve">ACC </w:t>
      </w:r>
      <w:r w:rsidR="00A666A4">
        <w:rPr>
          <w:rFonts w:ascii="Arial" w:hAnsi="Arial" w:cs="Arial"/>
          <w:sz w:val="32"/>
        </w:rPr>
        <w:t>if you think you got hurt by a health or disability services provider.</w:t>
      </w:r>
    </w:p>
    <w:p w:rsidR="005A298B" w:rsidRDefault="005A298B" w:rsidP="00DB268D">
      <w:pPr>
        <w:spacing w:line="360" w:lineRule="auto"/>
        <w:ind w:left="3600"/>
        <w:rPr>
          <w:rFonts w:ascii="Arial" w:hAnsi="Arial" w:cs="Arial"/>
          <w:sz w:val="32"/>
        </w:rPr>
      </w:pPr>
    </w:p>
    <w:p w:rsidR="00AE4ECE" w:rsidRPr="00A666A4" w:rsidRDefault="00AE4ECE" w:rsidP="00A666A4">
      <w:pPr>
        <w:spacing w:line="360" w:lineRule="auto"/>
        <w:ind w:left="3600"/>
        <w:rPr>
          <w:rFonts w:ascii="Arial" w:hAnsi="Arial" w:cs="Arial"/>
          <w:sz w:val="32"/>
        </w:rPr>
      </w:pPr>
    </w:p>
    <w:p w:rsidR="004C7FDA" w:rsidRPr="004A05DD" w:rsidRDefault="004A05DD" w:rsidP="004A05DD">
      <w:pPr>
        <w:spacing w:line="360" w:lineRule="auto"/>
        <w:jc w:val="center"/>
        <w:rPr>
          <w:rFonts w:ascii="Arial" w:hAnsi="Arial" w:cs="Arial"/>
          <w:b/>
          <w:sz w:val="48"/>
        </w:rPr>
      </w:pPr>
      <w:r w:rsidRPr="00D15A4B">
        <w:rPr>
          <w:rFonts w:ascii="Arial" w:hAnsi="Arial" w:cs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15AA44B6" wp14:editId="1A6C4DA4">
                <wp:simplePos x="0" y="0"/>
                <wp:positionH relativeFrom="margin">
                  <wp:posOffset>-171895</wp:posOffset>
                </wp:positionH>
                <wp:positionV relativeFrom="paragraph">
                  <wp:posOffset>-158249</wp:posOffset>
                </wp:positionV>
                <wp:extent cx="6829425" cy="1119117"/>
                <wp:effectExtent l="0" t="0" r="28575" b="2413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11911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64C9C" id="Rectangle 178" o:spid="_x0000_s1026" style="position:absolute;margin-left:-13.55pt;margin-top:-12.45pt;width:537.75pt;height:88.1pt;z-index:-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" fillcolor="#fbd4b4 [1305]" strokecolor="#eaf1dd [662]" strokeweight="2pt">
                <w10:wrap anchorx="margin"/>
              </v:rect>
            </w:pict>
          </mc:Fallback>
        </mc:AlternateContent>
      </w:r>
      <w:r w:rsidR="00E1084A">
        <w:rPr>
          <w:rFonts w:ascii="Arial" w:hAnsi="Arial" w:cs="Arial"/>
          <w:b/>
          <w:sz w:val="48"/>
        </w:rPr>
        <w:t>How to contact the Health and Disability Commissioner</w:t>
      </w:r>
    </w:p>
    <w:p w:rsidR="00EE4D7A" w:rsidRDefault="00EE4D7A" w:rsidP="003376A0">
      <w:pPr>
        <w:spacing w:line="360" w:lineRule="auto"/>
        <w:rPr>
          <w:rFonts w:ascii="Arial" w:hAnsi="Arial" w:cs="Arial"/>
          <w:sz w:val="32"/>
        </w:rPr>
      </w:pPr>
    </w:p>
    <w:p w:rsidR="00D14D12" w:rsidRDefault="00D14D12" w:rsidP="003376A0">
      <w:pPr>
        <w:spacing w:line="360" w:lineRule="auto"/>
        <w:rPr>
          <w:rFonts w:ascii="Arial" w:hAnsi="Arial" w:cs="Arial"/>
          <w:sz w:val="32"/>
        </w:rPr>
      </w:pPr>
    </w:p>
    <w:p w:rsidR="005C438B" w:rsidRDefault="00AC12FE" w:rsidP="005C438B">
      <w:pPr>
        <w:spacing w:line="360" w:lineRule="auto"/>
        <w:ind w:left="3600"/>
        <w:rPr>
          <w:rFonts w:ascii="Arial" w:hAnsi="Arial" w:cs="Arial"/>
          <w:b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9744" behindDoc="0" locked="0" layoutInCell="1" allowOverlap="1" wp14:anchorId="3FEFD7D3" wp14:editId="47EB4898">
            <wp:simplePos x="0" y="0"/>
            <wp:positionH relativeFrom="column">
              <wp:posOffset>57150</wp:posOffset>
            </wp:positionH>
            <wp:positionV relativeFrom="paragraph">
              <wp:posOffset>10160</wp:posOffset>
            </wp:positionV>
            <wp:extent cx="1771650" cy="962677"/>
            <wp:effectExtent l="0" t="0" r="0" b="8890"/>
            <wp:wrapNone/>
            <wp:docPr id="38" name="Picture 38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</w:rPr>
        <w:t xml:space="preserve">You can contact </w:t>
      </w:r>
      <w:r w:rsidR="005C438B">
        <w:rPr>
          <w:rFonts w:ascii="Arial" w:hAnsi="Arial" w:cs="Arial"/>
          <w:sz w:val="32"/>
        </w:rPr>
        <w:t>the</w:t>
      </w:r>
      <w:r w:rsidR="004C7FDA" w:rsidRPr="00AC2901">
        <w:rPr>
          <w:rFonts w:ascii="Arial" w:hAnsi="Arial" w:cs="Arial"/>
          <w:sz w:val="32"/>
        </w:rPr>
        <w:t xml:space="preserve"> </w:t>
      </w:r>
      <w:r w:rsidR="00913842">
        <w:rPr>
          <w:rFonts w:ascii="Arial" w:hAnsi="Arial" w:cs="Arial"/>
          <w:b/>
          <w:sz w:val="32"/>
        </w:rPr>
        <w:t>H</w:t>
      </w:r>
      <w:r w:rsidR="00086665">
        <w:rPr>
          <w:rFonts w:ascii="Arial" w:hAnsi="Arial" w:cs="Arial"/>
          <w:b/>
          <w:sz w:val="32"/>
        </w:rPr>
        <w:t xml:space="preserve">ealth and Disability </w:t>
      </w:r>
      <w:r w:rsidR="005C438B">
        <w:rPr>
          <w:rFonts w:ascii="Arial" w:hAnsi="Arial" w:cs="Arial"/>
          <w:b/>
          <w:sz w:val="32"/>
        </w:rPr>
        <w:t>Commission</w:t>
      </w:r>
      <w:r w:rsidR="00913842">
        <w:rPr>
          <w:rFonts w:ascii="Arial" w:hAnsi="Arial" w:cs="Arial"/>
          <w:b/>
          <w:sz w:val="32"/>
        </w:rPr>
        <w:t>er</w:t>
      </w:r>
      <w:r w:rsidR="005C438B">
        <w:rPr>
          <w:rFonts w:ascii="Arial" w:hAnsi="Arial" w:cs="Arial"/>
          <w:b/>
          <w:sz w:val="32"/>
        </w:rPr>
        <w:t>:</w:t>
      </w:r>
    </w:p>
    <w:p w:rsidR="005C438B" w:rsidRDefault="005C438B" w:rsidP="005C438B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5C438B" w:rsidRDefault="009F1DBA" w:rsidP="00E14FE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754496" behindDoc="1" locked="0" layoutInCell="1" allowOverlap="1" wp14:anchorId="58EBC900" wp14:editId="688AE6DB">
            <wp:simplePos x="0" y="0"/>
            <wp:positionH relativeFrom="column">
              <wp:posOffset>244475</wp:posOffset>
            </wp:positionH>
            <wp:positionV relativeFrom="paragraph">
              <wp:posOffset>99060</wp:posOffset>
            </wp:positionV>
            <wp:extent cx="1591310" cy="1353185"/>
            <wp:effectExtent l="0" t="0" r="889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38B" w:rsidRPr="005C438B">
        <w:rPr>
          <w:rFonts w:ascii="Arial" w:hAnsi="Arial" w:cs="Arial"/>
          <w:sz w:val="32"/>
        </w:rPr>
        <w:t>to get more information</w:t>
      </w:r>
      <w:r w:rsidR="005C438B">
        <w:rPr>
          <w:rFonts w:ascii="Arial" w:hAnsi="Arial" w:cs="Arial"/>
          <w:sz w:val="32"/>
        </w:rPr>
        <w:br/>
      </w:r>
      <w:r w:rsidR="00DE6C75">
        <w:rPr>
          <w:rFonts w:ascii="Arial" w:hAnsi="Arial" w:cs="Arial"/>
          <w:sz w:val="32"/>
        </w:rPr>
        <w:br/>
      </w:r>
    </w:p>
    <w:p w:rsidR="005C438B" w:rsidRPr="005C438B" w:rsidRDefault="005C438B" w:rsidP="00E14FE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</w:rPr>
      </w:pPr>
      <w:r w:rsidRPr="005C438B">
        <w:rPr>
          <w:rFonts w:ascii="Arial" w:hAnsi="Arial" w:cs="Arial"/>
          <w:sz w:val="32"/>
        </w:rPr>
        <w:t>if you are worried</w:t>
      </w:r>
      <w:r w:rsidR="008F1E0E">
        <w:rPr>
          <w:rFonts w:ascii="Arial" w:hAnsi="Arial" w:cs="Arial"/>
          <w:sz w:val="32"/>
        </w:rPr>
        <w:t>.</w:t>
      </w:r>
      <w:r w:rsidR="004C7FDA" w:rsidRPr="005C438B">
        <w:rPr>
          <w:rFonts w:ascii="Arial" w:hAnsi="Arial" w:cs="Arial"/>
          <w:sz w:val="32"/>
        </w:rPr>
        <w:br/>
      </w:r>
    </w:p>
    <w:p w:rsidR="005C438B" w:rsidRDefault="005C438B" w:rsidP="007927B1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2B22B5" w:rsidRDefault="002B22B5" w:rsidP="007927B1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913842" w:rsidRDefault="00D14AD8" w:rsidP="007927B1">
      <w:pPr>
        <w:spacing w:line="360" w:lineRule="auto"/>
        <w:ind w:left="3600"/>
        <w:rPr>
          <w:rFonts w:ascii="Arial" w:hAnsi="Arial" w:cs="Arial"/>
          <w:sz w:val="32"/>
        </w:rPr>
      </w:pPr>
      <w:r w:rsidRPr="00D05334">
        <w:rPr>
          <w:noProof/>
          <w:lang w:val="en-NZ" w:eastAsia="en-NZ"/>
        </w:rPr>
        <w:drawing>
          <wp:anchor distT="0" distB="0" distL="114300" distR="114300" simplePos="0" relativeHeight="251621376" behindDoc="0" locked="0" layoutInCell="1" allowOverlap="1" wp14:anchorId="53858A15" wp14:editId="27A15567">
            <wp:simplePos x="0" y="0"/>
            <wp:positionH relativeFrom="column">
              <wp:posOffset>175895</wp:posOffset>
            </wp:positionH>
            <wp:positionV relativeFrom="paragraph">
              <wp:posOffset>14605</wp:posOffset>
            </wp:positionV>
            <wp:extent cx="1524000" cy="1226185"/>
            <wp:effectExtent l="0" t="0" r="0" b="0"/>
            <wp:wrapNone/>
            <wp:docPr id="7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est1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842" w:rsidRPr="00D05334">
        <w:rPr>
          <w:rFonts w:ascii="Arial" w:hAnsi="Arial" w:cs="Arial"/>
          <w:sz w:val="32"/>
        </w:rPr>
        <w:t>You can call</w:t>
      </w:r>
      <w:r w:rsidR="00165662" w:rsidRPr="00D05334">
        <w:rPr>
          <w:rFonts w:ascii="Arial" w:hAnsi="Arial" w:cs="Arial"/>
          <w:sz w:val="32"/>
        </w:rPr>
        <w:t xml:space="preserve"> the</w:t>
      </w:r>
      <w:r w:rsidR="00165662">
        <w:rPr>
          <w:rFonts w:ascii="Arial" w:hAnsi="Arial" w:cs="Arial"/>
          <w:b/>
          <w:sz w:val="32"/>
        </w:rPr>
        <w:t xml:space="preserve"> Health and Disability Commissioner</w:t>
      </w:r>
      <w:r w:rsidR="00F65C10">
        <w:rPr>
          <w:rFonts w:ascii="Arial" w:hAnsi="Arial" w:cs="Arial"/>
          <w:b/>
          <w:sz w:val="32"/>
        </w:rPr>
        <w:t xml:space="preserve"> </w:t>
      </w:r>
      <w:r w:rsidR="00F65C10" w:rsidRPr="00D05334">
        <w:rPr>
          <w:rFonts w:ascii="Arial" w:hAnsi="Arial" w:cs="Arial"/>
          <w:sz w:val="32"/>
        </w:rPr>
        <w:t>on</w:t>
      </w:r>
      <w:r w:rsidR="00531FCF">
        <w:rPr>
          <w:rFonts w:ascii="Arial" w:hAnsi="Arial" w:cs="Arial"/>
          <w:sz w:val="32"/>
        </w:rPr>
        <w:t xml:space="preserve"> </w:t>
      </w:r>
      <w:r w:rsidR="005C438B">
        <w:rPr>
          <w:rFonts w:ascii="Arial" w:hAnsi="Arial" w:cs="Arial"/>
          <w:sz w:val="32"/>
        </w:rPr>
        <w:t>0800 11 22 33</w:t>
      </w:r>
      <w:r w:rsidR="00531FCF">
        <w:rPr>
          <w:rFonts w:ascii="Arial" w:hAnsi="Arial" w:cs="Arial"/>
          <w:sz w:val="32"/>
        </w:rPr>
        <w:t>.</w:t>
      </w:r>
    </w:p>
    <w:p w:rsidR="002B22B5" w:rsidRDefault="002B22B5" w:rsidP="007927B1">
      <w:pPr>
        <w:spacing w:line="360" w:lineRule="auto"/>
        <w:ind w:left="3600"/>
        <w:rPr>
          <w:rFonts w:ascii="Arial" w:hAnsi="Arial" w:cs="Arial"/>
          <w:sz w:val="32"/>
        </w:rPr>
      </w:pPr>
    </w:p>
    <w:p w:rsidR="007927B1" w:rsidRPr="002B22B5" w:rsidRDefault="00913842" w:rsidP="007927B1">
      <w:pPr>
        <w:spacing w:line="360" w:lineRule="auto"/>
        <w:ind w:left="3600"/>
        <w:rPr>
          <w:rFonts w:ascii="Arial" w:hAnsi="Arial" w:cs="Arial"/>
          <w:sz w:val="32"/>
        </w:rPr>
      </w:pPr>
      <w:r w:rsidRPr="002B22B5">
        <w:rPr>
          <w:rFonts w:ascii="Arial" w:hAnsi="Arial" w:cs="Arial"/>
          <w:sz w:val="32"/>
        </w:rPr>
        <w:t>It is free to call this number</w:t>
      </w:r>
      <w:r w:rsidR="00BF605A">
        <w:rPr>
          <w:rFonts w:ascii="Arial" w:hAnsi="Arial" w:cs="Arial"/>
          <w:sz w:val="32"/>
        </w:rPr>
        <w:t>.</w:t>
      </w:r>
      <w:r w:rsidR="003F5422" w:rsidRPr="002B22B5">
        <w:rPr>
          <w:rFonts w:ascii="Arial" w:hAnsi="Arial" w:cs="Arial"/>
          <w:sz w:val="32"/>
        </w:rPr>
        <w:br/>
      </w:r>
    </w:p>
    <w:p w:rsidR="004E3DBC" w:rsidRDefault="004E3DBC" w:rsidP="00596BFF">
      <w:pPr>
        <w:spacing w:line="360" w:lineRule="auto"/>
        <w:rPr>
          <w:rFonts w:ascii="Arial" w:hAnsi="Arial" w:cs="Arial"/>
          <w:sz w:val="32"/>
        </w:rPr>
      </w:pPr>
    </w:p>
    <w:p w:rsidR="005C438B" w:rsidRDefault="005C438B" w:rsidP="005C438B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8F1E0E" w:rsidRDefault="008F1E0E" w:rsidP="005C438B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20352" behindDoc="0" locked="0" layoutInCell="1" allowOverlap="1" wp14:anchorId="7083CA43" wp14:editId="688A7048">
            <wp:simplePos x="0" y="0"/>
            <wp:positionH relativeFrom="column">
              <wp:posOffset>243840</wp:posOffset>
            </wp:positionH>
            <wp:positionV relativeFrom="paragraph">
              <wp:posOffset>294005</wp:posOffset>
            </wp:positionV>
            <wp:extent cx="1561486" cy="1466850"/>
            <wp:effectExtent l="0" t="0" r="635" b="0"/>
            <wp:wrapNone/>
            <wp:docPr id="17" name="Picture 17" descr="C:\Users\Prue\AppData\Local\Microsoft\Windows\INetCache\Content.Word\Email laptop message mail send rece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ue\AppData\Local\Microsoft\Windows\INetCache\Content.Word\Email laptop message mail send receiv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86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DE" w:rsidRDefault="004E3DBC" w:rsidP="005C438B">
      <w:pPr>
        <w:spacing w:line="360" w:lineRule="auto"/>
        <w:ind w:left="3600"/>
        <w:rPr>
          <w:rFonts w:ascii="Arial" w:hAnsi="Arial" w:cs="Arial"/>
          <w:sz w:val="32"/>
        </w:rPr>
      </w:pPr>
      <w:r w:rsidRPr="00D05334">
        <w:rPr>
          <w:rFonts w:ascii="Arial" w:hAnsi="Arial" w:cs="Arial"/>
          <w:sz w:val="32"/>
        </w:rPr>
        <w:t>You can e</w:t>
      </w:r>
      <w:r w:rsidR="005C438B" w:rsidRPr="00D05334">
        <w:rPr>
          <w:rFonts w:ascii="Arial" w:hAnsi="Arial" w:cs="Arial"/>
          <w:sz w:val="32"/>
        </w:rPr>
        <w:t>mail</w:t>
      </w:r>
      <w:r w:rsidR="00165662" w:rsidRPr="00D05334">
        <w:rPr>
          <w:rFonts w:ascii="Arial" w:hAnsi="Arial" w:cs="Arial"/>
          <w:sz w:val="32"/>
        </w:rPr>
        <w:t xml:space="preserve"> the</w:t>
      </w:r>
      <w:r w:rsidR="00165662">
        <w:rPr>
          <w:rFonts w:ascii="Arial" w:hAnsi="Arial" w:cs="Arial"/>
          <w:b/>
          <w:sz w:val="32"/>
        </w:rPr>
        <w:t xml:space="preserve"> Health and Disability Commissioner </w:t>
      </w:r>
      <w:r w:rsidR="00165662" w:rsidRPr="00D05334">
        <w:rPr>
          <w:rFonts w:ascii="Arial" w:hAnsi="Arial" w:cs="Arial"/>
          <w:sz w:val="32"/>
        </w:rPr>
        <w:t>at</w:t>
      </w:r>
      <w:r w:rsidR="007647DE">
        <w:rPr>
          <w:rFonts w:ascii="Arial" w:hAnsi="Arial" w:cs="Arial"/>
          <w:sz w:val="32"/>
        </w:rPr>
        <w:t>:</w:t>
      </w:r>
      <w:r w:rsidR="005C438B">
        <w:rPr>
          <w:rFonts w:ascii="Arial" w:hAnsi="Arial" w:cs="Arial"/>
          <w:sz w:val="32"/>
        </w:rPr>
        <w:t xml:space="preserve"> </w:t>
      </w:r>
    </w:p>
    <w:p w:rsidR="005C438B" w:rsidRDefault="005C438B" w:rsidP="005C438B">
      <w:pPr>
        <w:spacing w:line="360" w:lineRule="auto"/>
        <w:ind w:left="3600"/>
        <w:rPr>
          <w:rFonts w:ascii="Arial" w:hAnsi="Arial" w:cs="Arial"/>
          <w:sz w:val="32"/>
        </w:rPr>
      </w:pPr>
      <w:r w:rsidRPr="00D87D30">
        <w:rPr>
          <w:rFonts w:ascii="Arial" w:hAnsi="Arial" w:cs="Arial"/>
          <w:sz w:val="32"/>
          <w:szCs w:val="32"/>
        </w:rPr>
        <w:t>hdc@hdc.org.nz</w:t>
      </w:r>
    </w:p>
    <w:p w:rsidR="00882A4F" w:rsidRDefault="007647DE" w:rsidP="007927B1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9328" behindDoc="0" locked="0" layoutInCell="1" allowOverlap="1" wp14:anchorId="2A22CB9F" wp14:editId="4A892431">
            <wp:simplePos x="0" y="0"/>
            <wp:positionH relativeFrom="column">
              <wp:posOffset>269240</wp:posOffset>
            </wp:positionH>
            <wp:positionV relativeFrom="paragraph">
              <wp:posOffset>671830</wp:posOffset>
            </wp:positionV>
            <wp:extent cx="1858392" cy="1495425"/>
            <wp:effectExtent l="0" t="0" r="8890" b="0"/>
            <wp:wrapNone/>
            <wp:docPr id="5" name="Picture 5" descr="C:\Users\Prue\AppData\Local\Microsoft\Windows\INetCacheContent.Word\Envelope mail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Envelope mail 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57D" w:rsidRDefault="004E3DBC" w:rsidP="004E3DBC">
      <w:pPr>
        <w:spacing w:before="360" w:after="720" w:line="360" w:lineRule="auto"/>
        <w:ind w:left="3600"/>
        <w:rPr>
          <w:rFonts w:ascii="Arial" w:hAnsi="Arial" w:cs="Arial"/>
          <w:sz w:val="32"/>
          <w:szCs w:val="32"/>
        </w:rPr>
      </w:pPr>
      <w:r w:rsidRPr="00D05334">
        <w:rPr>
          <w:rFonts w:ascii="Arial" w:hAnsi="Arial" w:cs="Arial"/>
          <w:sz w:val="32"/>
          <w:szCs w:val="32"/>
        </w:rPr>
        <w:t>You can p</w:t>
      </w:r>
      <w:r w:rsidR="007927B1" w:rsidRPr="00D05334">
        <w:rPr>
          <w:rFonts w:ascii="Arial" w:hAnsi="Arial" w:cs="Arial"/>
          <w:sz w:val="32"/>
          <w:szCs w:val="32"/>
        </w:rPr>
        <w:t>ost</w:t>
      </w:r>
      <w:r w:rsidR="00BB669F" w:rsidRPr="00D05334">
        <w:rPr>
          <w:rFonts w:ascii="Arial" w:hAnsi="Arial" w:cs="Arial"/>
          <w:sz w:val="32"/>
          <w:szCs w:val="32"/>
        </w:rPr>
        <w:t xml:space="preserve"> a letter to</w:t>
      </w:r>
      <w:r w:rsidR="007927B1" w:rsidRPr="00D05334">
        <w:rPr>
          <w:rFonts w:ascii="Arial" w:hAnsi="Arial" w:cs="Arial"/>
          <w:sz w:val="32"/>
          <w:szCs w:val="32"/>
        </w:rPr>
        <w:t>:</w:t>
      </w:r>
      <w:r w:rsidR="007927B1">
        <w:rPr>
          <w:rFonts w:ascii="Arial" w:hAnsi="Arial" w:cs="Arial"/>
          <w:b/>
          <w:sz w:val="32"/>
          <w:szCs w:val="32"/>
        </w:rPr>
        <w:t xml:space="preserve"> </w:t>
      </w:r>
      <w:r w:rsidR="007927B1">
        <w:rPr>
          <w:rFonts w:ascii="Arial" w:hAnsi="Arial" w:cs="Arial"/>
          <w:b/>
          <w:sz w:val="32"/>
          <w:szCs w:val="32"/>
        </w:rPr>
        <w:br/>
      </w:r>
      <w:r w:rsidR="00FD122A" w:rsidRPr="00FD122A">
        <w:rPr>
          <w:rFonts w:ascii="Arial" w:hAnsi="Arial" w:cs="Arial"/>
          <w:sz w:val="32"/>
          <w:szCs w:val="32"/>
        </w:rPr>
        <w:t>Health and Disability Commissioner</w:t>
      </w:r>
      <w:r w:rsidR="00FD122A">
        <w:rPr>
          <w:rFonts w:ascii="Arial" w:hAnsi="Arial" w:cs="Arial"/>
          <w:sz w:val="32"/>
          <w:szCs w:val="32"/>
        </w:rPr>
        <w:br/>
        <w:t>PO Box 1791</w:t>
      </w:r>
      <w:r w:rsidR="007927B1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t>Auckland</w:t>
      </w:r>
      <w:r w:rsidR="00F65C10">
        <w:rPr>
          <w:rFonts w:ascii="Arial" w:hAnsi="Arial" w:cs="Arial"/>
          <w:sz w:val="32"/>
          <w:szCs w:val="32"/>
        </w:rPr>
        <w:t xml:space="preserve"> 1140</w:t>
      </w:r>
    </w:p>
    <w:p w:rsidR="002012A7" w:rsidRDefault="002012A7" w:rsidP="004E3DBC">
      <w:pPr>
        <w:spacing w:before="360" w:after="72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1008" behindDoc="1" locked="0" layoutInCell="1" allowOverlap="1" wp14:anchorId="1C3D6099" wp14:editId="0A3E5561">
            <wp:simplePos x="0" y="0"/>
            <wp:positionH relativeFrom="column">
              <wp:posOffset>164465</wp:posOffset>
            </wp:positionH>
            <wp:positionV relativeFrom="paragraph">
              <wp:posOffset>375285</wp:posOffset>
            </wp:positionV>
            <wp:extent cx="1571625" cy="1571625"/>
            <wp:effectExtent l="0" t="0" r="0" b="9525"/>
            <wp:wrapNone/>
            <wp:docPr id="58" name="Picture 58" descr="C:\Users\Prue\AppData\Local\Microsoft\Windows\INetCache\Content.Word\Fax_Machine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ue\AppData\Local\Microsoft\Windows\INetCache\Content.Word\Fax_Machine_1024x102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2A7" w:rsidRDefault="002012A7" w:rsidP="002012A7">
      <w:pPr>
        <w:spacing w:before="360" w:after="720" w:line="360" w:lineRule="auto"/>
        <w:ind w:left="3600"/>
        <w:rPr>
          <w:rFonts w:ascii="Arial" w:hAnsi="Arial" w:cs="Arial"/>
          <w:sz w:val="32"/>
        </w:rPr>
      </w:pPr>
      <w:r w:rsidRPr="00D05334">
        <w:rPr>
          <w:rFonts w:ascii="Arial" w:hAnsi="Arial" w:cs="Arial"/>
          <w:sz w:val="32"/>
        </w:rPr>
        <w:t xml:space="preserve">You can fax the </w:t>
      </w:r>
      <w:r>
        <w:rPr>
          <w:rFonts w:ascii="Arial" w:hAnsi="Arial" w:cs="Arial"/>
          <w:b/>
          <w:sz w:val="32"/>
        </w:rPr>
        <w:t xml:space="preserve">Health and Disability Commissioner </w:t>
      </w:r>
      <w:r w:rsidR="00531FCF">
        <w:rPr>
          <w:rFonts w:ascii="Arial" w:hAnsi="Arial" w:cs="Arial"/>
          <w:sz w:val="32"/>
        </w:rPr>
        <w:t>on</w:t>
      </w:r>
      <w:r w:rsidR="007647DE">
        <w:rPr>
          <w:rFonts w:ascii="Arial" w:hAnsi="Arial" w:cs="Arial"/>
          <w:sz w:val="32"/>
        </w:rPr>
        <w:t xml:space="preserve"> </w:t>
      </w:r>
      <w:r w:rsidRPr="00FD122A">
        <w:rPr>
          <w:rFonts w:ascii="Arial" w:hAnsi="Arial" w:cs="Arial"/>
          <w:sz w:val="32"/>
        </w:rPr>
        <w:t>(09)</w:t>
      </w:r>
      <w:r>
        <w:rPr>
          <w:rFonts w:ascii="Arial" w:hAnsi="Arial" w:cs="Arial"/>
          <w:b/>
          <w:sz w:val="32"/>
        </w:rPr>
        <w:t xml:space="preserve"> </w:t>
      </w:r>
      <w:r w:rsidRPr="00FD122A">
        <w:rPr>
          <w:rFonts w:ascii="Arial" w:hAnsi="Arial" w:cs="Arial"/>
          <w:sz w:val="32"/>
        </w:rPr>
        <w:t>373 1061</w:t>
      </w:r>
      <w:r w:rsidR="00D30F0D">
        <w:rPr>
          <w:rFonts w:ascii="Arial" w:hAnsi="Arial" w:cs="Arial"/>
          <w:sz w:val="32"/>
        </w:rPr>
        <w:t>.</w:t>
      </w:r>
    </w:p>
    <w:p w:rsidR="007647DE" w:rsidRDefault="007647DE" w:rsidP="002012A7">
      <w:pPr>
        <w:spacing w:line="360" w:lineRule="auto"/>
        <w:rPr>
          <w:rFonts w:ascii="Arial" w:hAnsi="Arial" w:cs="Arial"/>
          <w:sz w:val="32"/>
        </w:rPr>
      </w:pPr>
    </w:p>
    <w:p w:rsidR="002012A7" w:rsidRDefault="002012A7" w:rsidP="002012A7">
      <w:p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color w:val="0000FF" w:themeColor="hyperlink"/>
          <w:sz w:val="32"/>
          <w:u w:val="single"/>
          <w:lang w:val="en-NZ" w:eastAsia="en-NZ"/>
        </w:rPr>
        <w:drawing>
          <wp:anchor distT="0" distB="0" distL="114300" distR="114300" simplePos="0" relativeHeight="251680768" behindDoc="0" locked="0" layoutInCell="1" allowOverlap="1" wp14:anchorId="37A84788" wp14:editId="145E1B18">
            <wp:simplePos x="0" y="0"/>
            <wp:positionH relativeFrom="column">
              <wp:posOffset>297815</wp:posOffset>
            </wp:positionH>
            <wp:positionV relativeFrom="paragraph">
              <wp:posOffset>370840</wp:posOffset>
            </wp:positionV>
            <wp:extent cx="1543050" cy="144946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Computer_Interne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4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A4" w:rsidRDefault="002012A7" w:rsidP="002012A7">
      <w:pPr>
        <w:spacing w:line="360" w:lineRule="auto"/>
        <w:ind w:left="3600"/>
        <w:rPr>
          <w:rFonts w:ascii="Arial" w:hAnsi="Arial" w:cs="Arial"/>
          <w:b/>
          <w:sz w:val="32"/>
        </w:rPr>
      </w:pPr>
      <w:r w:rsidRPr="00D05334">
        <w:rPr>
          <w:rFonts w:ascii="Arial" w:hAnsi="Arial" w:cs="Arial"/>
          <w:sz w:val="32"/>
        </w:rPr>
        <w:t>The</w:t>
      </w:r>
      <w:r>
        <w:rPr>
          <w:rFonts w:ascii="Arial" w:hAnsi="Arial" w:cs="Arial"/>
          <w:b/>
          <w:sz w:val="32"/>
        </w:rPr>
        <w:t xml:space="preserve"> Health and Disability Commissioner’s </w:t>
      </w:r>
      <w:r w:rsidRPr="00D05334">
        <w:rPr>
          <w:rFonts w:ascii="Arial" w:hAnsi="Arial" w:cs="Arial"/>
          <w:sz w:val="32"/>
        </w:rPr>
        <w:t>website</w:t>
      </w:r>
      <w:r w:rsidR="00531FCF">
        <w:rPr>
          <w:rFonts w:ascii="Arial" w:hAnsi="Arial" w:cs="Arial"/>
          <w:sz w:val="32"/>
        </w:rPr>
        <w:t xml:space="preserve"> is</w:t>
      </w:r>
      <w:r w:rsidR="000860A4">
        <w:rPr>
          <w:rFonts w:ascii="Arial" w:hAnsi="Arial" w:cs="Arial"/>
          <w:sz w:val="32"/>
        </w:rPr>
        <w:t>:</w:t>
      </w:r>
      <w:r>
        <w:rPr>
          <w:rFonts w:ascii="Arial" w:hAnsi="Arial" w:cs="Arial"/>
          <w:b/>
          <w:sz w:val="32"/>
        </w:rPr>
        <w:t xml:space="preserve"> </w:t>
      </w:r>
    </w:p>
    <w:p w:rsidR="002012A7" w:rsidRDefault="002012A7" w:rsidP="00243321">
      <w:pPr>
        <w:spacing w:line="360" w:lineRule="auto"/>
        <w:ind w:left="3600"/>
        <w:rPr>
          <w:rFonts w:ascii="Arial" w:hAnsi="Arial" w:cs="Arial"/>
          <w:sz w:val="32"/>
          <w:szCs w:val="32"/>
        </w:rPr>
        <w:sectPr w:rsidR="002012A7" w:rsidSect="00B07A06">
          <w:footerReference w:type="first" r:id="rId58"/>
          <w:pgSz w:w="11906" w:h="16838"/>
          <w:pgMar w:top="851" w:right="851" w:bottom="851" w:left="85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pgNumType w:start="2"/>
          <w:cols w:space="708"/>
          <w:titlePg/>
          <w:docGrid w:linePitch="360"/>
        </w:sectPr>
      </w:pPr>
      <w:r w:rsidRPr="00243321">
        <w:rPr>
          <w:rFonts w:ascii="Arial" w:hAnsi="Arial" w:cs="Arial"/>
          <w:sz w:val="32"/>
          <w:szCs w:val="32"/>
        </w:rPr>
        <w:t>www.hdc.org.nz</w:t>
      </w:r>
    </w:p>
    <w:p w:rsidR="008F0920" w:rsidRPr="004E3DBC" w:rsidRDefault="008F0920" w:rsidP="004E3DBC">
      <w:pPr>
        <w:spacing w:before="360" w:after="720"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D711B2" w:rsidRPr="00D711B2" w:rsidRDefault="00D711B2" w:rsidP="00D711B2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753D00" w:rsidRDefault="00753D00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4E3DBC" w:rsidRDefault="004E3DBC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994646" w:rsidRDefault="00994646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6A7E9B" w:rsidRDefault="006A7E9B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E4326C"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8784" behindDoc="0" locked="0" layoutInCell="1" allowOverlap="1" wp14:anchorId="1F9DAC6D" wp14:editId="79422BAD">
            <wp:simplePos x="0" y="0"/>
            <wp:positionH relativeFrom="margin">
              <wp:align>center</wp:align>
            </wp:positionH>
            <wp:positionV relativeFrom="paragraph">
              <wp:posOffset>618789</wp:posOffset>
            </wp:positionV>
            <wp:extent cx="2952750" cy="1247775"/>
            <wp:effectExtent l="0" t="0" r="0" b="9525"/>
            <wp:wrapNone/>
            <wp:docPr id="88" name="Picture 88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9B" w:rsidRDefault="006A7E9B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6A7E9B" w:rsidRDefault="006A7E9B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E4326C" w:rsidRPr="006F222D" w:rsidRDefault="00D14AD8" w:rsidP="006F222D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B375C0">
        <w:rPr>
          <w:rFonts w:ascii="Arial" w:hAnsi="Arial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37760" behindDoc="1" locked="0" layoutInCell="1" allowOverlap="1" wp14:anchorId="55DBF77E" wp14:editId="7A928262">
            <wp:simplePos x="0" y="0"/>
            <wp:positionH relativeFrom="column">
              <wp:posOffset>3527724</wp:posOffset>
            </wp:positionH>
            <wp:positionV relativeFrom="paragraph">
              <wp:posOffset>621180</wp:posOffset>
            </wp:positionV>
            <wp:extent cx="1393371" cy="1393371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e-with-Photosymbols-Logo_1024x102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71" cy="139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36736" behindDoc="1" locked="0" layoutInCell="1" allowOverlap="1" wp14:anchorId="4399F56A" wp14:editId="61A0D13A">
            <wp:simplePos x="0" y="0"/>
            <wp:positionH relativeFrom="column">
              <wp:posOffset>1696085</wp:posOffset>
            </wp:positionH>
            <wp:positionV relativeFrom="paragraph">
              <wp:posOffset>1015365</wp:posOffset>
            </wp:positionV>
            <wp:extent cx="1307465" cy="795020"/>
            <wp:effectExtent l="0" t="0" r="6985" b="508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GE stamp rgb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6C" w:rsidRPr="00E4326C">
        <w:rPr>
          <w:rFonts w:ascii="Arial" w:hAnsi="Arial" w:cs="Arial"/>
          <w:b/>
          <w:sz w:val="32"/>
          <w:szCs w:val="32"/>
        </w:rPr>
        <w:t xml:space="preserve">This </w:t>
      </w:r>
      <w:r w:rsidR="006F222D">
        <w:rPr>
          <w:rFonts w:ascii="Arial" w:hAnsi="Arial" w:cs="Arial"/>
          <w:b/>
          <w:sz w:val="32"/>
          <w:szCs w:val="32"/>
        </w:rPr>
        <w:t xml:space="preserve">information </w:t>
      </w:r>
      <w:r w:rsidR="00E4326C" w:rsidRPr="00E4326C">
        <w:rPr>
          <w:rFonts w:ascii="Arial" w:hAnsi="Arial" w:cs="Arial"/>
          <w:b/>
          <w:sz w:val="32"/>
          <w:szCs w:val="32"/>
        </w:rPr>
        <w:t xml:space="preserve">has been translated into Easy Read </w:t>
      </w:r>
      <w:r w:rsidR="006F222D">
        <w:rPr>
          <w:rFonts w:ascii="Arial" w:hAnsi="Arial" w:cs="Arial"/>
          <w:b/>
          <w:sz w:val="32"/>
          <w:szCs w:val="32"/>
        </w:rPr>
        <w:br/>
      </w:r>
      <w:r w:rsidR="00E70708">
        <w:rPr>
          <w:rFonts w:ascii="Arial" w:hAnsi="Arial" w:cs="Arial"/>
          <w:b/>
          <w:sz w:val="32"/>
          <w:szCs w:val="32"/>
        </w:rPr>
        <w:t>by</w:t>
      </w:r>
      <w:r w:rsidR="00E4326C" w:rsidRPr="00E4326C">
        <w:rPr>
          <w:rFonts w:ascii="Arial" w:hAnsi="Arial" w:cs="Arial"/>
          <w:b/>
          <w:sz w:val="32"/>
          <w:szCs w:val="32"/>
        </w:rPr>
        <w:t xml:space="preserve"> People First New Ze</w:t>
      </w:r>
      <w:r w:rsidR="006F222D">
        <w:rPr>
          <w:rFonts w:ascii="Arial" w:hAnsi="Arial" w:cs="Arial"/>
          <w:b/>
          <w:sz w:val="32"/>
          <w:szCs w:val="32"/>
        </w:rPr>
        <w:t xml:space="preserve">aland Inc. Ngā Tāngata Tuatahi </w:t>
      </w:r>
    </w:p>
    <w:p w:rsidR="00E4326C" w:rsidRPr="001F268F" w:rsidRDefault="00E4326C" w:rsidP="00E4326C">
      <w:pPr>
        <w:rPr>
          <w:rFonts w:ascii="Arial" w:hAnsi="Arial" w:cs="Arial"/>
          <w:sz w:val="36"/>
          <w:szCs w:val="36"/>
        </w:rPr>
      </w:pPr>
    </w:p>
    <w:p w:rsidR="00E4326C" w:rsidRPr="00750EFF" w:rsidRDefault="00E4326C" w:rsidP="00750EFF">
      <w:pPr>
        <w:spacing w:line="360" w:lineRule="auto"/>
        <w:jc w:val="center"/>
        <w:rPr>
          <w:rFonts w:ascii="Arial" w:hAnsi="Arial" w:cs="Arial"/>
          <w:b/>
          <w:sz w:val="32"/>
        </w:rPr>
      </w:pPr>
    </w:p>
    <w:sectPr w:rsidR="00E4326C" w:rsidRPr="00750EFF" w:rsidSect="00BE457D">
      <w:footerReference w:type="first" r:id="rId62"/>
      <w:pgSz w:w="11906" w:h="16838"/>
      <w:pgMar w:top="851" w:right="851" w:bottom="851" w:left="85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019" w:rsidRDefault="00743019" w:rsidP="00C52523">
      <w:pPr>
        <w:spacing w:after="0" w:line="240" w:lineRule="auto"/>
      </w:pPr>
      <w:r>
        <w:separator/>
      </w:r>
    </w:p>
  </w:endnote>
  <w:endnote w:type="continuationSeparator" w:id="0">
    <w:p w:rsidR="00743019" w:rsidRDefault="00743019" w:rsidP="00C5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92227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743019" w:rsidRPr="007B141A" w:rsidRDefault="00743019" w:rsidP="006035EA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7B141A">
          <w:rPr>
            <w:rFonts w:ascii="Arial" w:hAnsi="Arial" w:cs="Arial"/>
            <w:sz w:val="28"/>
            <w:szCs w:val="28"/>
          </w:rPr>
          <w:fldChar w:fldCharType="begin"/>
        </w:r>
        <w:r w:rsidRPr="007B141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B141A">
          <w:rPr>
            <w:rFonts w:ascii="Arial" w:hAnsi="Arial" w:cs="Arial"/>
            <w:sz w:val="28"/>
            <w:szCs w:val="28"/>
          </w:rPr>
          <w:fldChar w:fldCharType="separate"/>
        </w:r>
        <w:r w:rsidR="00D44826">
          <w:rPr>
            <w:rFonts w:ascii="Arial" w:hAnsi="Arial" w:cs="Arial"/>
            <w:noProof/>
            <w:sz w:val="28"/>
            <w:szCs w:val="28"/>
          </w:rPr>
          <w:t>20</w:t>
        </w:r>
        <w:r w:rsidRPr="007B141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743019" w:rsidRDefault="007430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315678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</w:rPr>
    </w:sdtEndPr>
    <w:sdtContent>
      <w:p w:rsidR="00743019" w:rsidRPr="007B141A" w:rsidRDefault="00743019" w:rsidP="006035EA">
        <w:pPr>
          <w:pStyle w:val="Footer"/>
          <w:rPr>
            <w:rFonts w:ascii="Arial" w:hAnsi="Arial" w:cs="Arial"/>
            <w:sz w:val="28"/>
          </w:rPr>
        </w:pPr>
        <w:r w:rsidRPr="007B141A">
          <w:rPr>
            <w:rFonts w:ascii="Arial" w:hAnsi="Arial" w:cs="Arial"/>
            <w:sz w:val="28"/>
          </w:rPr>
          <w:fldChar w:fldCharType="begin"/>
        </w:r>
        <w:r w:rsidRPr="007B141A">
          <w:rPr>
            <w:rFonts w:ascii="Arial" w:hAnsi="Arial" w:cs="Arial"/>
            <w:sz w:val="28"/>
          </w:rPr>
          <w:instrText xml:space="preserve"> PAGE   \* MERGEFORMAT </w:instrText>
        </w:r>
        <w:r w:rsidRPr="007B141A">
          <w:rPr>
            <w:rFonts w:ascii="Arial" w:hAnsi="Arial" w:cs="Arial"/>
            <w:sz w:val="28"/>
          </w:rPr>
          <w:fldChar w:fldCharType="separate"/>
        </w:r>
        <w:r w:rsidR="00D44826">
          <w:rPr>
            <w:rFonts w:ascii="Arial" w:hAnsi="Arial" w:cs="Arial"/>
            <w:noProof/>
            <w:sz w:val="28"/>
          </w:rPr>
          <w:t>19</w:t>
        </w:r>
        <w:r w:rsidRPr="007B141A">
          <w:rPr>
            <w:rFonts w:ascii="Arial" w:hAnsi="Arial" w:cs="Arial"/>
            <w:noProof/>
            <w:sz w:val="28"/>
          </w:rPr>
          <w:fldChar w:fldCharType="end"/>
        </w:r>
      </w:p>
    </w:sdtContent>
  </w:sdt>
  <w:p w:rsidR="00743019" w:rsidRDefault="00743019" w:rsidP="007B141A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84919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</w:rPr>
    </w:sdtEndPr>
    <w:sdtContent>
      <w:p w:rsidR="00743019" w:rsidRPr="007B141A" w:rsidRDefault="00743019" w:rsidP="006035EA">
        <w:pPr>
          <w:pStyle w:val="Footer"/>
          <w:jc w:val="right"/>
          <w:rPr>
            <w:rFonts w:ascii="Arial" w:hAnsi="Arial" w:cs="Arial"/>
            <w:sz w:val="28"/>
          </w:rPr>
        </w:pPr>
        <w:r w:rsidRPr="007B141A">
          <w:rPr>
            <w:rFonts w:ascii="Arial" w:hAnsi="Arial" w:cs="Arial"/>
            <w:sz w:val="28"/>
          </w:rPr>
          <w:fldChar w:fldCharType="begin"/>
        </w:r>
        <w:r w:rsidRPr="007B141A">
          <w:rPr>
            <w:rFonts w:ascii="Arial" w:hAnsi="Arial" w:cs="Arial"/>
            <w:sz w:val="28"/>
          </w:rPr>
          <w:instrText xml:space="preserve"> PAGE   \* MERGEFORMAT </w:instrText>
        </w:r>
        <w:r w:rsidRPr="007B141A">
          <w:rPr>
            <w:rFonts w:ascii="Arial" w:hAnsi="Arial" w:cs="Arial"/>
            <w:sz w:val="28"/>
          </w:rPr>
          <w:fldChar w:fldCharType="separate"/>
        </w:r>
        <w:r w:rsidR="00D44826">
          <w:rPr>
            <w:rFonts w:ascii="Arial" w:hAnsi="Arial" w:cs="Arial"/>
            <w:noProof/>
            <w:sz w:val="28"/>
          </w:rPr>
          <w:t>2</w:t>
        </w:r>
        <w:r w:rsidRPr="007B141A">
          <w:rPr>
            <w:rFonts w:ascii="Arial" w:hAnsi="Arial" w:cs="Arial"/>
            <w:noProof/>
            <w:sz w:val="28"/>
          </w:rPr>
          <w:fldChar w:fldCharType="end"/>
        </w:r>
      </w:p>
    </w:sdtContent>
  </w:sdt>
  <w:p w:rsidR="00743019" w:rsidRDefault="0074301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019" w:rsidRDefault="00743019">
    <w:pPr>
      <w:pStyle w:val="Footer"/>
    </w:pPr>
  </w:p>
  <w:p w:rsidR="00743019" w:rsidRDefault="007430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019" w:rsidRDefault="00743019" w:rsidP="00C52523">
      <w:pPr>
        <w:spacing w:after="0" w:line="240" w:lineRule="auto"/>
      </w:pPr>
      <w:r>
        <w:separator/>
      </w:r>
    </w:p>
  </w:footnote>
  <w:footnote w:type="continuationSeparator" w:id="0">
    <w:p w:rsidR="00743019" w:rsidRDefault="00743019" w:rsidP="00C52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54D"/>
    <w:multiLevelType w:val="hybridMultilevel"/>
    <w:tmpl w:val="801C1D5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0266380B"/>
    <w:multiLevelType w:val="hybridMultilevel"/>
    <w:tmpl w:val="7304F03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0E963C67"/>
    <w:multiLevelType w:val="hybridMultilevel"/>
    <w:tmpl w:val="DED0953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18193D2B"/>
    <w:multiLevelType w:val="hybridMultilevel"/>
    <w:tmpl w:val="B25CF44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1F1A6A92"/>
    <w:multiLevelType w:val="hybridMultilevel"/>
    <w:tmpl w:val="3EAA924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289B6EB6"/>
    <w:multiLevelType w:val="hybridMultilevel"/>
    <w:tmpl w:val="0608C212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6">
    <w:nsid w:val="2E6D5838"/>
    <w:multiLevelType w:val="hybridMultilevel"/>
    <w:tmpl w:val="4BEAE6F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31084494"/>
    <w:multiLevelType w:val="hybridMultilevel"/>
    <w:tmpl w:val="68EC9F4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32CC766B"/>
    <w:multiLevelType w:val="hybridMultilevel"/>
    <w:tmpl w:val="74AC8CC4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>
    <w:nsid w:val="367B4B1A"/>
    <w:multiLevelType w:val="hybridMultilevel"/>
    <w:tmpl w:val="EC2CE00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3DBB7AFC"/>
    <w:multiLevelType w:val="hybridMultilevel"/>
    <w:tmpl w:val="024804F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>
    <w:nsid w:val="566539F2"/>
    <w:multiLevelType w:val="hybridMultilevel"/>
    <w:tmpl w:val="64266C8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584062D5"/>
    <w:multiLevelType w:val="hybridMultilevel"/>
    <w:tmpl w:val="81AC2A2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66994456"/>
    <w:multiLevelType w:val="hybridMultilevel"/>
    <w:tmpl w:val="A6C20BA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7FAF2775"/>
    <w:multiLevelType w:val="hybridMultilevel"/>
    <w:tmpl w:val="C3B0E48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2"/>
  </w:num>
  <w:num w:numId="5">
    <w:abstractNumId w:val="11"/>
  </w:num>
  <w:num w:numId="6">
    <w:abstractNumId w:val="0"/>
  </w:num>
  <w:num w:numId="7">
    <w:abstractNumId w:val="9"/>
  </w:num>
  <w:num w:numId="8">
    <w:abstractNumId w:val="10"/>
  </w:num>
  <w:num w:numId="9">
    <w:abstractNumId w:val="14"/>
  </w:num>
  <w:num w:numId="10">
    <w:abstractNumId w:val="5"/>
  </w:num>
  <w:num w:numId="11">
    <w:abstractNumId w:val="3"/>
  </w:num>
  <w:num w:numId="12">
    <w:abstractNumId w:val="8"/>
  </w:num>
  <w:num w:numId="13">
    <w:abstractNumId w:val="6"/>
  </w:num>
  <w:num w:numId="14">
    <w:abstractNumId w:val="1"/>
  </w:num>
  <w:num w:numId="15">
    <w:abstractNumId w:val="7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xia">
    <w15:presenceInfo w15:providerId="None" w15:userId="Alex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BB3"/>
    <w:rsid w:val="000009EE"/>
    <w:rsid w:val="00002773"/>
    <w:rsid w:val="00005453"/>
    <w:rsid w:val="00006182"/>
    <w:rsid w:val="00006DF6"/>
    <w:rsid w:val="000078D2"/>
    <w:rsid w:val="000105AF"/>
    <w:rsid w:val="000106C7"/>
    <w:rsid w:val="00010BDC"/>
    <w:rsid w:val="00013017"/>
    <w:rsid w:val="00014444"/>
    <w:rsid w:val="00014F47"/>
    <w:rsid w:val="00015A1B"/>
    <w:rsid w:val="00020053"/>
    <w:rsid w:val="00020B53"/>
    <w:rsid w:val="00021B73"/>
    <w:rsid w:val="00022122"/>
    <w:rsid w:val="00023198"/>
    <w:rsid w:val="00024FBA"/>
    <w:rsid w:val="000256EF"/>
    <w:rsid w:val="00030594"/>
    <w:rsid w:val="00030D17"/>
    <w:rsid w:val="000314B9"/>
    <w:rsid w:val="000319B3"/>
    <w:rsid w:val="0003358A"/>
    <w:rsid w:val="0003701E"/>
    <w:rsid w:val="00041382"/>
    <w:rsid w:val="0004161C"/>
    <w:rsid w:val="00042B50"/>
    <w:rsid w:val="00045726"/>
    <w:rsid w:val="00046533"/>
    <w:rsid w:val="000470A5"/>
    <w:rsid w:val="0004762A"/>
    <w:rsid w:val="00047964"/>
    <w:rsid w:val="00051730"/>
    <w:rsid w:val="0005184B"/>
    <w:rsid w:val="0005251C"/>
    <w:rsid w:val="00052AD1"/>
    <w:rsid w:val="00052E10"/>
    <w:rsid w:val="00054CBA"/>
    <w:rsid w:val="00054EED"/>
    <w:rsid w:val="0005599B"/>
    <w:rsid w:val="000570D4"/>
    <w:rsid w:val="0005761A"/>
    <w:rsid w:val="00061647"/>
    <w:rsid w:val="00061F49"/>
    <w:rsid w:val="00062B70"/>
    <w:rsid w:val="00063BF4"/>
    <w:rsid w:val="00066414"/>
    <w:rsid w:val="000668B1"/>
    <w:rsid w:val="0007114F"/>
    <w:rsid w:val="000718CF"/>
    <w:rsid w:val="00071B31"/>
    <w:rsid w:val="0007239D"/>
    <w:rsid w:val="00072D1D"/>
    <w:rsid w:val="00072DF7"/>
    <w:rsid w:val="000768EE"/>
    <w:rsid w:val="00076AE0"/>
    <w:rsid w:val="0007785F"/>
    <w:rsid w:val="00080872"/>
    <w:rsid w:val="0008089B"/>
    <w:rsid w:val="00082225"/>
    <w:rsid w:val="00082C6B"/>
    <w:rsid w:val="0008437E"/>
    <w:rsid w:val="000854A7"/>
    <w:rsid w:val="000860A4"/>
    <w:rsid w:val="00086665"/>
    <w:rsid w:val="0009076B"/>
    <w:rsid w:val="00091E79"/>
    <w:rsid w:val="00092339"/>
    <w:rsid w:val="00093960"/>
    <w:rsid w:val="00095ED6"/>
    <w:rsid w:val="00096296"/>
    <w:rsid w:val="000967E5"/>
    <w:rsid w:val="00097282"/>
    <w:rsid w:val="000A171D"/>
    <w:rsid w:val="000A4A00"/>
    <w:rsid w:val="000A4D02"/>
    <w:rsid w:val="000A53E4"/>
    <w:rsid w:val="000A7EDA"/>
    <w:rsid w:val="000B3F79"/>
    <w:rsid w:val="000B5A07"/>
    <w:rsid w:val="000B72AA"/>
    <w:rsid w:val="000C08BD"/>
    <w:rsid w:val="000C23E0"/>
    <w:rsid w:val="000C2D79"/>
    <w:rsid w:val="000C400A"/>
    <w:rsid w:val="000C603C"/>
    <w:rsid w:val="000C7DE2"/>
    <w:rsid w:val="000D2499"/>
    <w:rsid w:val="000D27E9"/>
    <w:rsid w:val="000D5727"/>
    <w:rsid w:val="000D602E"/>
    <w:rsid w:val="000D6F16"/>
    <w:rsid w:val="000E06DF"/>
    <w:rsid w:val="000E21E3"/>
    <w:rsid w:val="000E4787"/>
    <w:rsid w:val="000E57F7"/>
    <w:rsid w:val="000E58E0"/>
    <w:rsid w:val="000E5BC4"/>
    <w:rsid w:val="000F11EB"/>
    <w:rsid w:val="000F14EF"/>
    <w:rsid w:val="000F1791"/>
    <w:rsid w:val="000F308B"/>
    <w:rsid w:val="000F6187"/>
    <w:rsid w:val="000F69AD"/>
    <w:rsid w:val="000F6DD3"/>
    <w:rsid w:val="000F7328"/>
    <w:rsid w:val="000F7765"/>
    <w:rsid w:val="0010145A"/>
    <w:rsid w:val="00101523"/>
    <w:rsid w:val="00101768"/>
    <w:rsid w:val="00101B89"/>
    <w:rsid w:val="00102EFF"/>
    <w:rsid w:val="00103BAC"/>
    <w:rsid w:val="00105B87"/>
    <w:rsid w:val="001075E4"/>
    <w:rsid w:val="001079F9"/>
    <w:rsid w:val="00111CFB"/>
    <w:rsid w:val="00113450"/>
    <w:rsid w:val="001140A8"/>
    <w:rsid w:val="0011418A"/>
    <w:rsid w:val="001142E6"/>
    <w:rsid w:val="0011671A"/>
    <w:rsid w:val="00116D3E"/>
    <w:rsid w:val="00116EDB"/>
    <w:rsid w:val="0012113F"/>
    <w:rsid w:val="001214BA"/>
    <w:rsid w:val="00123B2E"/>
    <w:rsid w:val="00124909"/>
    <w:rsid w:val="00124B8C"/>
    <w:rsid w:val="00124EE5"/>
    <w:rsid w:val="00125DD7"/>
    <w:rsid w:val="00126614"/>
    <w:rsid w:val="001279DF"/>
    <w:rsid w:val="0013020C"/>
    <w:rsid w:val="001311D4"/>
    <w:rsid w:val="001311F0"/>
    <w:rsid w:val="0013285A"/>
    <w:rsid w:val="00132EA4"/>
    <w:rsid w:val="001351B1"/>
    <w:rsid w:val="001360FF"/>
    <w:rsid w:val="00137242"/>
    <w:rsid w:val="001400D0"/>
    <w:rsid w:val="00141035"/>
    <w:rsid w:val="00141157"/>
    <w:rsid w:val="00141E49"/>
    <w:rsid w:val="0014258E"/>
    <w:rsid w:val="00143E84"/>
    <w:rsid w:val="00144927"/>
    <w:rsid w:val="00145A05"/>
    <w:rsid w:val="00146F84"/>
    <w:rsid w:val="00147FEA"/>
    <w:rsid w:val="00153C01"/>
    <w:rsid w:val="00154500"/>
    <w:rsid w:val="00162599"/>
    <w:rsid w:val="00165662"/>
    <w:rsid w:val="00165D94"/>
    <w:rsid w:val="00167BB1"/>
    <w:rsid w:val="0017019F"/>
    <w:rsid w:val="001702D7"/>
    <w:rsid w:val="00171F71"/>
    <w:rsid w:val="00174542"/>
    <w:rsid w:val="00174937"/>
    <w:rsid w:val="00175F80"/>
    <w:rsid w:val="0017660F"/>
    <w:rsid w:val="00176D4A"/>
    <w:rsid w:val="00176FA9"/>
    <w:rsid w:val="00177256"/>
    <w:rsid w:val="00177AFD"/>
    <w:rsid w:val="00182477"/>
    <w:rsid w:val="00183081"/>
    <w:rsid w:val="001865C9"/>
    <w:rsid w:val="001871D7"/>
    <w:rsid w:val="001943C0"/>
    <w:rsid w:val="001A1116"/>
    <w:rsid w:val="001A4544"/>
    <w:rsid w:val="001A4EEF"/>
    <w:rsid w:val="001A72B0"/>
    <w:rsid w:val="001B0FE0"/>
    <w:rsid w:val="001B1405"/>
    <w:rsid w:val="001B1AE0"/>
    <w:rsid w:val="001B1D91"/>
    <w:rsid w:val="001B2C66"/>
    <w:rsid w:val="001B4497"/>
    <w:rsid w:val="001B5437"/>
    <w:rsid w:val="001B604F"/>
    <w:rsid w:val="001C15AB"/>
    <w:rsid w:val="001C1F4B"/>
    <w:rsid w:val="001C227F"/>
    <w:rsid w:val="001C25BA"/>
    <w:rsid w:val="001C382D"/>
    <w:rsid w:val="001C40FD"/>
    <w:rsid w:val="001C413E"/>
    <w:rsid w:val="001C70D6"/>
    <w:rsid w:val="001D07D3"/>
    <w:rsid w:val="001D08D7"/>
    <w:rsid w:val="001D4555"/>
    <w:rsid w:val="001D4B9B"/>
    <w:rsid w:val="001D4EED"/>
    <w:rsid w:val="001D7A87"/>
    <w:rsid w:val="001D7CBB"/>
    <w:rsid w:val="001E03D4"/>
    <w:rsid w:val="001E1093"/>
    <w:rsid w:val="001E1E1F"/>
    <w:rsid w:val="001E42FC"/>
    <w:rsid w:val="001E6274"/>
    <w:rsid w:val="001E632C"/>
    <w:rsid w:val="001F038C"/>
    <w:rsid w:val="001F244A"/>
    <w:rsid w:val="001F44B5"/>
    <w:rsid w:val="001F61A8"/>
    <w:rsid w:val="001F7E9E"/>
    <w:rsid w:val="001F7F3E"/>
    <w:rsid w:val="0020060D"/>
    <w:rsid w:val="00200AAD"/>
    <w:rsid w:val="00200C0E"/>
    <w:rsid w:val="0020110C"/>
    <w:rsid w:val="002012A7"/>
    <w:rsid w:val="002023F8"/>
    <w:rsid w:val="00204148"/>
    <w:rsid w:val="00204E0A"/>
    <w:rsid w:val="002053A1"/>
    <w:rsid w:val="002078DD"/>
    <w:rsid w:val="002114FA"/>
    <w:rsid w:val="0021205D"/>
    <w:rsid w:val="00212110"/>
    <w:rsid w:val="0021392E"/>
    <w:rsid w:val="00214FFB"/>
    <w:rsid w:val="00215331"/>
    <w:rsid w:val="002165AD"/>
    <w:rsid w:val="00216D39"/>
    <w:rsid w:val="0021712D"/>
    <w:rsid w:val="0021721A"/>
    <w:rsid w:val="00217C28"/>
    <w:rsid w:val="002206EC"/>
    <w:rsid w:val="00220981"/>
    <w:rsid w:val="00221E26"/>
    <w:rsid w:val="0022287C"/>
    <w:rsid w:val="00224546"/>
    <w:rsid w:val="00224FE3"/>
    <w:rsid w:val="0022533E"/>
    <w:rsid w:val="002263B4"/>
    <w:rsid w:val="002266E0"/>
    <w:rsid w:val="00226BBA"/>
    <w:rsid w:val="002272A8"/>
    <w:rsid w:val="00227327"/>
    <w:rsid w:val="0023146B"/>
    <w:rsid w:val="00231C31"/>
    <w:rsid w:val="00231E45"/>
    <w:rsid w:val="002329FE"/>
    <w:rsid w:val="00233B13"/>
    <w:rsid w:val="00234485"/>
    <w:rsid w:val="00236E41"/>
    <w:rsid w:val="00236F68"/>
    <w:rsid w:val="00237EA5"/>
    <w:rsid w:val="00240796"/>
    <w:rsid w:val="00243321"/>
    <w:rsid w:val="00243FCB"/>
    <w:rsid w:val="002446E3"/>
    <w:rsid w:val="00244C27"/>
    <w:rsid w:val="00245310"/>
    <w:rsid w:val="00245C9D"/>
    <w:rsid w:val="00250AF1"/>
    <w:rsid w:val="002521A3"/>
    <w:rsid w:val="00254826"/>
    <w:rsid w:val="00255133"/>
    <w:rsid w:val="00255170"/>
    <w:rsid w:val="002558EA"/>
    <w:rsid w:val="00256007"/>
    <w:rsid w:val="00256709"/>
    <w:rsid w:val="00256B1A"/>
    <w:rsid w:val="00257CDB"/>
    <w:rsid w:val="00257EE0"/>
    <w:rsid w:val="00260F30"/>
    <w:rsid w:val="00262F0E"/>
    <w:rsid w:val="0026541F"/>
    <w:rsid w:val="002656B4"/>
    <w:rsid w:val="00266A98"/>
    <w:rsid w:val="0026726E"/>
    <w:rsid w:val="002701F8"/>
    <w:rsid w:val="00271836"/>
    <w:rsid w:val="00274C6F"/>
    <w:rsid w:val="00275205"/>
    <w:rsid w:val="0027647A"/>
    <w:rsid w:val="00282617"/>
    <w:rsid w:val="00283DA7"/>
    <w:rsid w:val="00284D2A"/>
    <w:rsid w:val="002864E5"/>
    <w:rsid w:val="00287667"/>
    <w:rsid w:val="002919AD"/>
    <w:rsid w:val="0029240B"/>
    <w:rsid w:val="00292F19"/>
    <w:rsid w:val="0029351E"/>
    <w:rsid w:val="00293916"/>
    <w:rsid w:val="00295E12"/>
    <w:rsid w:val="00297FC3"/>
    <w:rsid w:val="002A0BD2"/>
    <w:rsid w:val="002A1B24"/>
    <w:rsid w:val="002A1F82"/>
    <w:rsid w:val="002A49CC"/>
    <w:rsid w:val="002A6D5D"/>
    <w:rsid w:val="002A70ED"/>
    <w:rsid w:val="002B0364"/>
    <w:rsid w:val="002B0C25"/>
    <w:rsid w:val="002B229F"/>
    <w:rsid w:val="002B22B5"/>
    <w:rsid w:val="002B32F2"/>
    <w:rsid w:val="002B3BFC"/>
    <w:rsid w:val="002B4F57"/>
    <w:rsid w:val="002C0459"/>
    <w:rsid w:val="002C1891"/>
    <w:rsid w:val="002C42F7"/>
    <w:rsid w:val="002C4910"/>
    <w:rsid w:val="002C4F65"/>
    <w:rsid w:val="002C6A82"/>
    <w:rsid w:val="002D0528"/>
    <w:rsid w:val="002D1950"/>
    <w:rsid w:val="002D2A41"/>
    <w:rsid w:val="002D2F15"/>
    <w:rsid w:val="002D3145"/>
    <w:rsid w:val="002D316F"/>
    <w:rsid w:val="002D3F1F"/>
    <w:rsid w:val="002D61B8"/>
    <w:rsid w:val="002D7241"/>
    <w:rsid w:val="002D7AF7"/>
    <w:rsid w:val="002D7D14"/>
    <w:rsid w:val="002E06F0"/>
    <w:rsid w:val="002E13E4"/>
    <w:rsid w:val="002E27AC"/>
    <w:rsid w:val="002E31EE"/>
    <w:rsid w:val="002E3C5C"/>
    <w:rsid w:val="002E4217"/>
    <w:rsid w:val="002E426B"/>
    <w:rsid w:val="002E470C"/>
    <w:rsid w:val="002E4B0F"/>
    <w:rsid w:val="002E71D0"/>
    <w:rsid w:val="002F0328"/>
    <w:rsid w:val="002F2D56"/>
    <w:rsid w:val="002F2E42"/>
    <w:rsid w:val="002F3362"/>
    <w:rsid w:val="002F5F54"/>
    <w:rsid w:val="002F60F0"/>
    <w:rsid w:val="002F798A"/>
    <w:rsid w:val="002F7AFB"/>
    <w:rsid w:val="003039A3"/>
    <w:rsid w:val="00305269"/>
    <w:rsid w:val="00310FCE"/>
    <w:rsid w:val="00312576"/>
    <w:rsid w:val="0031302D"/>
    <w:rsid w:val="003146A8"/>
    <w:rsid w:val="003149FE"/>
    <w:rsid w:val="00316389"/>
    <w:rsid w:val="00316A7E"/>
    <w:rsid w:val="00320875"/>
    <w:rsid w:val="00320A53"/>
    <w:rsid w:val="00321426"/>
    <w:rsid w:val="00322680"/>
    <w:rsid w:val="00322DBE"/>
    <w:rsid w:val="00323491"/>
    <w:rsid w:val="00323B19"/>
    <w:rsid w:val="00323EA2"/>
    <w:rsid w:val="00324D81"/>
    <w:rsid w:val="00325583"/>
    <w:rsid w:val="0032597D"/>
    <w:rsid w:val="00325D10"/>
    <w:rsid w:val="00325E36"/>
    <w:rsid w:val="003261AE"/>
    <w:rsid w:val="0032780A"/>
    <w:rsid w:val="00327B81"/>
    <w:rsid w:val="00334E39"/>
    <w:rsid w:val="00335E10"/>
    <w:rsid w:val="003376A0"/>
    <w:rsid w:val="003379CC"/>
    <w:rsid w:val="0034147D"/>
    <w:rsid w:val="00343D83"/>
    <w:rsid w:val="003454BB"/>
    <w:rsid w:val="00346FEE"/>
    <w:rsid w:val="00350C8D"/>
    <w:rsid w:val="00351D36"/>
    <w:rsid w:val="0035461F"/>
    <w:rsid w:val="00355107"/>
    <w:rsid w:val="0035527F"/>
    <w:rsid w:val="003553EA"/>
    <w:rsid w:val="0035571C"/>
    <w:rsid w:val="00355FC6"/>
    <w:rsid w:val="00356E1D"/>
    <w:rsid w:val="0036035A"/>
    <w:rsid w:val="0036106F"/>
    <w:rsid w:val="00362000"/>
    <w:rsid w:val="00363577"/>
    <w:rsid w:val="00365DDB"/>
    <w:rsid w:val="00366F55"/>
    <w:rsid w:val="00367024"/>
    <w:rsid w:val="00367532"/>
    <w:rsid w:val="00371001"/>
    <w:rsid w:val="003724DB"/>
    <w:rsid w:val="00372689"/>
    <w:rsid w:val="00374087"/>
    <w:rsid w:val="003768B4"/>
    <w:rsid w:val="00376A0B"/>
    <w:rsid w:val="003800D3"/>
    <w:rsid w:val="003803A7"/>
    <w:rsid w:val="00380C2F"/>
    <w:rsid w:val="00381180"/>
    <w:rsid w:val="00381FAF"/>
    <w:rsid w:val="003846ED"/>
    <w:rsid w:val="0038564C"/>
    <w:rsid w:val="003862FF"/>
    <w:rsid w:val="00387900"/>
    <w:rsid w:val="00391031"/>
    <w:rsid w:val="00391564"/>
    <w:rsid w:val="00392078"/>
    <w:rsid w:val="00393993"/>
    <w:rsid w:val="00396E81"/>
    <w:rsid w:val="003A4D2C"/>
    <w:rsid w:val="003A5502"/>
    <w:rsid w:val="003A6DF3"/>
    <w:rsid w:val="003B111D"/>
    <w:rsid w:val="003B1FE3"/>
    <w:rsid w:val="003B4F6C"/>
    <w:rsid w:val="003B5F4B"/>
    <w:rsid w:val="003B7513"/>
    <w:rsid w:val="003B757C"/>
    <w:rsid w:val="003C0D59"/>
    <w:rsid w:val="003C791A"/>
    <w:rsid w:val="003C7F65"/>
    <w:rsid w:val="003D4694"/>
    <w:rsid w:val="003D5B72"/>
    <w:rsid w:val="003D6398"/>
    <w:rsid w:val="003D67B1"/>
    <w:rsid w:val="003D7259"/>
    <w:rsid w:val="003D7635"/>
    <w:rsid w:val="003E0E46"/>
    <w:rsid w:val="003E261C"/>
    <w:rsid w:val="003E40C2"/>
    <w:rsid w:val="003E4B89"/>
    <w:rsid w:val="003E684F"/>
    <w:rsid w:val="003E7B7C"/>
    <w:rsid w:val="003F0A4B"/>
    <w:rsid w:val="003F137B"/>
    <w:rsid w:val="003F5199"/>
    <w:rsid w:val="003F5422"/>
    <w:rsid w:val="003F667E"/>
    <w:rsid w:val="003F7C14"/>
    <w:rsid w:val="00401A07"/>
    <w:rsid w:val="004024DC"/>
    <w:rsid w:val="00405DB7"/>
    <w:rsid w:val="00411376"/>
    <w:rsid w:val="0041274D"/>
    <w:rsid w:val="0041401A"/>
    <w:rsid w:val="004140BD"/>
    <w:rsid w:val="00414173"/>
    <w:rsid w:val="00416128"/>
    <w:rsid w:val="004175A8"/>
    <w:rsid w:val="00417AEE"/>
    <w:rsid w:val="00417B44"/>
    <w:rsid w:val="004202CD"/>
    <w:rsid w:val="0042087F"/>
    <w:rsid w:val="00422468"/>
    <w:rsid w:val="00423570"/>
    <w:rsid w:val="00423F22"/>
    <w:rsid w:val="00425852"/>
    <w:rsid w:val="0042647E"/>
    <w:rsid w:val="00427176"/>
    <w:rsid w:val="004277F9"/>
    <w:rsid w:val="00427B01"/>
    <w:rsid w:val="0043006F"/>
    <w:rsid w:val="00434302"/>
    <w:rsid w:val="00435ADA"/>
    <w:rsid w:val="00435E2A"/>
    <w:rsid w:val="0043627D"/>
    <w:rsid w:val="0044197A"/>
    <w:rsid w:val="00442887"/>
    <w:rsid w:val="00444803"/>
    <w:rsid w:val="00445C6A"/>
    <w:rsid w:val="00445F70"/>
    <w:rsid w:val="00447740"/>
    <w:rsid w:val="00447A49"/>
    <w:rsid w:val="0045298A"/>
    <w:rsid w:val="004535F7"/>
    <w:rsid w:val="00454C15"/>
    <w:rsid w:val="00455E07"/>
    <w:rsid w:val="00456157"/>
    <w:rsid w:val="00456BC8"/>
    <w:rsid w:val="00461983"/>
    <w:rsid w:val="00462D4E"/>
    <w:rsid w:val="00463FFC"/>
    <w:rsid w:val="00465116"/>
    <w:rsid w:val="004653DF"/>
    <w:rsid w:val="0046610D"/>
    <w:rsid w:val="00466228"/>
    <w:rsid w:val="00466563"/>
    <w:rsid w:val="00466957"/>
    <w:rsid w:val="00467C6E"/>
    <w:rsid w:val="00467FC2"/>
    <w:rsid w:val="00474CDB"/>
    <w:rsid w:val="004750B8"/>
    <w:rsid w:val="00475823"/>
    <w:rsid w:val="00476630"/>
    <w:rsid w:val="004768B0"/>
    <w:rsid w:val="00480137"/>
    <w:rsid w:val="00481876"/>
    <w:rsid w:val="00482289"/>
    <w:rsid w:val="00485B44"/>
    <w:rsid w:val="00486078"/>
    <w:rsid w:val="00486153"/>
    <w:rsid w:val="00486DA8"/>
    <w:rsid w:val="00487B3C"/>
    <w:rsid w:val="00487B80"/>
    <w:rsid w:val="00490D1E"/>
    <w:rsid w:val="00492455"/>
    <w:rsid w:val="0049490A"/>
    <w:rsid w:val="00495433"/>
    <w:rsid w:val="00496D0E"/>
    <w:rsid w:val="004A02CF"/>
    <w:rsid w:val="004A05DD"/>
    <w:rsid w:val="004A085D"/>
    <w:rsid w:val="004A2AA8"/>
    <w:rsid w:val="004A3D28"/>
    <w:rsid w:val="004A5959"/>
    <w:rsid w:val="004A5AE6"/>
    <w:rsid w:val="004A684F"/>
    <w:rsid w:val="004B2A1D"/>
    <w:rsid w:val="004B3137"/>
    <w:rsid w:val="004B35F5"/>
    <w:rsid w:val="004B5BB3"/>
    <w:rsid w:val="004B615C"/>
    <w:rsid w:val="004B6C67"/>
    <w:rsid w:val="004B7D50"/>
    <w:rsid w:val="004B7DC8"/>
    <w:rsid w:val="004C0CFA"/>
    <w:rsid w:val="004C0FEE"/>
    <w:rsid w:val="004C18A3"/>
    <w:rsid w:val="004C1CAA"/>
    <w:rsid w:val="004C1CF1"/>
    <w:rsid w:val="004C37B8"/>
    <w:rsid w:val="004C3B09"/>
    <w:rsid w:val="004C46B1"/>
    <w:rsid w:val="004C55F8"/>
    <w:rsid w:val="004C77A0"/>
    <w:rsid w:val="004C7A8D"/>
    <w:rsid w:val="004C7D8B"/>
    <w:rsid w:val="004C7FDA"/>
    <w:rsid w:val="004D0F41"/>
    <w:rsid w:val="004D4856"/>
    <w:rsid w:val="004D5F57"/>
    <w:rsid w:val="004D61B3"/>
    <w:rsid w:val="004D6369"/>
    <w:rsid w:val="004D6CBB"/>
    <w:rsid w:val="004E181E"/>
    <w:rsid w:val="004E20A7"/>
    <w:rsid w:val="004E3DBC"/>
    <w:rsid w:val="004E4D99"/>
    <w:rsid w:val="004E5171"/>
    <w:rsid w:val="004E52BB"/>
    <w:rsid w:val="004E5872"/>
    <w:rsid w:val="004F0309"/>
    <w:rsid w:val="004F0CEA"/>
    <w:rsid w:val="004F11E0"/>
    <w:rsid w:val="004F1F5F"/>
    <w:rsid w:val="004F2128"/>
    <w:rsid w:val="004F2E2E"/>
    <w:rsid w:val="004F3179"/>
    <w:rsid w:val="004F4C76"/>
    <w:rsid w:val="004F54E5"/>
    <w:rsid w:val="004F7AF8"/>
    <w:rsid w:val="0050060A"/>
    <w:rsid w:val="005006CB"/>
    <w:rsid w:val="00501094"/>
    <w:rsid w:val="00502E7C"/>
    <w:rsid w:val="005033D6"/>
    <w:rsid w:val="0050361D"/>
    <w:rsid w:val="005036D2"/>
    <w:rsid w:val="00504E62"/>
    <w:rsid w:val="00511A71"/>
    <w:rsid w:val="00513E56"/>
    <w:rsid w:val="00514718"/>
    <w:rsid w:val="00516663"/>
    <w:rsid w:val="0051673F"/>
    <w:rsid w:val="00516C1C"/>
    <w:rsid w:val="005177D1"/>
    <w:rsid w:val="00517CC1"/>
    <w:rsid w:val="00517E93"/>
    <w:rsid w:val="00517F18"/>
    <w:rsid w:val="00520763"/>
    <w:rsid w:val="00521857"/>
    <w:rsid w:val="005246EE"/>
    <w:rsid w:val="005256FA"/>
    <w:rsid w:val="0052719D"/>
    <w:rsid w:val="00530980"/>
    <w:rsid w:val="00531FCF"/>
    <w:rsid w:val="005329AD"/>
    <w:rsid w:val="00533A82"/>
    <w:rsid w:val="00534885"/>
    <w:rsid w:val="00535213"/>
    <w:rsid w:val="00537102"/>
    <w:rsid w:val="00537147"/>
    <w:rsid w:val="00540139"/>
    <w:rsid w:val="005402B7"/>
    <w:rsid w:val="00540EF0"/>
    <w:rsid w:val="005414F6"/>
    <w:rsid w:val="0054322B"/>
    <w:rsid w:val="0054419F"/>
    <w:rsid w:val="00545048"/>
    <w:rsid w:val="00545C19"/>
    <w:rsid w:val="0054648E"/>
    <w:rsid w:val="00546983"/>
    <w:rsid w:val="00546A83"/>
    <w:rsid w:val="00546CCC"/>
    <w:rsid w:val="00547889"/>
    <w:rsid w:val="00550551"/>
    <w:rsid w:val="005508BF"/>
    <w:rsid w:val="00552AEB"/>
    <w:rsid w:val="005534CD"/>
    <w:rsid w:val="00554B48"/>
    <w:rsid w:val="00556209"/>
    <w:rsid w:val="00557F3F"/>
    <w:rsid w:val="00560031"/>
    <w:rsid w:val="0056014C"/>
    <w:rsid w:val="00562A40"/>
    <w:rsid w:val="00562D9C"/>
    <w:rsid w:val="005649F5"/>
    <w:rsid w:val="00565AF2"/>
    <w:rsid w:val="00565BEB"/>
    <w:rsid w:val="00565F25"/>
    <w:rsid w:val="00566161"/>
    <w:rsid w:val="00567E17"/>
    <w:rsid w:val="005706B6"/>
    <w:rsid w:val="00571642"/>
    <w:rsid w:val="00572FFD"/>
    <w:rsid w:val="0057539C"/>
    <w:rsid w:val="00575929"/>
    <w:rsid w:val="00576CD1"/>
    <w:rsid w:val="00577A3D"/>
    <w:rsid w:val="0058057B"/>
    <w:rsid w:val="00581713"/>
    <w:rsid w:val="005818FC"/>
    <w:rsid w:val="00582EE7"/>
    <w:rsid w:val="0058355A"/>
    <w:rsid w:val="0058369B"/>
    <w:rsid w:val="0058463B"/>
    <w:rsid w:val="00585A83"/>
    <w:rsid w:val="00585F3C"/>
    <w:rsid w:val="0058602E"/>
    <w:rsid w:val="00586038"/>
    <w:rsid w:val="0059121A"/>
    <w:rsid w:val="00592C23"/>
    <w:rsid w:val="005930A8"/>
    <w:rsid w:val="00595915"/>
    <w:rsid w:val="00596BFF"/>
    <w:rsid w:val="005A0516"/>
    <w:rsid w:val="005A1F3C"/>
    <w:rsid w:val="005A23B3"/>
    <w:rsid w:val="005A26EC"/>
    <w:rsid w:val="005A298B"/>
    <w:rsid w:val="005A400F"/>
    <w:rsid w:val="005B035C"/>
    <w:rsid w:val="005B0446"/>
    <w:rsid w:val="005B0965"/>
    <w:rsid w:val="005B1220"/>
    <w:rsid w:val="005B33D3"/>
    <w:rsid w:val="005B3671"/>
    <w:rsid w:val="005B3CBB"/>
    <w:rsid w:val="005B5666"/>
    <w:rsid w:val="005C155F"/>
    <w:rsid w:val="005C16A6"/>
    <w:rsid w:val="005C2787"/>
    <w:rsid w:val="005C27D4"/>
    <w:rsid w:val="005C2B50"/>
    <w:rsid w:val="005C438B"/>
    <w:rsid w:val="005D35A4"/>
    <w:rsid w:val="005D4496"/>
    <w:rsid w:val="005D5074"/>
    <w:rsid w:val="005D5359"/>
    <w:rsid w:val="005D578A"/>
    <w:rsid w:val="005D5EE8"/>
    <w:rsid w:val="005D7653"/>
    <w:rsid w:val="005D7C27"/>
    <w:rsid w:val="005E123B"/>
    <w:rsid w:val="005E1976"/>
    <w:rsid w:val="005E3B9C"/>
    <w:rsid w:val="005E4ECB"/>
    <w:rsid w:val="005F2403"/>
    <w:rsid w:val="005F2654"/>
    <w:rsid w:val="005F2FF5"/>
    <w:rsid w:val="005F4B9B"/>
    <w:rsid w:val="005F6DEF"/>
    <w:rsid w:val="005F7A22"/>
    <w:rsid w:val="00601A95"/>
    <w:rsid w:val="0060316D"/>
    <w:rsid w:val="006031AF"/>
    <w:rsid w:val="00603206"/>
    <w:rsid w:val="006035EA"/>
    <w:rsid w:val="00604964"/>
    <w:rsid w:val="006067F8"/>
    <w:rsid w:val="006069FE"/>
    <w:rsid w:val="0061240E"/>
    <w:rsid w:val="006132DE"/>
    <w:rsid w:val="00614F80"/>
    <w:rsid w:val="00617568"/>
    <w:rsid w:val="006215A6"/>
    <w:rsid w:val="0062190F"/>
    <w:rsid w:val="00622A22"/>
    <w:rsid w:val="0062391C"/>
    <w:rsid w:val="00624A12"/>
    <w:rsid w:val="00624B3F"/>
    <w:rsid w:val="006254C1"/>
    <w:rsid w:val="00625940"/>
    <w:rsid w:val="0062609F"/>
    <w:rsid w:val="0062702F"/>
    <w:rsid w:val="00630302"/>
    <w:rsid w:val="006314EB"/>
    <w:rsid w:val="006314FF"/>
    <w:rsid w:val="0063203A"/>
    <w:rsid w:val="00632665"/>
    <w:rsid w:val="00634BBD"/>
    <w:rsid w:val="00635275"/>
    <w:rsid w:val="00636C60"/>
    <w:rsid w:val="00637DFA"/>
    <w:rsid w:val="00640A86"/>
    <w:rsid w:val="00641A65"/>
    <w:rsid w:val="00642286"/>
    <w:rsid w:val="006461A6"/>
    <w:rsid w:val="006462E5"/>
    <w:rsid w:val="00647E92"/>
    <w:rsid w:val="006503EA"/>
    <w:rsid w:val="00651172"/>
    <w:rsid w:val="00651529"/>
    <w:rsid w:val="0065164D"/>
    <w:rsid w:val="006542BA"/>
    <w:rsid w:val="00654454"/>
    <w:rsid w:val="00655727"/>
    <w:rsid w:val="00656890"/>
    <w:rsid w:val="00656DDB"/>
    <w:rsid w:val="006573C8"/>
    <w:rsid w:val="00657AAF"/>
    <w:rsid w:val="006613A5"/>
    <w:rsid w:val="00665759"/>
    <w:rsid w:val="006679D5"/>
    <w:rsid w:val="0067206E"/>
    <w:rsid w:val="00672BDE"/>
    <w:rsid w:val="00672DA9"/>
    <w:rsid w:val="006732D5"/>
    <w:rsid w:val="00674516"/>
    <w:rsid w:val="00675E57"/>
    <w:rsid w:val="00677661"/>
    <w:rsid w:val="006834B7"/>
    <w:rsid w:val="00683839"/>
    <w:rsid w:val="00683ED7"/>
    <w:rsid w:val="00685C44"/>
    <w:rsid w:val="00686A87"/>
    <w:rsid w:val="006871C1"/>
    <w:rsid w:val="00692F1F"/>
    <w:rsid w:val="006931B1"/>
    <w:rsid w:val="00694B29"/>
    <w:rsid w:val="006A0BD5"/>
    <w:rsid w:val="006A0D42"/>
    <w:rsid w:val="006A13D7"/>
    <w:rsid w:val="006A2294"/>
    <w:rsid w:val="006A2326"/>
    <w:rsid w:val="006A282D"/>
    <w:rsid w:val="006A34E1"/>
    <w:rsid w:val="006A5143"/>
    <w:rsid w:val="006A6549"/>
    <w:rsid w:val="006A70A1"/>
    <w:rsid w:val="006A7E9B"/>
    <w:rsid w:val="006B00AA"/>
    <w:rsid w:val="006B00C7"/>
    <w:rsid w:val="006B0DD5"/>
    <w:rsid w:val="006B107B"/>
    <w:rsid w:val="006B1C77"/>
    <w:rsid w:val="006B2584"/>
    <w:rsid w:val="006B2EC4"/>
    <w:rsid w:val="006B5488"/>
    <w:rsid w:val="006C073F"/>
    <w:rsid w:val="006C2045"/>
    <w:rsid w:val="006C2B1B"/>
    <w:rsid w:val="006C74F4"/>
    <w:rsid w:val="006C7F1A"/>
    <w:rsid w:val="006D0AEC"/>
    <w:rsid w:val="006D1795"/>
    <w:rsid w:val="006D2047"/>
    <w:rsid w:val="006D4743"/>
    <w:rsid w:val="006D5D02"/>
    <w:rsid w:val="006D6EFC"/>
    <w:rsid w:val="006E12E5"/>
    <w:rsid w:val="006E1636"/>
    <w:rsid w:val="006E2D30"/>
    <w:rsid w:val="006E2E27"/>
    <w:rsid w:val="006E40D7"/>
    <w:rsid w:val="006E49C2"/>
    <w:rsid w:val="006E5159"/>
    <w:rsid w:val="006E51EC"/>
    <w:rsid w:val="006E590E"/>
    <w:rsid w:val="006E5F55"/>
    <w:rsid w:val="006E783E"/>
    <w:rsid w:val="006F005E"/>
    <w:rsid w:val="006F0469"/>
    <w:rsid w:val="006F222D"/>
    <w:rsid w:val="006F2B4A"/>
    <w:rsid w:val="006F334C"/>
    <w:rsid w:val="006F3E67"/>
    <w:rsid w:val="006F426E"/>
    <w:rsid w:val="006F4994"/>
    <w:rsid w:val="00702326"/>
    <w:rsid w:val="007051FC"/>
    <w:rsid w:val="007054A7"/>
    <w:rsid w:val="007056C1"/>
    <w:rsid w:val="00706668"/>
    <w:rsid w:val="0070766D"/>
    <w:rsid w:val="00710E6F"/>
    <w:rsid w:val="00711261"/>
    <w:rsid w:val="00712264"/>
    <w:rsid w:val="00712591"/>
    <w:rsid w:val="00714DDE"/>
    <w:rsid w:val="0071577E"/>
    <w:rsid w:val="00715AC4"/>
    <w:rsid w:val="00720ADC"/>
    <w:rsid w:val="007220C0"/>
    <w:rsid w:val="00723E90"/>
    <w:rsid w:val="0072476A"/>
    <w:rsid w:val="0072504D"/>
    <w:rsid w:val="00726653"/>
    <w:rsid w:val="007303AC"/>
    <w:rsid w:val="00730D44"/>
    <w:rsid w:val="007331CB"/>
    <w:rsid w:val="00733346"/>
    <w:rsid w:val="00733DAD"/>
    <w:rsid w:val="007349E6"/>
    <w:rsid w:val="007372BD"/>
    <w:rsid w:val="0073734F"/>
    <w:rsid w:val="00737708"/>
    <w:rsid w:val="00740BEA"/>
    <w:rsid w:val="00740E86"/>
    <w:rsid w:val="00741F42"/>
    <w:rsid w:val="00743019"/>
    <w:rsid w:val="007442F5"/>
    <w:rsid w:val="007464C3"/>
    <w:rsid w:val="00750EFF"/>
    <w:rsid w:val="00753D00"/>
    <w:rsid w:val="00755473"/>
    <w:rsid w:val="00756B57"/>
    <w:rsid w:val="007605A7"/>
    <w:rsid w:val="0076137C"/>
    <w:rsid w:val="00761F7A"/>
    <w:rsid w:val="00762799"/>
    <w:rsid w:val="00763E1D"/>
    <w:rsid w:val="007647DE"/>
    <w:rsid w:val="007667C2"/>
    <w:rsid w:val="00767F44"/>
    <w:rsid w:val="007718BF"/>
    <w:rsid w:val="00773DFD"/>
    <w:rsid w:val="0077509D"/>
    <w:rsid w:val="00775B1D"/>
    <w:rsid w:val="0078028C"/>
    <w:rsid w:val="00780F08"/>
    <w:rsid w:val="00783AEE"/>
    <w:rsid w:val="00783C38"/>
    <w:rsid w:val="007863E4"/>
    <w:rsid w:val="007864D3"/>
    <w:rsid w:val="0078651F"/>
    <w:rsid w:val="00786F77"/>
    <w:rsid w:val="00790885"/>
    <w:rsid w:val="00791633"/>
    <w:rsid w:val="007927B1"/>
    <w:rsid w:val="007934AD"/>
    <w:rsid w:val="007973B5"/>
    <w:rsid w:val="007A170C"/>
    <w:rsid w:val="007A24FE"/>
    <w:rsid w:val="007A2A4E"/>
    <w:rsid w:val="007A3711"/>
    <w:rsid w:val="007A5270"/>
    <w:rsid w:val="007A66EF"/>
    <w:rsid w:val="007A6A69"/>
    <w:rsid w:val="007B0722"/>
    <w:rsid w:val="007B07C0"/>
    <w:rsid w:val="007B141A"/>
    <w:rsid w:val="007B196E"/>
    <w:rsid w:val="007B2C80"/>
    <w:rsid w:val="007B447A"/>
    <w:rsid w:val="007B4A6E"/>
    <w:rsid w:val="007B4C56"/>
    <w:rsid w:val="007B5CCB"/>
    <w:rsid w:val="007B62C7"/>
    <w:rsid w:val="007C0885"/>
    <w:rsid w:val="007C1632"/>
    <w:rsid w:val="007C1E5E"/>
    <w:rsid w:val="007C2475"/>
    <w:rsid w:val="007C5438"/>
    <w:rsid w:val="007C60A9"/>
    <w:rsid w:val="007C6C19"/>
    <w:rsid w:val="007C6E2A"/>
    <w:rsid w:val="007C75AB"/>
    <w:rsid w:val="007C78B8"/>
    <w:rsid w:val="007D105F"/>
    <w:rsid w:val="007D22A6"/>
    <w:rsid w:val="007D3C23"/>
    <w:rsid w:val="007D471E"/>
    <w:rsid w:val="007D5DD9"/>
    <w:rsid w:val="007D5EB6"/>
    <w:rsid w:val="007D71A0"/>
    <w:rsid w:val="007D7670"/>
    <w:rsid w:val="007D7836"/>
    <w:rsid w:val="007D7AE0"/>
    <w:rsid w:val="007D7B9E"/>
    <w:rsid w:val="007E0AD2"/>
    <w:rsid w:val="007E1CA1"/>
    <w:rsid w:val="007E1D70"/>
    <w:rsid w:val="007E2BD2"/>
    <w:rsid w:val="007E2F1A"/>
    <w:rsid w:val="007E47C8"/>
    <w:rsid w:val="007E4FFD"/>
    <w:rsid w:val="007E698D"/>
    <w:rsid w:val="007E7398"/>
    <w:rsid w:val="007F156A"/>
    <w:rsid w:val="007F2A4C"/>
    <w:rsid w:val="007F2C83"/>
    <w:rsid w:val="007F38A8"/>
    <w:rsid w:val="007F45B6"/>
    <w:rsid w:val="007F4EE1"/>
    <w:rsid w:val="007F67C3"/>
    <w:rsid w:val="007F740B"/>
    <w:rsid w:val="008010F7"/>
    <w:rsid w:val="00801AA6"/>
    <w:rsid w:val="00801C37"/>
    <w:rsid w:val="008035EE"/>
    <w:rsid w:val="0080510D"/>
    <w:rsid w:val="008051EC"/>
    <w:rsid w:val="00807261"/>
    <w:rsid w:val="0081195F"/>
    <w:rsid w:val="00813267"/>
    <w:rsid w:val="008155FB"/>
    <w:rsid w:val="008169EC"/>
    <w:rsid w:val="008201C0"/>
    <w:rsid w:val="00821152"/>
    <w:rsid w:val="00822035"/>
    <w:rsid w:val="00822A85"/>
    <w:rsid w:val="00823AB9"/>
    <w:rsid w:val="008247AA"/>
    <w:rsid w:val="00824D2C"/>
    <w:rsid w:val="00825A4A"/>
    <w:rsid w:val="00826415"/>
    <w:rsid w:val="00826A22"/>
    <w:rsid w:val="00826AEF"/>
    <w:rsid w:val="0082790A"/>
    <w:rsid w:val="0083052C"/>
    <w:rsid w:val="00830807"/>
    <w:rsid w:val="008308E6"/>
    <w:rsid w:val="008311DA"/>
    <w:rsid w:val="00831F0B"/>
    <w:rsid w:val="00832533"/>
    <w:rsid w:val="0083259A"/>
    <w:rsid w:val="00835974"/>
    <w:rsid w:val="00836589"/>
    <w:rsid w:val="00836734"/>
    <w:rsid w:val="0083727F"/>
    <w:rsid w:val="00837C68"/>
    <w:rsid w:val="00837E23"/>
    <w:rsid w:val="0084269F"/>
    <w:rsid w:val="00843704"/>
    <w:rsid w:val="00844758"/>
    <w:rsid w:val="008467B0"/>
    <w:rsid w:val="00847CF6"/>
    <w:rsid w:val="00847CF9"/>
    <w:rsid w:val="0085003A"/>
    <w:rsid w:val="008506DA"/>
    <w:rsid w:val="00851152"/>
    <w:rsid w:val="008516EF"/>
    <w:rsid w:val="00851F97"/>
    <w:rsid w:val="00853562"/>
    <w:rsid w:val="0085377B"/>
    <w:rsid w:val="008545CD"/>
    <w:rsid w:val="00854E1B"/>
    <w:rsid w:val="008551C5"/>
    <w:rsid w:val="00855655"/>
    <w:rsid w:val="00855C66"/>
    <w:rsid w:val="00856528"/>
    <w:rsid w:val="0085659A"/>
    <w:rsid w:val="00856D98"/>
    <w:rsid w:val="00856E4F"/>
    <w:rsid w:val="00857795"/>
    <w:rsid w:val="00857EE3"/>
    <w:rsid w:val="008606C4"/>
    <w:rsid w:val="00862862"/>
    <w:rsid w:val="00863F6D"/>
    <w:rsid w:val="00864256"/>
    <w:rsid w:val="0086503B"/>
    <w:rsid w:val="008652DA"/>
    <w:rsid w:val="00865C27"/>
    <w:rsid w:val="00865E01"/>
    <w:rsid w:val="00866896"/>
    <w:rsid w:val="008668D5"/>
    <w:rsid w:val="00866C31"/>
    <w:rsid w:val="0087127E"/>
    <w:rsid w:val="0087179F"/>
    <w:rsid w:val="008726EC"/>
    <w:rsid w:val="00872B50"/>
    <w:rsid w:val="00873C26"/>
    <w:rsid w:val="00873C61"/>
    <w:rsid w:val="008742EA"/>
    <w:rsid w:val="0087455D"/>
    <w:rsid w:val="008745D2"/>
    <w:rsid w:val="00874F24"/>
    <w:rsid w:val="0088001C"/>
    <w:rsid w:val="0088087A"/>
    <w:rsid w:val="00882A48"/>
    <w:rsid w:val="00882A4F"/>
    <w:rsid w:val="008873CA"/>
    <w:rsid w:val="00887DBD"/>
    <w:rsid w:val="00887EFB"/>
    <w:rsid w:val="00890141"/>
    <w:rsid w:val="008902E6"/>
    <w:rsid w:val="008919AD"/>
    <w:rsid w:val="0089235E"/>
    <w:rsid w:val="008929EF"/>
    <w:rsid w:val="008962A6"/>
    <w:rsid w:val="00897AED"/>
    <w:rsid w:val="008A0FAE"/>
    <w:rsid w:val="008A1249"/>
    <w:rsid w:val="008A1616"/>
    <w:rsid w:val="008A3548"/>
    <w:rsid w:val="008A5652"/>
    <w:rsid w:val="008A7899"/>
    <w:rsid w:val="008B125D"/>
    <w:rsid w:val="008B2E9B"/>
    <w:rsid w:val="008B40E9"/>
    <w:rsid w:val="008B477F"/>
    <w:rsid w:val="008B6175"/>
    <w:rsid w:val="008C0294"/>
    <w:rsid w:val="008C04F7"/>
    <w:rsid w:val="008C13E1"/>
    <w:rsid w:val="008C203B"/>
    <w:rsid w:val="008C5ADB"/>
    <w:rsid w:val="008C6D2B"/>
    <w:rsid w:val="008C7B56"/>
    <w:rsid w:val="008C7EC8"/>
    <w:rsid w:val="008D3963"/>
    <w:rsid w:val="008D57FC"/>
    <w:rsid w:val="008D721A"/>
    <w:rsid w:val="008D780B"/>
    <w:rsid w:val="008E2666"/>
    <w:rsid w:val="008E46DE"/>
    <w:rsid w:val="008E6353"/>
    <w:rsid w:val="008E726A"/>
    <w:rsid w:val="008F0920"/>
    <w:rsid w:val="008F0A31"/>
    <w:rsid w:val="008F1E0E"/>
    <w:rsid w:val="008F266A"/>
    <w:rsid w:val="008F6116"/>
    <w:rsid w:val="008F7C50"/>
    <w:rsid w:val="0090035B"/>
    <w:rsid w:val="009004F8"/>
    <w:rsid w:val="009010FB"/>
    <w:rsid w:val="0090217C"/>
    <w:rsid w:val="009035CC"/>
    <w:rsid w:val="00904192"/>
    <w:rsid w:val="00906BDF"/>
    <w:rsid w:val="00907544"/>
    <w:rsid w:val="0091069F"/>
    <w:rsid w:val="009108E5"/>
    <w:rsid w:val="00911718"/>
    <w:rsid w:val="00912DBE"/>
    <w:rsid w:val="00913842"/>
    <w:rsid w:val="00914C2E"/>
    <w:rsid w:val="00916103"/>
    <w:rsid w:val="00916697"/>
    <w:rsid w:val="0092290A"/>
    <w:rsid w:val="00922EDF"/>
    <w:rsid w:val="009234DC"/>
    <w:rsid w:val="009234F0"/>
    <w:rsid w:val="009240A4"/>
    <w:rsid w:val="0092572F"/>
    <w:rsid w:val="009263D4"/>
    <w:rsid w:val="00926E18"/>
    <w:rsid w:val="00927AD5"/>
    <w:rsid w:val="00927C47"/>
    <w:rsid w:val="00927CD5"/>
    <w:rsid w:val="00927CE6"/>
    <w:rsid w:val="00930A5E"/>
    <w:rsid w:val="0093247B"/>
    <w:rsid w:val="0093267C"/>
    <w:rsid w:val="009331B4"/>
    <w:rsid w:val="00933BAC"/>
    <w:rsid w:val="009368ED"/>
    <w:rsid w:val="00936E33"/>
    <w:rsid w:val="009374A2"/>
    <w:rsid w:val="009417EB"/>
    <w:rsid w:val="009475D5"/>
    <w:rsid w:val="00947C65"/>
    <w:rsid w:val="00950718"/>
    <w:rsid w:val="00950FD9"/>
    <w:rsid w:val="00951AA0"/>
    <w:rsid w:val="00952483"/>
    <w:rsid w:val="00953A34"/>
    <w:rsid w:val="00953B04"/>
    <w:rsid w:val="00954686"/>
    <w:rsid w:val="00955D55"/>
    <w:rsid w:val="00957767"/>
    <w:rsid w:val="00960B2D"/>
    <w:rsid w:val="00961AE4"/>
    <w:rsid w:val="00961E27"/>
    <w:rsid w:val="0096286B"/>
    <w:rsid w:val="0096360D"/>
    <w:rsid w:val="0096417D"/>
    <w:rsid w:val="00964B0B"/>
    <w:rsid w:val="0096512B"/>
    <w:rsid w:val="00965CCA"/>
    <w:rsid w:val="009665B7"/>
    <w:rsid w:val="00966668"/>
    <w:rsid w:val="009666A5"/>
    <w:rsid w:val="009667CE"/>
    <w:rsid w:val="009669FA"/>
    <w:rsid w:val="00971768"/>
    <w:rsid w:val="00971A96"/>
    <w:rsid w:val="009722BB"/>
    <w:rsid w:val="009722CC"/>
    <w:rsid w:val="0097371B"/>
    <w:rsid w:val="00973E57"/>
    <w:rsid w:val="00974FE1"/>
    <w:rsid w:val="009766FB"/>
    <w:rsid w:val="0097678E"/>
    <w:rsid w:val="00976DBA"/>
    <w:rsid w:val="009804E7"/>
    <w:rsid w:val="009830EF"/>
    <w:rsid w:val="009835D8"/>
    <w:rsid w:val="009842C0"/>
    <w:rsid w:val="00984AB0"/>
    <w:rsid w:val="00984FC9"/>
    <w:rsid w:val="0098561E"/>
    <w:rsid w:val="0098639A"/>
    <w:rsid w:val="00993887"/>
    <w:rsid w:val="00994583"/>
    <w:rsid w:val="00994646"/>
    <w:rsid w:val="00994B6D"/>
    <w:rsid w:val="009957AC"/>
    <w:rsid w:val="00997873"/>
    <w:rsid w:val="009A2104"/>
    <w:rsid w:val="009A3459"/>
    <w:rsid w:val="009A57D9"/>
    <w:rsid w:val="009A764A"/>
    <w:rsid w:val="009B0BA6"/>
    <w:rsid w:val="009B1C4F"/>
    <w:rsid w:val="009B1F03"/>
    <w:rsid w:val="009B2284"/>
    <w:rsid w:val="009B40E6"/>
    <w:rsid w:val="009B729C"/>
    <w:rsid w:val="009B7F96"/>
    <w:rsid w:val="009C2B67"/>
    <w:rsid w:val="009C2D4E"/>
    <w:rsid w:val="009C34BD"/>
    <w:rsid w:val="009C4070"/>
    <w:rsid w:val="009C42E5"/>
    <w:rsid w:val="009C4941"/>
    <w:rsid w:val="009C4C1C"/>
    <w:rsid w:val="009C511A"/>
    <w:rsid w:val="009C6D9C"/>
    <w:rsid w:val="009D059D"/>
    <w:rsid w:val="009D240E"/>
    <w:rsid w:val="009D2603"/>
    <w:rsid w:val="009D2AC9"/>
    <w:rsid w:val="009D2E5F"/>
    <w:rsid w:val="009D3AC3"/>
    <w:rsid w:val="009D4BB0"/>
    <w:rsid w:val="009D6849"/>
    <w:rsid w:val="009D68B9"/>
    <w:rsid w:val="009E0CB1"/>
    <w:rsid w:val="009E129C"/>
    <w:rsid w:val="009E1385"/>
    <w:rsid w:val="009E1A4C"/>
    <w:rsid w:val="009E283B"/>
    <w:rsid w:val="009E467A"/>
    <w:rsid w:val="009E4EBB"/>
    <w:rsid w:val="009E5A62"/>
    <w:rsid w:val="009E67B3"/>
    <w:rsid w:val="009E6ECC"/>
    <w:rsid w:val="009E7164"/>
    <w:rsid w:val="009F0C8F"/>
    <w:rsid w:val="009F1DBA"/>
    <w:rsid w:val="009F25C7"/>
    <w:rsid w:val="009F2B6A"/>
    <w:rsid w:val="009F37A9"/>
    <w:rsid w:val="009F4220"/>
    <w:rsid w:val="009F50A8"/>
    <w:rsid w:val="009F70B6"/>
    <w:rsid w:val="00A0121B"/>
    <w:rsid w:val="00A05511"/>
    <w:rsid w:val="00A05B65"/>
    <w:rsid w:val="00A05CF6"/>
    <w:rsid w:val="00A1026D"/>
    <w:rsid w:val="00A10C54"/>
    <w:rsid w:val="00A144C6"/>
    <w:rsid w:val="00A14CB3"/>
    <w:rsid w:val="00A16680"/>
    <w:rsid w:val="00A175DD"/>
    <w:rsid w:val="00A17B32"/>
    <w:rsid w:val="00A218E7"/>
    <w:rsid w:val="00A22021"/>
    <w:rsid w:val="00A22298"/>
    <w:rsid w:val="00A22EEB"/>
    <w:rsid w:val="00A23408"/>
    <w:rsid w:val="00A245D5"/>
    <w:rsid w:val="00A24DB3"/>
    <w:rsid w:val="00A255B6"/>
    <w:rsid w:val="00A25CF7"/>
    <w:rsid w:val="00A25D07"/>
    <w:rsid w:val="00A264F7"/>
    <w:rsid w:val="00A302E3"/>
    <w:rsid w:val="00A3120F"/>
    <w:rsid w:val="00A3289E"/>
    <w:rsid w:val="00A361FF"/>
    <w:rsid w:val="00A36278"/>
    <w:rsid w:val="00A3658B"/>
    <w:rsid w:val="00A376DB"/>
    <w:rsid w:val="00A37A01"/>
    <w:rsid w:val="00A37CDB"/>
    <w:rsid w:val="00A42303"/>
    <w:rsid w:val="00A456F2"/>
    <w:rsid w:val="00A45856"/>
    <w:rsid w:val="00A4654D"/>
    <w:rsid w:val="00A47422"/>
    <w:rsid w:val="00A512D1"/>
    <w:rsid w:val="00A534C1"/>
    <w:rsid w:val="00A53ED2"/>
    <w:rsid w:val="00A53F15"/>
    <w:rsid w:val="00A5479D"/>
    <w:rsid w:val="00A55B3D"/>
    <w:rsid w:val="00A56DA4"/>
    <w:rsid w:val="00A57AD0"/>
    <w:rsid w:val="00A6288F"/>
    <w:rsid w:val="00A63068"/>
    <w:rsid w:val="00A6538E"/>
    <w:rsid w:val="00A66668"/>
    <w:rsid w:val="00A666A4"/>
    <w:rsid w:val="00A6765D"/>
    <w:rsid w:val="00A70FBC"/>
    <w:rsid w:val="00A71587"/>
    <w:rsid w:val="00A71C63"/>
    <w:rsid w:val="00A72061"/>
    <w:rsid w:val="00A7218D"/>
    <w:rsid w:val="00A76799"/>
    <w:rsid w:val="00A77306"/>
    <w:rsid w:val="00A808BE"/>
    <w:rsid w:val="00A81A5A"/>
    <w:rsid w:val="00A82176"/>
    <w:rsid w:val="00A8237D"/>
    <w:rsid w:val="00A83177"/>
    <w:rsid w:val="00A85016"/>
    <w:rsid w:val="00A87CC2"/>
    <w:rsid w:val="00A92CEF"/>
    <w:rsid w:val="00A93FD0"/>
    <w:rsid w:val="00A95150"/>
    <w:rsid w:val="00A9688A"/>
    <w:rsid w:val="00A976C5"/>
    <w:rsid w:val="00A97BAD"/>
    <w:rsid w:val="00AA00C1"/>
    <w:rsid w:val="00AA042F"/>
    <w:rsid w:val="00AA1297"/>
    <w:rsid w:val="00AA4737"/>
    <w:rsid w:val="00AA5806"/>
    <w:rsid w:val="00AA62F9"/>
    <w:rsid w:val="00AB03BF"/>
    <w:rsid w:val="00AB040D"/>
    <w:rsid w:val="00AB0C3F"/>
    <w:rsid w:val="00AB1619"/>
    <w:rsid w:val="00AB244B"/>
    <w:rsid w:val="00AB3510"/>
    <w:rsid w:val="00AB4D31"/>
    <w:rsid w:val="00AB59AB"/>
    <w:rsid w:val="00AB5EF3"/>
    <w:rsid w:val="00AB6218"/>
    <w:rsid w:val="00AB6A67"/>
    <w:rsid w:val="00AB7AE5"/>
    <w:rsid w:val="00AB7E01"/>
    <w:rsid w:val="00AC104F"/>
    <w:rsid w:val="00AC12FE"/>
    <w:rsid w:val="00AC205E"/>
    <w:rsid w:val="00AC2901"/>
    <w:rsid w:val="00AC29F9"/>
    <w:rsid w:val="00AC2AFF"/>
    <w:rsid w:val="00AC2DE2"/>
    <w:rsid w:val="00AC3C0F"/>
    <w:rsid w:val="00AC5084"/>
    <w:rsid w:val="00AC5478"/>
    <w:rsid w:val="00AC76B9"/>
    <w:rsid w:val="00AD0FA2"/>
    <w:rsid w:val="00AD3DD7"/>
    <w:rsid w:val="00AD42CA"/>
    <w:rsid w:val="00AD48A5"/>
    <w:rsid w:val="00AD49F0"/>
    <w:rsid w:val="00AD5356"/>
    <w:rsid w:val="00AD5850"/>
    <w:rsid w:val="00AD7B28"/>
    <w:rsid w:val="00AE1A65"/>
    <w:rsid w:val="00AE1E92"/>
    <w:rsid w:val="00AE405A"/>
    <w:rsid w:val="00AE4ECE"/>
    <w:rsid w:val="00AE75F2"/>
    <w:rsid w:val="00AF5934"/>
    <w:rsid w:val="00AF6223"/>
    <w:rsid w:val="00B00A1D"/>
    <w:rsid w:val="00B03899"/>
    <w:rsid w:val="00B05F1B"/>
    <w:rsid w:val="00B07A06"/>
    <w:rsid w:val="00B108F0"/>
    <w:rsid w:val="00B11012"/>
    <w:rsid w:val="00B1129D"/>
    <w:rsid w:val="00B1422A"/>
    <w:rsid w:val="00B14CE3"/>
    <w:rsid w:val="00B1523F"/>
    <w:rsid w:val="00B17E6E"/>
    <w:rsid w:val="00B20989"/>
    <w:rsid w:val="00B22DF1"/>
    <w:rsid w:val="00B26F13"/>
    <w:rsid w:val="00B2705D"/>
    <w:rsid w:val="00B30B37"/>
    <w:rsid w:val="00B3209D"/>
    <w:rsid w:val="00B32A03"/>
    <w:rsid w:val="00B32A41"/>
    <w:rsid w:val="00B34AC2"/>
    <w:rsid w:val="00B34F29"/>
    <w:rsid w:val="00B356C7"/>
    <w:rsid w:val="00B3736D"/>
    <w:rsid w:val="00B37F09"/>
    <w:rsid w:val="00B37F5B"/>
    <w:rsid w:val="00B40059"/>
    <w:rsid w:val="00B41CE3"/>
    <w:rsid w:val="00B43219"/>
    <w:rsid w:val="00B433C5"/>
    <w:rsid w:val="00B446D4"/>
    <w:rsid w:val="00B44D93"/>
    <w:rsid w:val="00B45DE3"/>
    <w:rsid w:val="00B46439"/>
    <w:rsid w:val="00B500C0"/>
    <w:rsid w:val="00B51146"/>
    <w:rsid w:val="00B526CC"/>
    <w:rsid w:val="00B52F82"/>
    <w:rsid w:val="00B52FE6"/>
    <w:rsid w:val="00B5318D"/>
    <w:rsid w:val="00B5341B"/>
    <w:rsid w:val="00B5502D"/>
    <w:rsid w:val="00B57204"/>
    <w:rsid w:val="00B621D5"/>
    <w:rsid w:val="00B668D2"/>
    <w:rsid w:val="00B67FEF"/>
    <w:rsid w:val="00B70B6A"/>
    <w:rsid w:val="00B71EA1"/>
    <w:rsid w:val="00B727E8"/>
    <w:rsid w:val="00B72E58"/>
    <w:rsid w:val="00B73102"/>
    <w:rsid w:val="00B75020"/>
    <w:rsid w:val="00B7607F"/>
    <w:rsid w:val="00B764F5"/>
    <w:rsid w:val="00B77427"/>
    <w:rsid w:val="00B77AB6"/>
    <w:rsid w:val="00B81244"/>
    <w:rsid w:val="00B82F28"/>
    <w:rsid w:val="00B83896"/>
    <w:rsid w:val="00B86625"/>
    <w:rsid w:val="00B86BDB"/>
    <w:rsid w:val="00B875EF"/>
    <w:rsid w:val="00B91AC4"/>
    <w:rsid w:val="00B948A0"/>
    <w:rsid w:val="00B94FFF"/>
    <w:rsid w:val="00B9550C"/>
    <w:rsid w:val="00B95BBF"/>
    <w:rsid w:val="00B961E2"/>
    <w:rsid w:val="00B97553"/>
    <w:rsid w:val="00BA039E"/>
    <w:rsid w:val="00BA1416"/>
    <w:rsid w:val="00BA19C3"/>
    <w:rsid w:val="00BA25A9"/>
    <w:rsid w:val="00BA2DE7"/>
    <w:rsid w:val="00BA2E3F"/>
    <w:rsid w:val="00BA31D2"/>
    <w:rsid w:val="00BA4978"/>
    <w:rsid w:val="00BA517C"/>
    <w:rsid w:val="00BA5184"/>
    <w:rsid w:val="00BA69FE"/>
    <w:rsid w:val="00BA6B24"/>
    <w:rsid w:val="00BB068A"/>
    <w:rsid w:val="00BB3BD3"/>
    <w:rsid w:val="00BB3FFC"/>
    <w:rsid w:val="00BB4E6F"/>
    <w:rsid w:val="00BB50B2"/>
    <w:rsid w:val="00BB5B29"/>
    <w:rsid w:val="00BB669F"/>
    <w:rsid w:val="00BB7C7D"/>
    <w:rsid w:val="00BC0018"/>
    <w:rsid w:val="00BC0D06"/>
    <w:rsid w:val="00BC6B77"/>
    <w:rsid w:val="00BC6D92"/>
    <w:rsid w:val="00BC6DB6"/>
    <w:rsid w:val="00BC7C30"/>
    <w:rsid w:val="00BD07F8"/>
    <w:rsid w:val="00BD2C97"/>
    <w:rsid w:val="00BD658F"/>
    <w:rsid w:val="00BD6A60"/>
    <w:rsid w:val="00BD6E7A"/>
    <w:rsid w:val="00BD7103"/>
    <w:rsid w:val="00BD74B3"/>
    <w:rsid w:val="00BD782D"/>
    <w:rsid w:val="00BD7FF2"/>
    <w:rsid w:val="00BE1E01"/>
    <w:rsid w:val="00BE3904"/>
    <w:rsid w:val="00BE457D"/>
    <w:rsid w:val="00BE6E1C"/>
    <w:rsid w:val="00BE716A"/>
    <w:rsid w:val="00BE72E3"/>
    <w:rsid w:val="00BF17B4"/>
    <w:rsid w:val="00BF20EB"/>
    <w:rsid w:val="00BF3334"/>
    <w:rsid w:val="00BF35EE"/>
    <w:rsid w:val="00BF605A"/>
    <w:rsid w:val="00BF750A"/>
    <w:rsid w:val="00C00A29"/>
    <w:rsid w:val="00C0170C"/>
    <w:rsid w:val="00C03FCD"/>
    <w:rsid w:val="00C051EB"/>
    <w:rsid w:val="00C0567F"/>
    <w:rsid w:val="00C05DB0"/>
    <w:rsid w:val="00C05E31"/>
    <w:rsid w:val="00C06E9C"/>
    <w:rsid w:val="00C0700C"/>
    <w:rsid w:val="00C11177"/>
    <w:rsid w:val="00C12BF1"/>
    <w:rsid w:val="00C1462E"/>
    <w:rsid w:val="00C153D9"/>
    <w:rsid w:val="00C167FB"/>
    <w:rsid w:val="00C16838"/>
    <w:rsid w:val="00C2093D"/>
    <w:rsid w:val="00C20B37"/>
    <w:rsid w:val="00C211D4"/>
    <w:rsid w:val="00C2187B"/>
    <w:rsid w:val="00C238E9"/>
    <w:rsid w:val="00C273F4"/>
    <w:rsid w:val="00C27A97"/>
    <w:rsid w:val="00C31A4B"/>
    <w:rsid w:val="00C322EF"/>
    <w:rsid w:val="00C337BE"/>
    <w:rsid w:val="00C34B10"/>
    <w:rsid w:val="00C427C9"/>
    <w:rsid w:val="00C4316A"/>
    <w:rsid w:val="00C44474"/>
    <w:rsid w:val="00C45E06"/>
    <w:rsid w:val="00C465D5"/>
    <w:rsid w:val="00C467C9"/>
    <w:rsid w:val="00C4715A"/>
    <w:rsid w:val="00C52523"/>
    <w:rsid w:val="00C525D7"/>
    <w:rsid w:val="00C53B5E"/>
    <w:rsid w:val="00C546DF"/>
    <w:rsid w:val="00C54875"/>
    <w:rsid w:val="00C54CBA"/>
    <w:rsid w:val="00C5614D"/>
    <w:rsid w:val="00C562F3"/>
    <w:rsid w:val="00C61F1D"/>
    <w:rsid w:val="00C62786"/>
    <w:rsid w:val="00C63AAE"/>
    <w:rsid w:val="00C66529"/>
    <w:rsid w:val="00C669E3"/>
    <w:rsid w:val="00C67B9D"/>
    <w:rsid w:val="00C73D4D"/>
    <w:rsid w:val="00C7519A"/>
    <w:rsid w:val="00C751CA"/>
    <w:rsid w:val="00C758B4"/>
    <w:rsid w:val="00C81B09"/>
    <w:rsid w:val="00C81C7F"/>
    <w:rsid w:val="00C83F47"/>
    <w:rsid w:val="00C8608E"/>
    <w:rsid w:val="00C873DC"/>
    <w:rsid w:val="00C8753E"/>
    <w:rsid w:val="00C904E8"/>
    <w:rsid w:val="00C90A1D"/>
    <w:rsid w:val="00C93CC2"/>
    <w:rsid w:val="00C95AA7"/>
    <w:rsid w:val="00C9740D"/>
    <w:rsid w:val="00C9764F"/>
    <w:rsid w:val="00CA09DC"/>
    <w:rsid w:val="00CA0BA0"/>
    <w:rsid w:val="00CA0F9A"/>
    <w:rsid w:val="00CA2371"/>
    <w:rsid w:val="00CA61AA"/>
    <w:rsid w:val="00CA6C77"/>
    <w:rsid w:val="00CB12DC"/>
    <w:rsid w:val="00CB2377"/>
    <w:rsid w:val="00CB4489"/>
    <w:rsid w:val="00CB5026"/>
    <w:rsid w:val="00CB794B"/>
    <w:rsid w:val="00CC0A1E"/>
    <w:rsid w:val="00CC12E9"/>
    <w:rsid w:val="00CC1764"/>
    <w:rsid w:val="00CC49C6"/>
    <w:rsid w:val="00CC4DE7"/>
    <w:rsid w:val="00CC50A0"/>
    <w:rsid w:val="00CC60D4"/>
    <w:rsid w:val="00CD0B3A"/>
    <w:rsid w:val="00CD231A"/>
    <w:rsid w:val="00CD3990"/>
    <w:rsid w:val="00CD3C18"/>
    <w:rsid w:val="00CD5ADB"/>
    <w:rsid w:val="00CD76AB"/>
    <w:rsid w:val="00CD79C4"/>
    <w:rsid w:val="00CE0A7B"/>
    <w:rsid w:val="00CE0CAB"/>
    <w:rsid w:val="00CE1644"/>
    <w:rsid w:val="00CE1E88"/>
    <w:rsid w:val="00CE2162"/>
    <w:rsid w:val="00CE23B5"/>
    <w:rsid w:val="00CE29E0"/>
    <w:rsid w:val="00CE3644"/>
    <w:rsid w:val="00CE390B"/>
    <w:rsid w:val="00CE3D05"/>
    <w:rsid w:val="00CE56A4"/>
    <w:rsid w:val="00CF2B08"/>
    <w:rsid w:val="00CF6F57"/>
    <w:rsid w:val="00CF77D5"/>
    <w:rsid w:val="00D000D9"/>
    <w:rsid w:val="00D00837"/>
    <w:rsid w:val="00D0167B"/>
    <w:rsid w:val="00D02174"/>
    <w:rsid w:val="00D0481E"/>
    <w:rsid w:val="00D04A77"/>
    <w:rsid w:val="00D05166"/>
    <w:rsid w:val="00D05334"/>
    <w:rsid w:val="00D066D2"/>
    <w:rsid w:val="00D078EA"/>
    <w:rsid w:val="00D07B2F"/>
    <w:rsid w:val="00D07C35"/>
    <w:rsid w:val="00D07D11"/>
    <w:rsid w:val="00D110F5"/>
    <w:rsid w:val="00D13759"/>
    <w:rsid w:val="00D137A6"/>
    <w:rsid w:val="00D14AD8"/>
    <w:rsid w:val="00D14D12"/>
    <w:rsid w:val="00D14E2F"/>
    <w:rsid w:val="00D14FA5"/>
    <w:rsid w:val="00D15A4B"/>
    <w:rsid w:val="00D15CD0"/>
    <w:rsid w:val="00D17EA5"/>
    <w:rsid w:val="00D20068"/>
    <w:rsid w:val="00D2024A"/>
    <w:rsid w:val="00D20328"/>
    <w:rsid w:val="00D207C8"/>
    <w:rsid w:val="00D216CA"/>
    <w:rsid w:val="00D222D1"/>
    <w:rsid w:val="00D23FA6"/>
    <w:rsid w:val="00D2549D"/>
    <w:rsid w:val="00D25774"/>
    <w:rsid w:val="00D261AF"/>
    <w:rsid w:val="00D26A59"/>
    <w:rsid w:val="00D27E67"/>
    <w:rsid w:val="00D30F0D"/>
    <w:rsid w:val="00D31388"/>
    <w:rsid w:val="00D3270B"/>
    <w:rsid w:val="00D33397"/>
    <w:rsid w:val="00D34B48"/>
    <w:rsid w:val="00D37260"/>
    <w:rsid w:val="00D41B2D"/>
    <w:rsid w:val="00D4285C"/>
    <w:rsid w:val="00D42E27"/>
    <w:rsid w:val="00D42F1E"/>
    <w:rsid w:val="00D441B8"/>
    <w:rsid w:val="00D44400"/>
    <w:rsid w:val="00D44826"/>
    <w:rsid w:val="00D46722"/>
    <w:rsid w:val="00D4732C"/>
    <w:rsid w:val="00D47692"/>
    <w:rsid w:val="00D47889"/>
    <w:rsid w:val="00D531A6"/>
    <w:rsid w:val="00D557D9"/>
    <w:rsid w:val="00D5661B"/>
    <w:rsid w:val="00D57CB1"/>
    <w:rsid w:val="00D614C4"/>
    <w:rsid w:val="00D6518F"/>
    <w:rsid w:val="00D666BF"/>
    <w:rsid w:val="00D675BA"/>
    <w:rsid w:val="00D676EC"/>
    <w:rsid w:val="00D70D32"/>
    <w:rsid w:val="00D711B2"/>
    <w:rsid w:val="00D74320"/>
    <w:rsid w:val="00D74E29"/>
    <w:rsid w:val="00D76A7E"/>
    <w:rsid w:val="00D77F94"/>
    <w:rsid w:val="00D81DCA"/>
    <w:rsid w:val="00D84058"/>
    <w:rsid w:val="00D8542B"/>
    <w:rsid w:val="00D87D30"/>
    <w:rsid w:val="00D9361D"/>
    <w:rsid w:val="00D938F5"/>
    <w:rsid w:val="00D9443A"/>
    <w:rsid w:val="00D950E2"/>
    <w:rsid w:val="00D964E6"/>
    <w:rsid w:val="00DA10B8"/>
    <w:rsid w:val="00DA2564"/>
    <w:rsid w:val="00DA3CB2"/>
    <w:rsid w:val="00DA3E83"/>
    <w:rsid w:val="00DA497F"/>
    <w:rsid w:val="00DA4F9A"/>
    <w:rsid w:val="00DA530C"/>
    <w:rsid w:val="00DA560F"/>
    <w:rsid w:val="00DA7502"/>
    <w:rsid w:val="00DB164F"/>
    <w:rsid w:val="00DB1C67"/>
    <w:rsid w:val="00DB268D"/>
    <w:rsid w:val="00DB3166"/>
    <w:rsid w:val="00DB5455"/>
    <w:rsid w:val="00DB55D4"/>
    <w:rsid w:val="00DB709E"/>
    <w:rsid w:val="00DC03D5"/>
    <w:rsid w:val="00DC0706"/>
    <w:rsid w:val="00DC30E4"/>
    <w:rsid w:val="00DC3251"/>
    <w:rsid w:val="00DC48B8"/>
    <w:rsid w:val="00DC62B7"/>
    <w:rsid w:val="00DD05E5"/>
    <w:rsid w:val="00DD0A64"/>
    <w:rsid w:val="00DD0F96"/>
    <w:rsid w:val="00DD1E09"/>
    <w:rsid w:val="00DD2D5B"/>
    <w:rsid w:val="00DD3821"/>
    <w:rsid w:val="00DD5F9E"/>
    <w:rsid w:val="00DD7221"/>
    <w:rsid w:val="00DD7410"/>
    <w:rsid w:val="00DE01B7"/>
    <w:rsid w:val="00DE0CAB"/>
    <w:rsid w:val="00DE27BF"/>
    <w:rsid w:val="00DE3344"/>
    <w:rsid w:val="00DE6C75"/>
    <w:rsid w:val="00DE7CAD"/>
    <w:rsid w:val="00DE7CD6"/>
    <w:rsid w:val="00DF1461"/>
    <w:rsid w:val="00DF19F5"/>
    <w:rsid w:val="00DF289D"/>
    <w:rsid w:val="00DF355B"/>
    <w:rsid w:val="00DF4808"/>
    <w:rsid w:val="00DF5B4C"/>
    <w:rsid w:val="00DF6BE2"/>
    <w:rsid w:val="00E01F8D"/>
    <w:rsid w:val="00E02029"/>
    <w:rsid w:val="00E02439"/>
    <w:rsid w:val="00E0317E"/>
    <w:rsid w:val="00E03479"/>
    <w:rsid w:val="00E0411B"/>
    <w:rsid w:val="00E0411C"/>
    <w:rsid w:val="00E050E1"/>
    <w:rsid w:val="00E058DF"/>
    <w:rsid w:val="00E0598C"/>
    <w:rsid w:val="00E05F60"/>
    <w:rsid w:val="00E06051"/>
    <w:rsid w:val="00E07F6A"/>
    <w:rsid w:val="00E07FF9"/>
    <w:rsid w:val="00E10328"/>
    <w:rsid w:val="00E10492"/>
    <w:rsid w:val="00E1084A"/>
    <w:rsid w:val="00E10CF7"/>
    <w:rsid w:val="00E142CC"/>
    <w:rsid w:val="00E14B53"/>
    <w:rsid w:val="00E14FEF"/>
    <w:rsid w:val="00E21353"/>
    <w:rsid w:val="00E214A9"/>
    <w:rsid w:val="00E223A3"/>
    <w:rsid w:val="00E22BDA"/>
    <w:rsid w:val="00E23A02"/>
    <w:rsid w:val="00E245B3"/>
    <w:rsid w:val="00E24919"/>
    <w:rsid w:val="00E24ADE"/>
    <w:rsid w:val="00E24D2F"/>
    <w:rsid w:val="00E2522E"/>
    <w:rsid w:val="00E256E0"/>
    <w:rsid w:val="00E27B13"/>
    <w:rsid w:val="00E30855"/>
    <w:rsid w:val="00E30E6D"/>
    <w:rsid w:val="00E30E9D"/>
    <w:rsid w:val="00E315E5"/>
    <w:rsid w:val="00E335D9"/>
    <w:rsid w:val="00E34181"/>
    <w:rsid w:val="00E35662"/>
    <w:rsid w:val="00E35807"/>
    <w:rsid w:val="00E36A09"/>
    <w:rsid w:val="00E36C2E"/>
    <w:rsid w:val="00E40A0B"/>
    <w:rsid w:val="00E41CC0"/>
    <w:rsid w:val="00E41FFD"/>
    <w:rsid w:val="00E42B78"/>
    <w:rsid w:val="00E4326C"/>
    <w:rsid w:val="00E463BE"/>
    <w:rsid w:val="00E46D2D"/>
    <w:rsid w:val="00E46DA0"/>
    <w:rsid w:val="00E47BE4"/>
    <w:rsid w:val="00E506C7"/>
    <w:rsid w:val="00E51653"/>
    <w:rsid w:val="00E52FBB"/>
    <w:rsid w:val="00E53016"/>
    <w:rsid w:val="00E56B1D"/>
    <w:rsid w:val="00E57B7E"/>
    <w:rsid w:val="00E57E1C"/>
    <w:rsid w:val="00E57F9D"/>
    <w:rsid w:val="00E601AF"/>
    <w:rsid w:val="00E621E3"/>
    <w:rsid w:val="00E63438"/>
    <w:rsid w:val="00E652F9"/>
    <w:rsid w:val="00E65DAC"/>
    <w:rsid w:val="00E65FC0"/>
    <w:rsid w:val="00E67A63"/>
    <w:rsid w:val="00E67AD8"/>
    <w:rsid w:val="00E7023D"/>
    <w:rsid w:val="00E702BA"/>
    <w:rsid w:val="00E70708"/>
    <w:rsid w:val="00E71C72"/>
    <w:rsid w:val="00E73DEA"/>
    <w:rsid w:val="00E748D6"/>
    <w:rsid w:val="00E74A93"/>
    <w:rsid w:val="00E75112"/>
    <w:rsid w:val="00E7547A"/>
    <w:rsid w:val="00E7587E"/>
    <w:rsid w:val="00E759E1"/>
    <w:rsid w:val="00E75B6A"/>
    <w:rsid w:val="00E83CD7"/>
    <w:rsid w:val="00E83F8F"/>
    <w:rsid w:val="00E84EB8"/>
    <w:rsid w:val="00E85AF0"/>
    <w:rsid w:val="00E85F1A"/>
    <w:rsid w:val="00E86645"/>
    <w:rsid w:val="00E91C9C"/>
    <w:rsid w:val="00E93440"/>
    <w:rsid w:val="00E9391B"/>
    <w:rsid w:val="00E93958"/>
    <w:rsid w:val="00E95B3B"/>
    <w:rsid w:val="00EA2059"/>
    <w:rsid w:val="00EA2DD0"/>
    <w:rsid w:val="00EA3B38"/>
    <w:rsid w:val="00EA5032"/>
    <w:rsid w:val="00EA62CF"/>
    <w:rsid w:val="00EA6323"/>
    <w:rsid w:val="00EA649A"/>
    <w:rsid w:val="00EA6D12"/>
    <w:rsid w:val="00EA7AFF"/>
    <w:rsid w:val="00EB066D"/>
    <w:rsid w:val="00EB0F15"/>
    <w:rsid w:val="00EB26E0"/>
    <w:rsid w:val="00EB3F50"/>
    <w:rsid w:val="00EB5224"/>
    <w:rsid w:val="00EB5422"/>
    <w:rsid w:val="00EB5827"/>
    <w:rsid w:val="00EB59B9"/>
    <w:rsid w:val="00EB6087"/>
    <w:rsid w:val="00EC0E00"/>
    <w:rsid w:val="00EC117C"/>
    <w:rsid w:val="00EC14DD"/>
    <w:rsid w:val="00EC1D7D"/>
    <w:rsid w:val="00EC32DD"/>
    <w:rsid w:val="00EC3A3A"/>
    <w:rsid w:val="00EC526D"/>
    <w:rsid w:val="00EC5529"/>
    <w:rsid w:val="00EC5677"/>
    <w:rsid w:val="00EC58C2"/>
    <w:rsid w:val="00EC7C3A"/>
    <w:rsid w:val="00EC7F17"/>
    <w:rsid w:val="00ED0377"/>
    <w:rsid w:val="00ED1562"/>
    <w:rsid w:val="00ED1D66"/>
    <w:rsid w:val="00ED3687"/>
    <w:rsid w:val="00ED3D8B"/>
    <w:rsid w:val="00ED420B"/>
    <w:rsid w:val="00ED4A27"/>
    <w:rsid w:val="00ED65A8"/>
    <w:rsid w:val="00EE01FD"/>
    <w:rsid w:val="00EE0E58"/>
    <w:rsid w:val="00EE0F98"/>
    <w:rsid w:val="00EE1319"/>
    <w:rsid w:val="00EE2E92"/>
    <w:rsid w:val="00EE3823"/>
    <w:rsid w:val="00EE39C9"/>
    <w:rsid w:val="00EE39E4"/>
    <w:rsid w:val="00EE3F95"/>
    <w:rsid w:val="00EE4D7A"/>
    <w:rsid w:val="00EE4EB7"/>
    <w:rsid w:val="00EE6490"/>
    <w:rsid w:val="00EE6D6B"/>
    <w:rsid w:val="00EF2DCF"/>
    <w:rsid w:val="00EF30BC"/>
    <w:rsid w:val="00EF3679"/>
    <w:rsid w:val="00EF38C3"/>
    <w:rsid w:val="00EF3C3C"/>
    <w:rsid w:val="00EF5AE5"/>
    <w:rsid w:val="00EF5BCB"/>
    <w:rsid w:val="00EF676C"/>
    <w:rsid w:val="00EF6D90"/>
    <w:rsid w:val="00F00D3B"/>
    <w:rsid w:val="00F013AB"/>
    <w:rsid w:val="00F01D3E"/>
    <w:rsid w:val="00F03CAA"/>
    <w:rsid w:val="00F04C40"/>
    <w:rsid w:val="00F04C73"/>
    <w:rsid w:val="00F053F4"/>
    <w:rsid w:val="00F0692C"/>
    <w:rsid w:val="00F072FF"/>
    <w:rsid w:val="00F1101D"/>
    <w:rsid w:val="00F1189C"/>
    <w:rsid w:val="00F124B4"/>
    <w:rsid w:val="00F155BC"/>
    <w:rsid w:val="00F15A29"/>
    <w:rsid w:val="00F20A88"/>
    <w:rsid w:val="00F211E9"/>
    <w:rsid w:val="00F21D5A"/>
    <w:rsid w:val="00F221C3"/>
    <w:rsid w:val="00F25BA3"/>
    <w:rsid w:val="00F26113"/>
    <w:rsid w:val="00F26B48"/>
    <w:rsid w:val="00F27D77"/>
    <w:rsid w:val="00F30D8D"/>
    <w:rsid w:val="00F31A25"/>
    <w:rsid w:val="00F31C9B"/>
    <w:rsid w:val="00F32834"/>
    <w:rsid w:val="00F32A3C"/>
    <w:rsid w:val="00F32E42"/>
    <w:rsid w:val="00F34CF5"/>
    <w:rsid w:val="00F368D4"/>
    <w:rsid w:val="00F372B4"/>
    <w:rsid w:val="00F37D44"/>
    <w:rsid w:val="00F43353"/>
    <w:rsid w:val="00F443C0"/>
    <w:rsid w:val="00F44F94"/>
    <w:rsid w:val="00F455D6"/>
    <w:rsid w:val="00F45A5C"/>
    <w:rsid w:val="00F47E0A"/>
    <w:rsid w:val="00F51BA8"/>
    <w:rsid w:val="00F5369F"/>
    <w:rsid w:val="00F55CE6"/>
    <w:rsid w:val="00F631A5"/>
    <w:rsid w:val="00F63D93"/>
    <w:rsid w:val="00F65C10"/>
    <w:rsid w:val="00F677F3"/>
    <w:rsid w:val="00F73AC8"/>
    <w:rsid w:val="00F75953"/>
    <w:rsid w:val="00F75D3B"/>
    <w:rsid w:val="00F75EDC"/>
    <w:rsid w:val="00F764D8"/>
    <w:rsid w:val="00F77A30"/>
    <w:rsid w:val="00F80BF9"/>
    <w:rsid w:val="00F83513"/>
    <w:rsid w:val="00F84112"/>
    <w:rsid w:val="00F846C0"/>
    <w:rsid w:val="00F85EE7"/>
    <w:rsid w:val="00F87D19"/>
    <w:rsid w:val="00F90620"/>
    <w:rsid w:val="00F90AAD"/>
    <w:rsid w:val="00F92780"/>
    <w:rsid w:val="00F9442A"/>
    <w:rsid w:val="00F972ED"/>
    <w:rsid w:val="00F975C0"/>
    <w:rsid w:val="00FA0A57"/>
    <w:rsid w:val="00FA0A8A"/>
    <w:rsid w:val="00FA0D0D"/>
    <w:rsid w:val="00FA20BE"/>
    <w:rsid w:val="00FA2C9B"/>
    <w:rsid w:val="00FA2EE3"/>
    <w:rsid w:val="00FA48F4"/>
    <w:rsid w:val="00FA50F6"/>
    <w:rsid w:val="00FA5623"/>
    <w:rsid w:val="00FA5843"/>
    <w:rsid w:val="00FA7DC0"/>
    <w:rsid w:val="00FB0D56"/>
    <w:rsid w:val="00FB3782"/>
    <w:rsid w:val="00FB45C4"/>
    <w:rsid w:val="00FB5591"/>
    <w:rsid w:val="00FB5BB9"/>
    <w:rsid w:val="00FB5EAD"/>
    <w:rsid w:val="00FB72A7"/>
    <w:rsid w:val="00FB769C"/>
    <w:rsid w:val="00FC02B8"/>
    <w:rsid w:val="00FC03AC"/>
    <w:rsid w:val="00FC2B52"/>
    <w:rsid w:val="00FC2DD6"/>
    <w:rsid w:val="00FC3574"/>
    <w:rsid w:val="00FD08B5"/>
    <w:rsid w:val="00FD097D"/>
    <w:rsid w:val="00FD122A"/>
    <w:rsid w:val="00FD1349"/>
    <w:rsid w:val="00FD17D7"/>
    <w:rsid w:val="00FD1BB8"/>
    <w:rsid w:val="00FD2139"/>
    <w:rsid w:val="00FD598D"/>
    <w:rsid w:val="00FD5F4C"/>
    <w:rsid w:val="00FE2951"/>
    <w:rsid w:val="00FE442D"/>
    <w:rsid w:val="00FE67DC"/>
    <w:rsid w:val="00FE6824"/>
    <w:rsid w:val="00FF19F4"/>
    <w:rsid w:val="00FF28EE"/>
    <w:rsid w:val="00FF525F"/>
    <w:rsid w:val="00FF65EF"/>
    <w:rsid w:val="00FF6B11"/>
    <w:rsid w:val="00FF7E85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BB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5B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B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B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BB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23"/>
  </w:style>
  <w:style w:type="paragraph" w:styleId="Footer">
    <w:name w:val="footer"/>
    <w:basedOn w:val="Normal"/>
    <w:link w:val="Foot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23"/>
  </w:style>
  <w:style w:type="paragraph" w:styleId="Revision">
    <w:name w:val="Revision"/>
    <w:hidden/>
    <w:uiPriority w:val="99"/>
    <w:semiHidden/>
    <w:rsid w:val="00C525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62599"/>
    <w:rPr>
      <w:color w:val="0000FF" w:themeColor="hyperlink"/>
      <w:u w:val="single"/>
    </w:rPr>
  </w:style>
  <w:style w:type="paragraph" w:customStyle="1" w:styleId="Imprint">
    <w:name w:val="Imprint"/>
    <w:basedOn w:val="Normal"/>
    <w:next w:val="Normal"/>
    <w:qFormat/>
    <w:rsid w:val="00E4326C"/>
    <w:pPr>
      <w:spacing w:after="240" w:line="264" w:lineRule="auto"/>
      <w:jc w:val="center"/>
    </w:pPr>
    <w:rPr>
      <w:rFonts w:ascii="Georgia" w:eastAsia="Times New Roman" w:hAnsi="Georgia" w:cs="Times New Roman"/>
      <w:sz w:val="22"/>
      <w:szCs w:val="20"/>
      <w:lang w:val="en-NZ" w:eastAsia="en-GB"/>
    </w:rPr>
  </w:style>
  <w:style w:type="table" w:styleId="TableGrid">
    <w:name w:val="Table Grid"/>
    <w:basedOn w:val="TableNormal"/>
    <w:uiPriority w:val="59"/>
    <w:rsid w:val="0089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BB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5B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B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B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BB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23"/>
  </w:style>
  <w:style w:type="paragraph" w:styleId="Footer">
    <w:name w:val="footer"/>
    <w:basedOn w:val="Normal"/>
    <w:link w:val="Foot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23"/>
  </w:style>
  <w:style w:type="paragraph" w:styleId="Revision">
    <w:name w:val="Revision"/>
    <w:hidden/>
    <w:uiPriority w:val="99"/>
    <w:semiHidden/>
    <w:rsid w:val="00C525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62599"/>
    <w:rPr>
      <w:color w:val="0000FF" w:themeColor="hyperlink"/>
      <w:u w:val="single"/>
    </w:rPr>
  </w:style>
  <w:style w:type="paragraph" w:customStyle="1" w:styleId="Imprint">
    <w:name w:val="Imprint"/>
    <w:basedOn w:val="Normal"/>
    <w:next w:val="Normal"/>
    <w:qFormat/>
    <w:rsid w:val="00E4326C"/>
    <w:pPr>
      <w:spacing w:after="240" w:line="264" w:lineRule="auto"/>
      <w:jc w:val="center"/>
    </w:pPr>
    <w:rPr>
      <w:rFonts w:ascii="Georgia" w:eastAsia="Times New Roman" w:hAnsi="Georgia" w:cs="Times New Roman"/>
      <w:sz w:val="22"/>
      <w:szCs w:val="20"/>
      <w:lang w:val="en-NZ" w:eastAsia="en-GB"/>
    </w:rPr>
  </w:style>
  <w:style w:type="table" w:styleId="TableGrid">
    <w:name w:val="Table Grid"/>
    <w:basedOn w:val="TableNormal"/>
    <w:uiPriority w:val="59"/>
    <w:rsid w:val="0089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2.jp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1.png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5.jpeg"/><Relationship Id="rId61" Type="http://schemas.openxmlformats.org/officeDocument/2006/relationships/image" Target="media/image4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7.png"/><Relationship Id="rId65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0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46" Type="http://schemas.openxmlformats.org/officeDocument/2006/relationships/image" Target="media/image36.pn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2D1DB-3201-4D78-838A-51FC5FD92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5A4B926</Template>
  <TotalTime>1</TotalTime>
  <Pages>23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HDC</Company>
  <LinksUpToDate>false</LinksUpToDate>
  <CharactersWithSpaces>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Prue Poata</dc:creator>
  <cp:lastModifiedBy>Lucy Croft</cp:lastModifiedBy>
  <cp:revision>3</cp:revision>
  <cp:lastPrinted>2017-06-19T23:47:00Z</cp:lastPrinted>
  <dcterms:created xsi:type="dcterms:W3CDTF">2017-06-25T21:53:00Z</dcterms:created>
  <dcterms:modified xsi:type="dcterms:W3CDTF">2017-06-26T04:30:00Z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