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B27" w:rsidRDefault="00FA65DE">
      <w:pPr>
        <w:spacing w:before="1545" w:line="559" w:lineRule="exact"/>
        <w:textAlignment w:val="baseline"/>
        <w:rPr>
          <w:rFonts w:ascii="Arial" w:eastAsia="Arial" w:hAnsi="Arial"/>
          <w:b/>
          <w:color w:val="A51A27"/>
          <w:spacing w:val="-4"/>
          <w:sz w:val="4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0" o:spid="_x0000_s1051" type="#_x0000_t202" style="position:absolute;margin-left:94.55pt;margin-top:216.7pt;width:407pt;height:221.95pt;z-index:-251670016;mso-wrap-distance-left:0;mso-wrap-distance-right:0;mso-position-horizontal-relative:page;mso-position-vertical-relative:page" filled="f" stroked="f">
            <v:textbox style="mso-next-textbox:#_x0000_s0" inset="0,0,0,0">
              <w:txbxContent>
                <w:p w:rsidR="00F600CB" w:rsidRDefault="00F600CB">
                  <w:pPr>
                    <w:spacing w:after="503"/>
                    <w:ind w:left="139" w:right="882"/>
                    <w:textAlignment w:val="baseline"/>
                  </w:pPr>
                  <w:r>
                    <w:rPr>
                      <w:noProof/>
                      <w:lang w:val="en-NZ" w:eastAsia="en-NZ"/>
                    </w:rPr>
                    <w:drawing>
                      <wp:inline distT="0" distB="0" distL="0" distR="0" wp14:anchorId="43C4C252" wp14:editId="6E5F9190">
                        <wp:extent cx="4520565" cy="2499360"/>
                        <wp:effectExtent l="0" t="0" r="0" b="0"/>
                        <wp:docPr id="297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test1"/>
                                <pic:cNvPicPr preferRelativeResize="0"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20565" cy="2499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50" type="#_x0000_t202" style="position:absolute;margin-left:559.45pt;margin-top:13pt;width:65.05pt;height:858.45pt;z-index:-251668992;mso-wrap-distance-left:0;mso-wrap-distance-right:0;mso-position-horizontal-relative:page;mso-position-vertical-relative:page" filled="f" stroked="f">
            <v:textbox style="mso-next-textbox:#_x0000_s1050" inset="0,0,0,0">
              <w:txbxContent>
                <w:p w:rsidR="00F600CB" w:rsidRDefault="00F600CB">
                  <w:pPr>
                    <w:spacing w:before="4"/>
                    <w:textAlignment w:val="baseline"/>
                  </w:pPr>
                  <w:r>
                    <w:rPr>
                      <w:noProof/>
                      <w:lang w:val="en-NZ" w:eastAsia="en-NZ"/>
                    </w:rPr>
                    <w:drawing>
                      <wp:inline distT="0" distB="0" distL="0" distR="0" wp14:anchorId="15E886F9" wp14:editId="148EBDA0">
                        <wp:extent cx="826135" cy="10899775"/>
                        <wp:effectExtent l="0" t="0" r="0" b="0"/>
                        <wp:docPr id="298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test1"/>
                                <pic:cNvPicPr preferRelativeResize="0"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6135" cy="10899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9" type="#_x0000_t202" style="position:absolute;margin-left:95.05pt;margin-top:747.85pt;width:286.8pt;height:41.5pt;z-index:-251667968;mso-wrap-distance-left:0;mso-wrap-distance-right:0;mso-position-horizontal-relative:page;mso-position-vertical-relative:page" filled="f" stroked="f">
            <v:textbox style="mso-next-textbox:#_x0000_s1049" inset="0,0,0,0">
              <w:txbxContent>
                <w:p w:rsidR="00F600CB" w:rsidRDefault="00F600CB">
                  <w:pPr>
                    <w:textAlignment w:val="baseline"/>
                  </w:pPr>
                  <w:r>
                    <w:rPr>
                      <w:noProof/>
                      <w:lang w:val="en-NZ" w:eastAsia="en-NZ"/>
                    </w:rPr>
                    <w:drawing>
                      <wp:inline distT="0" distB="0" distL="0" distR="0" wp14:anchorId="16774CE7" wp14:editId="79CDF961">
                        <wp:extent cx="3521122" cy="459041"/>
                        <wp:effectExtent l="0" t="0" r="3175" b="0"/>
                        <wp:docPr id="299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test1"/>
                                <pic:cNvPicPr preferRelativeResize="0"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19583" cy="458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AD7F06">
        <w:rPr>
          <w:rFonts w:ascii="Arial" w:eastAsia="Arial" w:hAnsi="Arial"/>
          <w:b/>
          <w:color w:val="A51A27"/>
          <w:spacing w:val="-4"/>
          <w:sz w:val="48"/>
        </w:rPr>
        <w:t>Some research involves adults who</w:t>
      </w:r>
    </w:p>
    <w:p w:rsidR="00D96B27" w:rsidRDefault="00AD7F06">
      <w:pPr>
        <w:spacing w:before="238" w:line="559" w:lineRule="exact"/>
        <w:textAlignment w:val="baseline"/>
        <w:rPr>
          <w:rFonts w:ascii="Arial" w:eastAsia="Arial" w:hAnsi="Arial"/>
          <w:b/>
          <w:color w:val="A51A27"/>
          <w:sz w:val="48"/>
        </w:rPr>
      </w:pPr>
      <w:r>
        <w:rPr>
          <w:rFonts w:ascii="Arial" w:eastAsia="Arial" w:hAnsi="Arial"/>
          <w:b/>
          <w:color w:val="A51A27"/>
          <w:sz w:val="48"/>
        </w:rPr>
        <w:t>are not able to say if they want to</w:t>
      </w:r>
    </w:p>
    <w:p w:rsidR="00D96B27" w:rsidRDefault="00AD7F06">
      <w:pPr>
        <w:spacing w:before="243" w:after="357" w:line="559" w:lineRule="exact"/>
        <w:textAlignment w:val="baseline"/>
        <w:rPr>
          <w:rFonts w:ascii="Arial" w:eastAsia="Arial" w:hAnsi="Arial"/>
          <w:b/>
          <w:color w:val="A51A27"/>
          <w:spacing w:val="-2"/>
          <w:sz w:val="48"/>
        </w:rPr>
      </w:pPr>
      <w:r>
        <w:rPr>
          <w:rFonts w:ascii="Arial" w:eastAsia="Arial" w:hAnsi="Arial"/>
          <w:b/>
          <w:color w:val="A51A27"/>
          <w:spacing w:val="-2"/>
          <w:sz w:val="48"/>
        </w:rPr>
        <w:t>take part or not.</w:t>
      </w:r>
    </w:p>
    <w:p w:rsidR="00D96B27" w:rsidRDefault="00AD7F06">
      <w:pPr>
        <w:spacing w:before="237" w:line="559" w:lineRule="exact"/>
        <w:textAlignment w:val="baseline"/>
        <w:rPr>
          <w:rFonts w:ascii="Arial" w:eastAsia="Arial" w:hAnsi="Arial"/>
          <w:b/>
          <w:color w:val="A51A27"/>
          <w:sz w:val="48"/>
        </w:rPr>
      </w:pPr>
      <w:r>
        <w:rPr>
          <w:rFonts w:ascii="Arial" w:eastAsia="Arial" w:hAnsi="Arial"/>
          <w:b/>
          <w:color w:val="A51A27"/>
          <w:sz w:val="48"/>
        </w:rPr>
        <w:t>The Health and Disability</w:t>
      </w:r>
    </w:p>
    <w:p w:rsidR="00D96B27" w:rsidRDefault="00AD7F06">
      <w:pPr>
        <w:spacing w:before="243" w:line="559" w:lineRule="exact"/>
        <w:textAlignment w:val="baseline"/>
        <w:rPr>
          <w:rFonts w:ascii="Arial" w:eastAsia="Arial" w:hAnsi="Arial"/>
          <w:b/>
          <w:color w:val="A51A27"/>
          <w:spacing w:val="-1"/>
          <w:sz w:val="48"/>
        </w:rPr>
      </w:pPr>
      <w:r>
        <w:rPr>
          <w:rFonts w:ascii="Arial" w:eastAsia="Arial" w:hAnsi="Arial"/>
          <w:b/>
          <w:color w:val="A51A27"/>
          <w:spacing w:val="-1"/>
          <w:sz w:val="48"/>
        </w:rPr>
        <w:t>Commissioner asked people</w:t>
      </w:r>
    </w:p>
    <w:p w:rsidR="00D96B27" w:rsidRDefault="00AD7F06">
      <w:pPr>
        <w:spacing w:before="238" w:line="559" w:lineRule="exact"/>
        <w:textAlignment w:val="baseline"/>
        <w:rPr>
          <w:rFonts w:ascii="Arial" w:eastAsia="Arial" w:hAnsi="Arial"/>
          <w:b/>
          <w:color w:val="A51A27"/>
          <w:sz w:val="48"/>
        </w:rPr>
      </w:pPr>
      <w:r>
        <w:rPr>
          <w:rFonts w:ascii="Arial" w:eastAsia="Arial" w:hAnsi="Arial"/>
          <w:b/>
          <w:color w:val="A51A27"/>
          <w:sz w:val="48"/>
        </w:rPr>
        <w:t>what they thought about this.</w:t>
      </w:r>
    </w:p>
    <w:p w:rsidR="00D96B27" w:rsidRDefault="00AD7F06">
      <w:pPr>
        <w:spacing w:before="918" w:line="371" w:lineRule="exact"/>
        <w:textAlignment w:val="baseline"/>
        <w:rPr>
          <w:rFonts w:ascii="Arial" w:eastAsia="Arial" w:hAnsi="Arial"/>
          <w:b/>
          <w:color w:val="000000"/>
          <w:sz w:val="32"/>
        </w:rPr>
      </w:pPr>
      <w:r>
        <w:rPr>
          <w:rFonts w:ascii="Arial" w:eastAsia="Arial" w:hAnsi="Arial"/>
          <w:b/>
          <w:color w:val="000000"/>
          <w:sz w:val="32"/>
        </w:rPr>
        <w:t>This booklet summarises his views.</w:t>
      </w:r>
    </w:p>
    <w:p w:rsidR="00D96B27" w:rsidRDefault="00AD7F06">
      <w:pPr>
        <w:spacing w:before="528" w:line="518" w:lineRule="exact"/>
        <w:textAlignment w:val="baseline"/>
        <w:rPr>
          <w:rFonts w:ascii="Arial" w:eastAsia="Arial" w:hAnsi="Arial"/>
          <w:b/>
          <w:color w:val="000000"/>
          <w:sz w:val="30"/>
        </w:rPr>
      </w:pPr>
      <w:r>
        <w:rPr>
          <w:rFonts w:ascii="Arial" w:eastAsia="Arial" w:hAnsi="Arial"/>
          <w:b/>
          <w:color w:val="000000"/>
          <w:sz w:val="30"/>
        </w:rPr>
        <w:t xml:space="preserve">Easy Read </w:t>
      </w:r>
      <w:bookmarkStart w:id="0" w:name="_GoBack"/>
      <w:bookmarkEnd w:id="0"/>
      <w:r>
        <w:rPr>
          <w:rFonts w:ascii="Arial" w:eastAsia="Arial" w:hAnsi="Arial"/>
          <w:b/>
          <w:color w:val="000000"/>
          <w:sz w:val="30"/>
        </w:rPr>
        <w:t>August 2019</w:t>
      </w:r>
    </w:p>
    <w:p w:rsidR="00D96B27" w:rsidRDefault="00D96B27">
      <w:pPr>
        <w:sectPr w:rsidR="00D96B2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749" w:h="17678"/>
          <w:pgMar w:top="260" w:right="2718" w:bottom="2325" w:left="1891" w:header="720" w:footer="720" w:gutter="0"/>
          <w:cols w:space="720"/>
        </w:sectPr>
      </w:pPr>
    </w:p>
    <w:p w:rsidR="00D96B27" w:rsidRDefault="00AD7F06" w:rsidP="00595E96">
      <w:pPr>
        <w:spacing w:before="19"/>
        <w:ind w:right="135"/>
        <w:textAlignment w:val="baseline"/>
        <w:sectPr w:rsidR="00D96B27">
          <w:pgSz w:w="12749" w:h="17678"/>
          <w:pgMar w:top="240" w:right="11064" w:bottom="89" w:left="245" w:header="720" w:footer="720" w:gutter="0"/>
          <w:cols w:space="720"/>
        </w:sectPr>
      </w:pPr>
      <w:r>
        <w:rPr>
          <w:noProof/>
          <w:lang w:val="en-NZ" w:eastAsia="en-NZ"/>
        </w:rPr>
        <w:lastRenderedPageBreak/>
        <w:drawing>
          <wp:inline distT="0" distB="0" distL="0" distR="0" wp14:anchorId="6993E2FD" wp14:editId="6977FDBE">
            <wp:extent cx="828675" cy="10906125"/>
            <wp:effectExtent l="0" t="0" r="0" b="0"/>
            <wp:docPr id="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st1"/>
                    <pic:cNvPicPr preferRelativeResize="0"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09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27" w:rsidRDefault="00CC26BB" w:rsidP="00595E96">
      <w:pPr>
        <w:spacing w:line="360" w:lineRule="auto"/>
        <w:ind w:right="1080"/>
        <w:textAlignment w:val="baseline"/>
        <w:rPr>
          <w:rFonts w:ascii="Arial" w:eastAsia="Arial" w:hAnsi="Arial"/>
          <w:color w:val="000000"/>
          <w:spacing w:val="-1"/>
          <w:sz w:val="32"/>
        </w:rPr>
      </w:pPr>
      <w:r>
        <w:rPr>
          <w:rFonts w:ascii="Arial" w:eastAsia="Arial" w:hAnsi="Arial"/>
          <w:noProof/>
          <w:color w:val="000000"/>
          <w:sz w:val="32"/>
          <w:lang w:val="en-NZ" w:eastAsia="en-NZ"/>
        </w:rPr>
        <w:lastRenderedPageBreak/>
        <w:drawing>
          <wp:anchor distT="0" distB="0" distL="114300" distR="114300" simplePos="0" relativeHeight="251686400" behindDoc="1" locked="0" layoutInCell="1" allowOverlap="1" wp14:anchorId="4AF0A6F2" wp14:editId="0D417798">
            <wp:simplePos x="0" y="0"/>
            <wp:positionH relativeFrom="column">
              <wp:posOffset>-2236175</wp:posOffset>
            </wp:positionH>
            <wp:positionV relativeFrom="paragraph">
              <wp:posOffset>4360</wp:posOffset>
            </wp:positionV>
            <wp:extent cx="1583140" cy="212179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990" cy="2141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5DE">
        <w:pict>
          <v:shape id="_x0000_s1048" type="#_x0000_t202" style="position:absolute;margin-left:93.8pt;margin-top:91.2pt;width:48.05pt;height:102.15pt;z-index:-251666944;mso-wrap-distance-left:0;mso-wrap-distance-right:0;mso-position-horizontal-relative:page;mso-position-vertical-relative:page" filled="f" stroked="f">
            <v:textbox style="mso-next-textbox:#_x0000_s1048" inset="0,0,0,0">
              <w:txbxContent>
                <w:p w:rsidR="00F600CB" w:rsidRDefault="00F600CB"/>
              </w:txbxContent>
            </v:textbox>
            <w10:wrap type="square" anchorx="page" anchory="page"/>
          </v:shape>
        </w:pict>
      </w:r>
      <w:r w:rsidR="001271E2">
        <w:rPr>
          <w:noProof/>
          <w:lang w:val="en-NZ" w:eastAsia="en-NZ"/>
        </w:rPr>
        <w:drawing>
          <wp:anchor distT="0" distB="0" distL="114300" distR="114300" simplePos="0" relativeHeight="251675136" behindDoc="1" locked="0" layoutInCell="1" allowOverlap="1" wp14:anchorId="7F02B6B6" wp14:editId="2628618D">
            <wp:simplePos x="0" y="0"/>
            <wp:positionH relativeFrom="column">
              <wp:posOffset>4000860</wp:posOffset>
            </wp:positionH>
            <wp:positionV relativeFrom="paragraph">
              <wp:posOffset>-1101090</wp:posOffset>
            </wp:positionV>
            <wp:extent cx="818865" cy="11124233"/>
            <wp:effectExtent l="0" t="0" r="635" b="127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865" cy="11124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5DE">
        <w:pict>
          <v:shape id="_x0000_s1046" type="#_x0000_t202" style="position:absolute;margin-left:211.2pt;margin-top:91.2pt;width:25.2pt;height:16.3pt;z-index:-251664896;mso-wrap-distance-left:0;mso-wrap-distance-right:0;mso-position-horizontal-relative:page;mso-position-vertical-relative:page" filled="f" stroked="f">
            <v:textbox style="mso-next-textbox:#_x0000_s1046" inset="0,0,0,0">
              <w:txbxContent>
                <w:p w:rsidR="00F600CB" w:rsidRDefault="00F600CB">
                  <w:pPr>
                    <w:spacing w:before="96" w:line="230" w:lineRule="exact"/>
                    <w:textAlignment w:val="baseline"/>
                  </w:pPr>
                  <w:r>
                    <w:rPr>
                      <w:noProof/>
                      <w:lang w:val="en-NZ" w:eastAsia="en-NZ"/>
                    </w:rPr>
                    <w:drawing>
                      <wp:inline distT="0" distB="0" distL="0" distR="0" wp14:anchorId="66BFDF98" wp14:editId="69F1A7E0">
                        <wp:extent cx="320040" cy="146050"/>
                        <wp:effectExtent l="0" t="0" r="0" b="0"/>
                        <wp:docPr id="13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test1"/>
                                <pic:cNvPicPr preferRelativeResize="0"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40" cy="146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AD7F06">
        <w:rPr>
          <w:rFonts w:ascii="Arial" w:eastAsia="Arial" w:hAnsi="Arial"/>
          <w:color w:val="000000"/>
          <w:spacing w:val="-1"/>
          <w:sz w:val="32"/>
        </w:rPr>
        <w:t>This booklet should be read after reading the questions booklet.</w:t>
      </w:r>
    </w:p>
    <w:p w:rsidR="00D96B27" w:rsidRDefault="00CC26BB" w:rsidP="00595E96">
      <w:pPr>
        <w:spacing w:before="2589" w:after="1071" w:line="360" w:lineRule="auto"/>
        <w:ind w:right="72"/>
        <w:textAlignment w:val="baseline"/>
        <w:rPr>
          <w:rFonts w:ascii="Arial" w:eastAsia="Arial" w:hAnsi="Arial"/>
          <w:color w:val="000000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88448" behindDoc="1" locked="0" layoutInCell="1" allowOverlap="1" wp14:anchorId="4CC56086" wp14:editId="4B14D41A">
            <wp:simplePos x="0" y="0"/>
            <wp:positionH relativeFrom="column">
              <wp:posOffset>-2359025</wp:posOffset>
            </wp:positionH>
            <wp:positionV relativeFrom="paragraph">
              <wp:posOffset>1691005</wp:posOffset>
            </wp:positionV>
            <wp:extent cx="1853565" cy="93916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687424" behindDoc="1" locked="0" layoutInCell="1" allowOverlap="1" wp14:anchorId="2639A0FB" wp14:editId="0BE17E73">
            <wp:simplePos x="0" y="0"/>
            <wp:positionH relativeFrom="column">
              <wp:posOffset>-2358664</wp:posOffset>
            </wp:positionH>
            <wp:positionV relativeFrom="paragraph">
              <wp:posOffset>3678555</wp:posOffset>
            </wp:positionV>
            <wp:extent cx="2019868" cy="1677518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868" cy="1677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5DE">
        <w:pict>
          <v:shape id="_x0000_s1045" type="#_x0000_t202" style="position:absolute;margin-left:96pt;margin-top:291.35pt;width:127.45pt;height:73.7pt;z-index:-251663872;mso-wrap-distance-left:0;mso-wrap-distance-right:0;mso-position-horizontal-relative:page;mso-position-vertical-relative:page" filled="f" stroked="f">
            <v:textbox style="mso-next-textbox:#_x0000_s1045" inset="0,0,0,0">
              <w:txbxContent>
                <w:p w:rsidR="00F600CB" w:rsidRDefault="00F600CB">
                  <w:pPr>
                    <w:textAlignment w:val="baseline"/>
                  </w:pPr>
                </w:p>
              </w:txbxContent>
            </v:textbox>
            <w10:wrap type="square" anchorx="page" anchory="page"/>
          </v:shape>
        </w:pict>
      </w:r>
      <w:r w:rsidR="00595E96">
        <w:rPr>
          <w:rFonts w:ascii="Arial" w:eastAsia="Arial" w:hAnsi="Arial"/>
          <w:color w:val="000000"/>
          <w:sz w:val="32"/>
        </w:rPr>
        <w:t xml:space="preserve">The Health and Disability </w:t>
      </w:r>
      <w:r w:rsidR="00AD7F06">
        <w:rPr>
          <w:rFonts w:ascii="Arial" w:eastAsia="Arial" w:hAnsi="Arial"/>
          <w:color w:val="000000"/>
          <w:sz w:val="32"/>
        </w:rPr>
        <w:t xml:space="preserve">Commissioner wanted to know what people thought about doing research on </w:t>
      </w:r>
      <w:r w:rsidR="00AD7F06" w:rsidRPr="00595E96">
        <w:rPr>
          <w:rFonts w:ascii="Arial" w:eastAsia="Arial" w:hAnsi="Arial"/>
          <w:b/>
          <w:color w:val="000000"/>
          <w:sz w:val="32"/>
        </w:rPr>
        <w:t>adults</w:t>
      </w:r>
      <w:r w:rsidR="00AD7F06">
        <w:rPr>
          <w:rFonts w:ascii="Arial" w:eastAsia="Arial" w:hAnsi="Arial"/>
          <w:color w:val="000000"/>
          <w:sz w:val="32"/>
        </w:rPr>
        <w:t xml:space="preserve"> who cannot give </w:t>
      </w:r>
      <w:r w:rsidR="00AD7F06" w:rsidRPr="00595E96">
        <w:rPr>
          <w:rFonts w:ascii="Arial" w:eastAsia="Arial" w:hAnsi="Arial"/>
          <w:b/>
          <w:color w:val="000000"/>
          <w:sz w:val="32"/>
        </w:rPr>
        <w:t>informed consent</w:t>
      </w:r>
      <w:r w:rsidR="00AD7F06">
        <w:rPr>
          <w:rFonts w:ascii="Arial" w:eastAsia="Arial" w:hAnsi="Arial"/>
          <w:color w:val="000000"/>
          <w:sz w:val="32"/>
        </w:rPr>
        <w:t xml:space="preserve"> to research.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8"/>
        <w:gridCol w:w="6130"/>
      </w:tblGrid>
      <w:tr w:rsidR="00D96B27">
        <w:trPr>
          <w:trHeight w:hRule="exact" w:val="2301"/>
        </w:trPr>
        <w:tc>
          <w:tcPr>
            <w:tcW w:w="28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96B27" w:rsidRDefault="00D96B27">
            <w:pPr>
              <w:spacing w:before="2589" w:after="1071" w:line="519" w:lineRule="exact"/>
              <w:sectPr w:rsidR="00D96B27">
                <w:pgSz w:w="12749" w:h="17678"/>
                <w:pgMar w:top="1820" w:right="1920" w:bottom="602" w:left="5069" w:header="720" w:footer="720" w:gutter="0"/>
                <w:cols w:space="720"/>
              </w:sectPr>
            </w:pPr>
          </w:p>
          <w:p w:rsidR="00D96B27" w:rsidRDefault="00CC26BB">
            <w:pPr>
              <w:spacing w:after="21"/>
              <w:ind w:left="6"/>
              <w:jc w:val="center"/>
              <w:textAlignment w:val="baseline"/>
            </w:pPr>
            <w:r>
              <w:rPr>
                <w:noProof/>
                <w:lang w:val="en-NZ" w:eastAsia="en-NZ"/>
              </w:rPr>
              <w:drawing>
                <wp:inline distT="0" distB="0" distL="0" distR="0" wp14:anchorId="64BCBD45" wp14:editId="37B5E273">
                  <wp:extent cx="2517775" cy="2091055"/>
                  <wp:effectExtent l="0" t="0" r="0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2091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D7F06">
              <w:rPr>
                <w:noProof/>
                <w:lang w:val="en-NZ" w:eastAsia="en-NZ"/>
              </w:rPr>
              <w:drawing>
                <wp:inline distT="0" distB="0" distL="0" distR="0" wp14:anchorId="57BD1C35" wp14:editId="0CF01392">
                  <wp:extent cx="1798320" cy="1447800"/>
                  <wp:effectExtent l="0" t="0" r="0" b="0"/>
                  <wp:docPr id="1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est1"/>
                          <pic:cNvPicPr preferRelativeResize="0"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96B27" w:rsidRDefault="00AD7F06" w:rsidP="00595E96">
            <w:pPr>
              <w:spacing w:before="397" w:after="856" w:line="360" w:lineRule="auto"/>
              <w:ind w:left="360"/>
              <w:textAlignment w:val="baseline"/>
              <w:rPr>
                <w:rFonts w:ascii="Arial" w:eastAsia="Arial" w:hAnsi="Arial"/>
                <w:color w:val="000000"/>
                <w:sz w:val="32"/>
              </w:rPr>
            </w:pPr>
            <w:r>
              <w:rPr>
                <w:rFonts w:ascii="Arial" w:eastAsia="Arial" w:hAnsi="Arial"/>
                <w:color w:val="000000"/>
                <w:sz w:val="32"/>
              </w:rPr>
              <w:t>We did not ask what people thought about doing research on children.</w:t>
            </w:r>
          </w:p>
        </w:tc>
      </w:tr>
    </w:tbl>
    <w:p w:rsidR="00D96B27" w:rsidRDefault="00D96B27">
      <w:pPr>
        <w:spacing w:after="736" w:line="20" w:lineRule="exact"/>
      </w:pPr>
    </w:p>
    <w:tbl>
      <w:tblPr>
        <w:tblW w:w="938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59"/>
        <w:gridCol w:w="6513"/>
        <w:gridCol w:w="111"/>
      </w:tblGrid>
      <w:tr w:rsidR="00D96B27" w:rsidTr="00F0256B">
        <w:trPr>
          <w:trHeight w:hRule="exact" w:val="4654"/>
        </w:trPr>
        <w:tc>
          <w:tcPr>
            <w:tcW w:w="27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96B27" w:rsidRDefault="00AD7F06">
            <w:pPr>
              <w:ind w:left="6"/>
              <w:jc w:val="center"/>
              <w:textAlignment w:val="baseline"/>
            </w:pPr>
            <w:r>
              <w:rPr>
                <w:noProof/>
                <w:lang w:val="en-NZ" w:eastAsia="en-NZ"/>
              </w:rPr>
              <w:lastRenderedPageBreak/>
              <w:drawing>
                <wp:inline distT="0" distB="0" distL="0" distR="0" wp14:anchorId="712B743E" wp14:editId="2B17752C">
                  <wp:extent cx="1663700" cy="1728470"/>
                  <wp:effectExtent l="0" t="0" r="0" b="0"/>
                  <wp:docPr id="1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est1"/>
                          <pic:cNvPicPr preferRelativeResize="0"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172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96B27" w:rsidRPr="00595E96" w:rsidRDefault="00AD7F06" w:rsidP="00595E96">
            <w:pPr>
              <w:spacing w:line="360" w:lineRule="auto"/>
              <w:ind w:left="576" w:right="756"/>
              <w:textAlignment w:val="baseline"/>
              <w:rPr>
                <w:rFonts w:ascii="Arial" w:eastAsia="Arial" w:hAnsi="Arial"/>
                <w:color w:val="000000"/>
                <w:sz w:val="32"/>
                <w:szCs w:val="32"/>
              </w:rPr>
            </w:pPr>
            <w:r w:rsidRPr="00595E96">
              <w:rPr>
                <w:rFonts w:ascii="Arial" w:eastAsia="Arial" w:hAnsi="Arial"/>
                <w:color w:val="000000"/>
                <w:sz w:val="32"/>
                <w:szCs w:val="32"/>
              </w:rPr>
              <w:t>You can find the questions booklet on this website:</w:t>
            </w:r>
          </w:p>
          <w:p w:rsidR="00D96B27" w:rsidRPr="00595E96" w:rsidRDefault="00F0256B" w:rsidP="00595E96">
            <w:pPr>
              <w:spacing w:before="448" w:after="1623" w:line="360" w:lineRule="auto"/>
              <w:ind w:left="576" w:right="36"/>
              <w:textAlignment w:val="baseline"/>
              <w:rPr>
                <w:rFonts w:ascii="Arial" w:eastAsia="Arial" w:hAnsi="Arial"/>
                <w:color w:val="000000"/>
                <w:spacing w:val="-2"/>
                <w:sz w:val="32"/>
              </w:rPr>
            </w:pPr>
            <w:r w:rsidRPr="00F0256B">
              <w:rPr>
                <w:rFonts w:ascii="Arial" w:eastAsia="Arial" w:hAnsi="Arial"/>
                <w:noProof/>
                <w:spacing w:val="-2"/>
                <w:sz w:val="32"/>
                <w:szCs w:val="32"/>
                <w:lang w:val="en-NZ" w:eastAsia="en-NZ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3DF6DC32" wp14:editId="426A4161">
                      <wp:simplePos x="0" y="0"/>
                      <wp:positionH relativeFrom="column">
                        <wp:posOffset>3883660</wp:posOffset>
                      </wp:positionH>
                      <wp:positionV relativeFrom="paragraph">
                        <wp:posOffset>2037393</wp:posOffset>
                      </wp:positionV>
                      <wp:extent cx="194400" cy="230400"/>
                      <wp:effectExtent l="0" t="0" r="0" b="0"/>
                      <wp:wrapNone/>
                      <wp:docPr id="9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400" cy="23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600CB" w:rsidRPr="00F0256B" w:rsidRDefault="00F600CB">
                                  <w:pPr>
                                    <w:rPr>
                                      <w:rFonts w:ascii="Arial" w:hAnsi="Arial" w:cs="Arial"/>
                                      <w:color w:val="C00000"/>
                                      <w:sz w:val="24"/>
                                    </w:rPr>
                                  </w:pPr>
                                  <w:r w:rsidRPr="00F0256B">
                                    <w:rPr>
                                      <w:rFonts w:ascii="Arial" w:hAnsi="Arial" w:cs="Arial"/>
                                      <w:color w:val="C00000"/>
                                      <w:sz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6" type="#_x0000_t202" style="position:absolute;left:0;text-align:left;margin-left:305.8pt;margin-top:160.4pt;width:15.3pt;height:18.1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" stroked="f">
                      <v:textbox>
                        <w:txbxContent>
                          <w:p w:rsidR="00F600CB" w:rsidRPr="00F0256B" w:rsidRDefault="00F600CB">
                            <w:pPr>
                              <w:rPr>
                                <w:rFonts w:ascii="Arial" w:hAnsi="Arial" w:cs="Arial"/>
                                <w:color w:val="C00000"/>
                                <w:sz w:val="24"/>
                              </w:rPr>
                            </w:pPr>
                            <w:r w:rsidRPr="00F0256B">
                              <w:rPr>
                                <w:rFonts w:ascii="Arial" w:hAnsi="Arial" w:cs="Arial"/>
                                <w:color w:val="C00000"/>
                                <w:sz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7F06" w:rsidRPr="00595E96">
              <w:rPr>
                <w:rFonts w:ascii="Arial" w:eastAsia="Arial" w:hAnsi="Arial"/>
                <w:spacing w:val="-2"/>
                <w:sz w:val="32"/>
                <w:szCs w:val="32"/>
              </w:rPr>
              <w:t>www.hdc.org.nz/media/5116/easy-read-hdc-informed-consent- consulation-28-feb-2017.pdf</w:t>
            </w:r>
          </w:p>
        </w:tc>
        <w:tc>
          <w:tcPr>
            <w:tcW w:w="11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bottom"/>
          </w:tcPr>
          <w:p w:rsidR="00D96B27" w:rsidRDefault="00D96B27">
            <w:pPr>
              <w:spacing w:before="4313" w:line="232" w:lineRule="exact"/>
              <w:jc w:val="center"/>
              <w:textAlignment w:val="baseline"/>
              <w:rPr>
                <w:rFonts w:ascii="Arial" w:eastAsia="Arial" w:hAnsi="Arial"/>
                <w:color w:val="A51A27"/>
                <w:sz w:val="31"/>
              </w:rPr>
            </w:pPr>
          </w:p>
        </w:tc>
      </w:tr>
    </w:tbl>
    <w:p w:rsidR="00D96B27" w:rsidRDefault="00D96B27">
      <w:pPr>
        <w:sectPr w:rsidR="00D96B27">
          <w:type w:val="continuous"/>
          <w:pgSz w:w="12749" w:h="17678"/>
          <w:pgMar w:top="1820" w:right="1905" w:bottom="602" w:left="1876" w:header="720" w:footer="720" w:gutter="0"/>
          <w:cols w:space="720"/>
        </w:sectPr>
      </w:pPr>
    </w:p>
    <w:p w:rsidR="00D96B27" w:rsidRPr="00595E96" w:rsidRDefault="00FA65DE" w:rsidP="00595E96">
      <w:pPr>
        <w:spacing w:before="1425" w:line="360" w:lineRule="auto"/>
        <w:ind w:left="72" w:right="72"/>
        <w:textAlignment w:val="baseline"/>
        <w:rPr>
          <w:rFonts w:ascii="Arial" w:eastAsia="Arial" w:hAnsi="Arial" w:cs="Arial"/>
          <w:color w:val="000000"/>
          <w:spacing w:val="-1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pict>
          <v:shape id="_x0000_s1044" type="#_x0000_t202" style="position:absolute;left:0;text-align:left;margin-left:12.5pt;margin-top:13.2pt;width:216.2pt;height:858.25pt;z-index:-251662848;mso-wrap-distance-left:0;mso-wrap-distance-right:0;mso-position-horizontal-relative:page;mso-position-vertical-relative:page" filled="f" stroked="f">
            <v:textbox inset="0,0,0,0">
              <w:txbxContent>
                <w:p w:rsidR="00F600CB" w:rsidRDefault="00F600CB">
                  <w:pPr>
                    <w:textAlignment w:val="baseline"/>
                  </w:pPr>
                  <w:r>
                    <w:rPr>
                      <w:noProof/>
                      <w:lang w:val="en-NZ" w:eastAsia="en-NZ"/>
                    </w:rPr>
                    <w:drawing>
                      <wp:inline distT="0" distB="0" distL="0" distR="0" wp14:anchorId="4FB45FDF" wp14:editId="55CEBC9C">
                        <wp:extent cx="2745740" cy="10899775"/>
                        <wp:effectExtent l="0" t="0" r="0" b="0"/>
                        <wp:docPr id="19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test1"/>
                                <pic:cNvPicPr preferRelativeResize="0"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5740" cy="10899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AD7F06" w:rsidRPr="00595E96">
        <w:rPr>
          <w:rFonts w:ascii="Arial" w:eastAsia="Arial" w:hAnsi="Arial" w:cs="Arial"/>
          <w:color w:val="000000"/>
          <w:spacing w:val="-1"/>
          <w:sz w:val="32"/>
          <w:szCs w:val="32"/>
        </w:rPr>
        <w:t>Sometimes health and disability service providers want to do research to better understand the needs of people.</w:t>
      </w:r>
    </w:p>
    <w:p w:rsidR="00D96B27" w:rsidRPr="00595E96" w:rsidRDefault="00AD7F06" w:rsidP="00595E96">
      <w:pPr>
        <w:spacing w:before="1472" w:line="360" w:lineRule="auto"/>
        <w:ind w:left="72" w:right="648"/>
        <w:textAlignment w:val="baseline"/>
        <w:rPr>
          <w:rFonts w:ascii="Arial" w:eastAsia="Arial" w:hAnsi="Arial" w:cs="Arial"/>
          <w:color w:val="000000"/>
          <w:sz w:val="32"/>
          <w:szCs w:val="32"/>
        </w:rPr>
      </w:pPr>
      <w:r w:rsidRPr="00595E96">
        <w:rPr>
          <w:rFonts w:ascii="Arial" w:eastAsia="Arial" w:hAnsi="Arial" w:cs="Arial"/>
          <w:color w:val="000000"/>
          <w:sz w:val="32"/>
          <w:szCs w:val="32"/>
        </w:rPr>
        <w:t>Health or disability research means trying to find answers to questions about health or disability treatment and services.</w:t>
      </w:r>
    </w:p>
    <w:p w:rsidR="00D96B27" w:rsidRPr="002D3282" w:rsidRDefault="00AD7F06" w:rsidP="00595E96">
      <w:pPr>
        <w:spacing w:before="1482" w:line="360" w:lineRule="auto"/>
        <w:ind w:left="72" w:right="216"/>
        <w:textAlignment w:val="baseline"/>
        <w:rPr>
          <w:rFonts w:ascii="Arial" w:eastAsia="Arial" w:hAnsi="Arial" w:cs="Arial"/>
          <w:color w:val="000000"/>
          <w:sz w:val="32"/>
          <w:szCs w:val="32"/>
        </w:rPr>
      </w:pPr>
      <w:r w:rsidRPr="002D3282">
        <w:rPr>
          <w:rFonts w:ascii="Arial" w:eastAsia="Arial" w:hAnsi="Arial" w:cs="Arial"/>
          <w:color w:val="000000"/>
          <w:sz w:val="32"/>
          <w:szCs w:val="32"/>
        </w:rPr>
        <w:t xml:space="preserve">When health and disability service providers do research they must make sure people have the rights in the </w:t>
      </w:r>
      <w:r w:rsidRPr="002D3282">
        <w:rPr>
          <w:rFonts w:ascii="Arial" w:eastAsia="Arial" w:hAnsi="Arial" w:cs="Arial"/>
          <w:b/>
          <w:color w:val="000000"/>
          <w:sz w:val="32"/>
          <w:szCs w:val="32"/>
        </w:rPr>
        <w:t>Code of Health and Disability Services Consumers’ Rights.</w:t>
      </w:r>
    </w:p>
    <w:p w:rsidR="00D96B27" w:rsidRPr="00595E96" w:rsidRDefault="00FA65DE" w:rsidP="00595E96">
      <w:pPr>
        <w:spacing w:before="1468" w:line="360" w:lineRule="auto"/>
        <w:ind w:left="72"/>
        <w:textAlignment w:val="baseline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sz w:val="32"/>
          <w:szCs w:val="32"/>
        </w:rPr>
        <w:pict>
          <v:shape id="_x0000_s1043" type="#_x0000_t202" style="position:absolute;left:0;text-align:left;margin-left:90.85pt;margin-top:837.2pt;width:15.3pt;height:18.1pt;z-index:-251661824;mso-wrap-distance-left:0;mso-wrap-distance-right:0;mso-position-horizontal-relative:page;mso-position-vertical-relative:page" filled="f" stroked="f">
            <v:textbox inset="0,0,0,0">
              <w:txbxContent>
                <w:p w:rsidR="00F600CB" w:rsidRPr="00F0256B" w:rsidRDefault="00F600CB">
                  <w:pPr>
                    <w:spacing w:before="53" w:line="304" w:lineRule="exact"/>
                    <w:jc w:val="center"/>
                    <w:textAlignment w:val="baseline"/>
                    <w:rPr>
                      <w:rFonts w:ascii="Arial" w:eastAsia="Arial" w:hAnsi="Arial"/>
                      <w:color w:val="A51A27"/>
                      <w:sz w:val="24"/>
                    </w:rPr>
                  </w:pPr>
                  <w:r w:rsidRPr="00F0256B">
                    <w:rPr>
                      <w:rFonts w:ascii="Arial" w:eastAsia="Arial" w:hAnsi="Arial"/>
                      <w:color w:val="A51A27"/>
                      <w:sz w:val="24"/>
                    </w:rPr>
                    <w:t>2</w:t>
                  </w:r>
                </w:p>
              </w:txbxContent>
            </v:textbox>
            <w10:wrap type="square" anchorx="page" anchory="page"/>
          </v:shape>
        </w:pict>
      </w:r>
      <w:r w:rsidR="00AD7F06" w:rsidRPr="00595E96">
        <w:rPr>
          <w:rFonts w:ascii="Arial" w:eastAsia="Arial" w:hAnsi="Arial" w:cs="Arial"/>
          <w:color w:val="000000"/>
          <w:sz w:val="32"/>
          <w:szCs w:val="32"/>
        </w:rPr>
        <w:t xml:space="preserve">This is also known as the </w:t>
      </w:r>
      <w:r w:rsidR="00AD7F06" w:rsidRPr="00595E96">
        <w:rPr>
          <w:rFonts w:ascii="Arial" w:eastAsia="Arial" w:hAnsi="Arial" w:cs="Arial"/>
          <w:color w:val="000000"/>
          <w:sz w:val="32"/>
          <w:szCs w:val="32"/>
        </w:rPr>
        <w:br/>
      </w:r>
      <w:r w:rsidR="00AD7F06" w:rsidRPr="00595E96">
        <w:rPr>
          <w:rFonts w:ascii="Arial" w:eastAsia="Arial" w:hAnsi="Arial" w:cs="Arial"/>
          <w:b/>
          <w:color w:val="000000"/>
          <w:sz w:val="32"/>
          <w:szCs w:val="32"/>
        </w:rPr>
        <w:t>Code of Rights.</w:t>
      </w:r>
    </w:p>
    <w:p w:rsidR="00D96B27" w:rsidRDefault="00D96B27">
      <w:pPr>
        <w:sectPr w:rsidR="00D96B27">
          <w:pgSz w:w="12749" w:h="17678"/>
          <w:pgMar w:top="260" w:right="2001" w:bottom="89" w:left="4988" w:header="720" w:footer="720" w:gutter="0"/>
          <w:cols w:space="720"/>
        </w:sectPr>
      </w:pPr>
    </w:p>
    <w:p w:rsidR="00D96B27" w:rsidRDefault="00AD7F06">
      <w:pPr>
        <w:spacing w:line="577" w:lineRule="exact"/>
        <w:jc w:val="center"/>
        <w:textAlignment w:val="baseline"/>
        <w:rPr>
          <w:rFonts w:ascii="Arial" w:eastAsia="Arial" w:hAnsi="Arial"/>
          <w:b/>
          <w:color w:val="A51A27"/>
          <w:spacing w:val="3"/>
          <w:sz w:val="51"/>
        </w:rPr>
      </w:pPr>
      <w:r>
        <w:rPr>
          <w:rFonts w:ascii="Arial" w:eastAsia="Arial" w:hAnsi="Arial"/>
          <w:b/>
          <w:color w:val="A51A27"/>
          <w:spacing w:val="3"/>
          <w:sz w:val="51"/>
        </w:rPr>
        <w:lastRenderedPageBreak/>
        <w:t>The Code of Rights says</w:t>
      </w:r>
    </w:p>
    <w:p w:rsidR="00D96B27" w:rsidRDefault="00D96B27">
      <w:pPr>
        <w:sectPr w:rsidR="00D96B27">
          <w:pgSz w:w="12749" w:h="17678"/>
          <w:pgMar w:top="1813" w:right="2451" w:bottom="89" w:left="1886" w:header="720" w:footer="720" w:gutter="0"/>
          <w:cols w:space="720"/>
        </w:sectPr>
      </w:pPr>
    </w:p>
    <w:p w:rsidR="00D96B27" w:rsidRPr="00595E96" w:rsidRDefault="00FA65DE" w:rsidP="00595E96">
      <w:pPr>
        <w:spacing w:before="1068" w:line="360" w:lineRule="auto"/>
        <w:ind w:left="432"/>
        <w:textAlignment w:val="baseline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hAnsi="Arial" w:cs="Arial"/>
          <w:sz w:val="32"/>
          <w:szCs w:val="32"/>
        </w:rPr>
        <w:pict>
          <v:shape id="_x0000_s1042" type="#_x0000_t202" style="position:absolute;left:0;text-align:left;margin-left:94.1pt;margin-top:182.15pt;width:132.45pt;height:306.75pt;z-index:-251660800;mso-wrap-distance-left:0;mso-wrap-distance-right:0;mso-position-horizontal-relative:page;mso-position-vertical-relative:page" filled="f" stroked="f">
            <v:textbox style="mso-next-textbox:#_x0000_s1042" inset="0,0,0,0">
              <w:txbxContent>
                <w:p w:rsidR="00F600CB" w:rsidRDefault="00F600CB">
                  <w:pPr>
                    <w:textAlignment w:val="baseline"/>
                  </w:pPr>
                  <w:r>
                    <w:rPr>
                      <w:noProof/>
                      <w:lang w:val="en-NZ" w:eastAsia="en-NZ"/>
                    </w:rPr>
                    <w:drawing>
                      <wp:inline distT="0" distB="0" distL="0" distR="0" wp14:anchorId="025B8E87" wp14:editId="0D7790F6">
                        <wp:extent cx="1682115" cy="3895725"/>
                        <wp:effectExtent l="0" t="0" r="0" b="0"/>
                        <wp:docPr id="6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test1"/>
                                <pic:cNvPicPr preferRelativeResize="0"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2115" cy="3895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AD7F06" w:rsidRPr="00595E96">
        <w:rPr>
          <w:rFonts w:ascii="Arial" w:eastAsia="Arial" w:hAnsi="Arial" w:cs="Arial"/>
          <w:color w:val="000000"/>
          <w:sz w:val="32"/>
          <w:szCs w:val="32"/>
        </w:rPr>
        <w:t xml:space="preserve">Some research can be done with adults who cannot give </w:t>
      </w:r>
      <w:r w:rsidR="00AD7F06" w:rsidRPr="00595E96">
        <w:rPr>
          <w:rFonts w:ascii="Arial" w:eastAsia="Arial" w:hAnsi="Arial" w:cs="Arial"/>
          <w:b/>
          <w:color w:val="000000"/>
          <w:sz w:val="32"/>
          <w:szCs w:val="32"/>
        </w:rPr>
        <w:t xml:space="preserve">informed consent </w:t>
      </w:r>
      <w:r w:rsidR="00AD7F06" w:rsidRPr="00595E96">
        <w:rPr>
          <w:rFonts w:ascii="Arial" w:eastAsia="Arial" w:hAnsi="Arial" w:cs="Arial"/>
          <w:color w:val="000000"/>
          <w:sz w:val="32"/>
          <w:szCs w:val="32"/>
        </w:rPr>
        <w:t xml:space="preserve">if the research meets the </w:t>
      </w:r>
      <w:r w:rsidR="00AD7F06" w:rsidRPr="00595E96">
        <w:rPr>
          <w:rFonts w:ascii="Arial" w:eastAsia="Arial" w:hAnsi="Arial" w:cs="Arial"/>
          <w:b/>
          <w:color w:val="000000"/>
          <w:sz w:val="32"/>
          <w:szCs w:val="32"/>
        </w:rPr>
        <w:t>best interests rule</w:t>
      </w:r>
      <w:r w:rsidR="00AD7F06" w:rsidRPr="00595E96">
        <w:rPr>
          <w:rFonts w:ascii="Arial" w:eastAsia="Arial" w:hAnsi="Arial" w:cs="Arial"/>
          <w:color w:val="000000"/>
          <w:sz w:val="32"/>
          <w:szCs w:val="32"/>
        </w:rPr>
        <w:t>.</w:t>
      </w:r>
    </w:p>
    <w:p w:rsidR="00D96B27" w:rsidRPr="00595E96" w:rsidRDefault="00AD7F06" w:rsidP="00595E96">
      <w:pPr>
        <w:spacing w:before="1625" w:line="360" w:lineRule="auto"/>
        <w:ind w:left="432"/>
        <w:textAlignment w:val="baseline"/>
        <w:rPr>
          <w:rFonts w:ascii="Arial" w:eastAsia="Arial" w:hAnsi="Arial" w:cs="Arial"/>
          <w:b/>
          <w:color w:val="000000"/>
          <w:spacing w:val="-1"/>
          <w:sz w:val="32"/>
          <w:szCs w:val="32"/>
        </w:rPr>
      </w:pPr>
      <w:r w:rsidRPr="00595E96">
        <w:rPr>
          <w:rFonts w:ascii="Arial" w:eastAsia="Arial" w:hAnsi="Arial" w:cs="Arial"/>
          <w:b/>
          <w:color w:val="000000"/>
          <w:spacing w:val="-1"/>
          <w:sz w:val="32"/>
          <w:szCs w:val="32"/>
        </w:rPr>
        <w:t xml:space="preserve">Informed consent </w:t>
      </w:r>
      <w:r w:rsidRPr="00595E96">
        <w:rPr>
          <w:rFonts w:ascii="Arial" w:eastAsia="Arial" w:hAnsi="Arial" w:cs="Arial"/>
          <w:color w:val="000000"/>
          <w:spacing w:val="-1"/>
          <w:sz w:val="32"/>
          <w:szCs w:val="32"/>
        </w:rPr>
        <w:t>is when you:</w:t>
      </w:r>
    </w:p>
    <w:p w:rsidR="00D96B27" w:rsidRPr="00595E96" w:rsidRDefault="00AD7F06" w:rsidP="00595E96">
      <w:pPr>
        <w:numPr>
          <w:ilvl w:val="0"/>
          <w:numId w:val="1"/>
        </w:numPr>
        <w:tabs>
          <w:tab w:val="clear" w:pos="360"/>
          <w:tab w:val="left" w:pos="864"/>
        </w:tabs>
        <w:spacing w:before="575" w:line="360" w:lineRule="auto"/>
        <w:ind w:left="864" w:hanging="360"/>
        <w:textAlignment w:val="baseline"/>
        <w:rPr>
          <w:rFonts w:ascii="Arial" w:eastAsia="Arial" w:hAnsi="Arial" w:cs="Arial"/>
          <w:color w:val="000000"/>
          <w:spacing w:val="-1"/>
          <w:sz w:val="32"/>
          <w:szCs w:val="32"/>
        </w:rPr>
      </w:pPr>
      <w:r w:rsidRPr="00595E96">
        <w:rPr>
          <w:rFonts w:ascii="Arial" w:eastAsia="Arial" w:hAnsi="Arial" w:cs="Arial"/>
          <w:color w:val="000000"/>
          <w:spacing w:val="-1"/>
          <w:sz w:val="32"/>
          <w:szCs w:val="32"/>
        </w:rPr>
        <w:t>are told about the research</w:t>
      </w:r>
    </w:p>
    <w:p w:rsidR="00D96B27" w:rsidRPr="00595E96" w:rsidRDefault="00AD7F06" w:rsidP="00595E96">
      <w:pPr>
        <w:numPr>
          <w:ilvl w:val="0"/>
          <w:numId w:val="1"/>
        </w:numPr>
        <w:tabs>
          <w:tab w:val="clear" w:pos="360"/>
          <w:tab w:val="left" w:pos="864"/>
        </w:tabs>
        <w:spacing w:before="457" w:after="597" w:line="360" w:lineRule="auto"/>
        <w:ind w:left="864" w:right="720" w:hanging="360"/>
        <w:textAlignment w:val="baseline"/>
        <w:rPr>
          <w:rFonts w:ascii="Arial" w:eastAsia="Arial" w:hAnsi="Arial" w:cs="Arial"/>
          <w:color w:val="000000"/>
          <w:spacing w:val="-2"/>
          <w:sz w:val="32"/>
          <w:szCs w:val="32"/>
        </w:rPr>
      </w:pPr>
      <w:r w:rsidRPr="00595E96">
        <w:rPr>
          <w:rFonts w:ascii="Arial" w:eastAsia="Arial" w:hAnsi="Arial" w:cs="Arial"/>
          <w:color w:val="000000"/>
          <w:spacing w:val="-2"/>
          <w:sz w:val="32"/>
          <w:szCs w:val="32"/>
        </w:rPr>
        <w:t>understand what the research is about</w:t>
      </w:r>
    </w:p>
    <w:p w:rsidR="00D96B27" w:rsidRPr="00595E96" w:rsidRDefault="00D96B27" w:rsidP="00595E96">
      <w:pPr>
        <w:spacing w:before="457" w:after="597" w:line="360" w:lineRule="auto"/>
        <w:rPr>
          <w:rFonts w:ascii="Arial" w:hAnsi="Arial" w:cs="Arial"/>
          <w:sz w:val="32"/>
          <w:szCs w:val="32"/>
        </w:rPr>
        <w:sectPr w:rsidR="00D96B27" w:rsidRPr="00595E96">
          <w:type w:val="continuous"/>
          <w:pgSz w:w="12749" w:h="17678"/>
          <w:pgMar w:top="1813" w:right="2379" w:bottom="89" w:left="4610" w:header="720" w:footer="720" w:gutter="0"/>
          <w:cols w:space="720"/>
        </w:sectPr>
      </w:pPr>
    </w:p>
    <w:p w:rsidR="00D96B27" w:rsidRPr="00595E96" w:rsidRDefault="00FA65DE" w:rsidP="00595E96">
      <w:pPr>
        <w:numPr>
          <w:ilvl w:val="0"/>
          <w:numId w:val="2"/>
        </w:numPr>
        <w:tabs>
          <w:tab w:val="clear" w:pos="288"/>
          <w:tab w:val="left" w:pos="3528"/>
        </w:tabs>
        <w:spacing w:after="1331" w:line="360" w:lineRule="auto"/>
        <w:ind w:left="3528" w:hanging="288"/>
        <w:textAlignment w:val="baseline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hAnsi="Arial" w:cs="Arial"/>
          <w:sz w:val="32"/>
          <w:szCs w:val="32"/>
        </w:rPr>
        <w:pict>
          <v:shape id="_x0000_s1041" type="#_x0000_t202" style="position:absolute;left:0;text-align:left;margin-left:518.5pt;margin-top:13.2pt;width:106pt;height:858.8pt;z-index:-251659776;mso-wrap-distance-left:0;mso-wrap-distance-right:0;mso-position-horizontal-relative:page;mso-position-vertical-relative:page" filled="f" stroked="f">
            <v:textbox style="mso-next-textbox:#_x0000_s1041" inset="0,0,0,0">
              <w:txbxContent>
                <w:p w:rsidR="00F600CB" w:rsidRDefault="00F600CB"/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19"/>
                    <w:gridCol w:w="1301"/>
                  </w:tblGrid>
                  <w:tr w:rsidR="00F600CB">
                    <w:trPr>
                      <w:trHeight w:hRule="exact" w:val="17176"/>
                    </w:trPr>
                    <w:tc>
                      <w:tcPr>
                        <w:tcW w:w="819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F600CB" w:rsidRDefault="00F600CB" w:rsidP="004F5684">
                        <w:pPr>
                          <w:spacing w:before="16200" w:line="270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color w:val="A51A27"/>
                            <w:sz w:val="23"/>
                          </w:rPr>
                        </w:pPr>
                        <w:r w:rsidRPr="00F0256B">
                          <w:rPr>
                            <w:rFonts w:ascii="Arial" w:eastAsia="Arial" w:hAnsi="Arial"/>
                            <w:color w:val="A51A27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F600CB" w:rsidRDefault="00F600CB">
                        <w:pPr>
                          <w:spacing w:after="11"/>
                          <w:jc w:val="center"/>
                          <w:textAlignment w:val="baseline"/>
                        </w:pPr>
                        <w:r>
                          <w:rPr>
                            <w:noProof/>
                            <w:lang w:val="en-NZ" w:eastAsia="en-NZ"/>
                          </w:rPr>
                          <w:drawing>
                            <wp:inline distT="0" distB="0" distL="0" distR="0" wp14:anchorId="3A1E2F57" wp14:editId="330AFA31">
                              <wp:extent cx="826135" cy="10899775"/>
                              <wp:effectExtent l="0" t="0" r="0" b="0"/>
                              <wp:docPr id="8" name="Picture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test1"/>
                                      <pic:cNvPicPr preferRelativeResize="0"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6135" cy="10899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600CB" w:rsidRDefault="00F600CB"/>
              </w:txbxContent>
            </v:textbox>
            <w10:wrap type="square" anchorx="page" anchory="page"/>
          </v:shape>
        </w:pict>
      </w:r>
      <w:r w:rsidR="00AD7F06" w:rsidRPr="00595E96">
        <w:rPr>
          <w:rFonts w:ascii="Arial" w:eastAsia="Arial" w:hAnsi="Arial" w:cs="Arial"/>
          <w:color w:val="000000"/>
          <w:sz w:val="32"/>
          <w:szCs w:val="32"/>
        </w:rPr>
        <w:t>are able to say if you want to take part or not.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6"/>
        <w:gridCol w:w="5434"/>
      </w:tblGrid>
      <w:tr w:rsidR="00D96B27">
        <w:trPr>
          <w:trHeight w:hRule="exact" w:val="2327"/>
        </w:trPr>
        <w:tc>
          <w:tcPr>
            <w:tcW w:w="26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96B27" w:rsidRDefault="00AD7F06">
            <w:pPr>
              <w:spacing w:after="23"/>
              <w:jc w:val="center"/>
              <w:textAlignment w:val="baseline"/>
            </w:pPr>
            <w:r>
              <w:rPr>
                <w:noProof/>
                <w:lang w:val="en-NZ" w:eastAsia="en-NZ"/>
              </w:rPr>
              <w:drawing>
                <wp:inline distT="0" distB="0" distL="0" distR="0" wp14:anchorId="015B1091" wp14:editId="1D97347D">
                  <wp:extent cx="1654810" cy="1463040"/>
                  <wp:effectExtent l="0" t="0" r="0" b="0"/>
                  <wp:docPr id="2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est1"/>
                          <pic:cNvPicPr preferRelativeResize="0"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1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96B27" w:rsidRPr="00595E96" w:rsidRDefault="00AD7F06" w:rsidP="00595E96">
            <w:pPr>
              <w:spacing w:before="142" w:after="622" w:line="360" w:lineRule="auto"/>
              <w:ind w:left="576"/>
              <w:textAlignment w:val="baseline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595E96"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The </w:t>
            </w:r>
            <w:r w:rsidRPr="00595E96"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  <w:t xml:space="preserve">best interests rule </w:t>
            </w:r>
            <w:r w:rsidRPr="00595E96">
              <w:rPr>
                <w:rFonts w:ascii="Arial" w:eastAsia="Arial" w:hAnsi="Arial" w:cs="Arial"/>
                <w:color w:val="000000"/>
                <w:sz w:val="32"/>
                <w:szCs w:val="32"/>
              </w:rPr>
              <w:t>means that it is better for a person to take part in the research than not.</w:t>
            </w:r>
          </w:p>
        </w:tc>
      </w:tr>
    </w:tbl>
    <w:p w:rsidR="00D96B27" w:rsidRDefault="00D96B27">
      <w:pPr>
        <w:sectPr w:rsidR="00D96B27">
          <w:type w:val="continuous"/>
          <w:pgSz w:w="12749" w:h="17678"/>
          <w:pgMar w:top="1813" w:right="2813" w:bottom="89" w:left="1896" w:header="720" w:footer="720" w:gutter="0"/>
          <w:cols w:space="720"/>
        </w:sectPr>
      </w:pPr>
    </w:p>
    <w:p w:rsidR="00D96B27" w:rsidRPr="00595E96" w:rsidRDefault="00FA65DE" w:rsidP="0076390D">
      <w:pPr>
        <w:spacing w:before="1423" w:line="360" w:lineRule="auto"/>
        <w:textAlignment w:val="baseline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sz w:val="32"/>
          <w:szCs w:val="32"/>
        </w:rPr>
        <w:pict>
          <v:shape id="_x0000_s1040" type="#_x0000_t202" style="position:absolute;margin-left:12.5pt;margin-top:13.2pt;width:221.75pt;height:858.25pt;z-index:-251658752;mso-wrap-distance-left:0;mso-wrap-distance-right:0;mso-position-horizontal-relative:page;mso-position-vertical-relative:page" filled="f" stroked="f">
            <v:textbox inset="0,0,0,0">
              <w:txbxContent>
                <w:p w:rsidR="00F600CB" w:rsidRDefault="00F600CB">
                  <w:pPr>
                    <w:textAlignment w:val="baseline"/>
                  </w:pPr>
                  <w:r>
                    <w:rPr>
                      <w:noProof/>
                      <w:lang w:val="en-NZ" w:eastAsia="en-NZ"/>
                    </w:rPr>
                    <w:drawing>
                      <wp:inline distT="0" distB="0" distL="0" distR="0" wp14:anchorId="2C2E0606" wp14:editId="7CA9E88C">
                        <wp:extent cx="2816225" cy="10899775"/>
                        <wp:effectExtent l="0" t="0" r="0" b="0"/>
                        <wp:docPr id="27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test1"/>
                                <pic:cNvPicPr preferRelativeResize="0"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6225" cy="10899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AD7F06" w:rsidRPr="00595E96">
        <w:rPr>
          <w:rFonts w:ascii="Arial" w:eastAsia="Arial" w:hAnsi="Arial" w:cs="Arial"/>
          <w:color w:val="000000"/>
          <w:sz w:val="32"/>
          <w:szCs w:val="32"/>
        </w:rPr>
        <w:t>If someone else is allowed to give</w:t>
      </w:r>
      <w:r w:rsidR="00AD7F06" w:rsidRPr="00595E96">
        <w:rPr>
          <w:rFonts w:ascii="Arial" w:eastAsia="Arial" w:hAnsi="Arial" w:cs="Arial"/>
          <w:b/>
          <w:color w:val="000000"/>
          <w:sz w:val="32"/>
          <w:szCs w:val="32"/>
        </w:rPr>
        <w:t xml:space="preserve"> informed consent </w:t>
      </w:r>
      <w:r w:rsidR="00AD7F06" w:rsidRPr="00595E96">
        <w:rPr>
          <w:rFonts w:ascii="Arial" w:eastAsia="Arial" w:hAnsi="Arial" w:cs="Arial"/>
          <w:color w:val="000000"/>
          <w:sz w:val="32"/>
          <w:szCs w:val="32"/>
        </w:rPr>
        <w:t>for the person, the research must still be in the</w:t>
      </w:r>
      <w:r w:rsidR="00AD7F06" w:rsidRPr="00595E96">
        <w:rPr>
          <w:rFonts w:ascii="Arial" w:eastAsia="Arial" w:hAnsi="Arial" w:cs="Arial"/>
          <w:b/>
          <w:color w:val="000000"/>
          <w:sz w:val="32"/>
          <w:szCs w:val="32"/>
        </w:rPr>
        <w:t xml:space="preserve"> best interests </w:t>
      </w:r>
      <w:r w:rsidR="00AD7F06" w:rsidRPr="00595E96">
        <w:rPr>
          <w:rFonts w:ascii="Arial" w:eastAsia="Arial" w:hAnsi="Arial" w:cs="Arial"/>
          <w:color w:val="000000"/>
          <w:sz w:val="32"/>
          <w:szCs w:val="32"/>
        </w:rPr>
        <w:t>of the person who is taking part in the research.</w:t>
      </w:r>
    </w:p>
    <w:p w:rsidR="00D96B27" w:rsidRDefault="00FA65DE">
      <w:r>
        <w:rPr>
          <w:rFonts w:ascii="Arial" w:hAnsi="Arial" w:cs="Arial"/>
          <w:sz w:val="32"/>
          <w:szCs w:val="32"/>
        </w:rPr>
        <w:pict>
          <v:shape id="_x0000_s1039" type="#_x0000_t202" style="position:absolute;margin-left:92.2pt;margin-top:836.25pt;width:15.8pt;height:13.25pt;z-index:-251657728;mso-wrap-distance-left:0;mso-wrap-distance-right:0;mso-position-horizontal-relative:page;mso-position-vertical-relative:page" filled="f" stroked="f">
            <v:textbox inset="0,0,0,0">
              <w:txbxContent>
                <w:p w:rsidR="00F600CB" w:rsidRPr="00F0256B" w:rsidRDefault="00F600CB">
                  <w:pPr>
                    <w:spacing w:line="256" w:lineRule="exact"/>
                    <w:textAlignment w:val="baseline"/>
                    <w:rPr>
                      <w:rFonts w:ascii="Arial" w:eastAsia="Arial" w:hAnsi="Arial"/>
                      <w:color w:val="A51A27"/>
                      <w:sz w:val="24"/>
                    </w:rPr>
                  </w:pPr>
                  <w:r w:rsidRPr="00F0256B">
                    <w:rPr>
                      <w:rFonts w:ascii="Arial" w:eastAsia="Arial" w:hAnsi="Arial"/>
                      <w:color w:val="A51A27"/>
                      <w:sz w:val="24"/>
                    </w:rPr>
                    <w:t>4</w:t>
                  </w:r>
                </w:p>
              </w:txbxContent>
            </v:textbox>
            <w10:wrap type="square" anchorx="page" anchory="page"/>
          </v:shape>
        </w:pict>
      </w:r>
    </w:p>
    <w:p w:rsidR="00CC26BB" w:rsidRDefault="00CC26BB">
      <w:pPr>
        <w:sectPr w:rsidR="00CC26BB">
          <w:pgSz w:w="12749" w:h="17678"/>
          <w:pgMar w:top="260" w:right="2455" w:bottom="89" w:left="5074" w:header="720" w:footer="720" w:gutter="0"/>
          <w:cols w:space="720"/>
        </w:sectPr>
      </w:pPr>
    </w:p>
    <w:p w:rsidR="00D96B27" w:rsidRDefault="00FA65DE">
      <w:pPr>
        <w:spacing w:before="1540" w:after="851" w:line="603" w:lineRule="exact"/>
        <w:jc w:val="center"/>
        <w:textAlignment w:val="baseline"/>
        <w:rPr>
          <w:rFonts w:ascii="Arial" w:eastAsia="Arial" w:hAnsi="Arial"/>
          <w:b/>
          <w:color w:val="A51A27"/>
          <w:spacing w:val="4"/>
          <w:sz w:val="51"/>
        </w:rPr>
      </w:pPr>
      <w:r>
        <w:pict>
          <v:shape id="_x0000_s1038" type="#_x0000_t202" style="position:absolute;left:0;text-align:left;margin-left:559.45pt;margin-top:13pt;width:65.05pt;height:859pt;z-index:-251656704;mso-wrap-distance-left:0;mso-wrap-distance-right:0;mso-position-horizontal-relative:page;mso-position-vertical-relative:page" filled="f" stroked="f">
            <v:textbox inset="0,0,0,0">
              <w:txbxContent>
                <w:p w:rsidR="00F600CB" w:rsidRDefault="00F600CB">
                  <w:pPr>
                    <w:spacing w:before="4" w:after="11"/>
                    <w:textAlignment w:val="baseline"/>
                  </w:pPr>
                  <w:r>
                    <w:rPr>
                      <w:noProof/>
                      <w:lang w:val="en-NZ" w:eastAsia="en-NZ"/>
                    </w:rPr>
                    <w:drawing>
                      <wp:inline distT="0" distB="0" distL="0" distR="0">
                        <wp:extent cx="826135" cy="10899775"/>
                        <wp:effectExtent l="0" t="0" r="0" b="0"/>
                        <wp:docPr id="29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test1"/>
                                <pic:cNvPicPr preferRelativeResize="0"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6135" cy="10899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AD7F06">
        <w:rPr>
          <w:rFonts w:ascii="Arial" w:eastAsia="Arial" w:hAnsi="Arial"/>
          <w:b/>
          <w:color w:val="A51A27"/>
          <w:spacing w:val="4"/>
          <w:sz w:val="51"/>
        </w:rPr>
        <w:t>Why change things?</w:t>
      </w:r>
    </w:p>
    <w:p w:rsidR="00D96B27" w:rsidRDefault="00D96B27">
      <w:pPr>
        <w:spacing w:before="1540" w:after="851" w:line="603" w:lineRule="exact"/>
        <w:sectPr w:rsidR="00D96B27">
          <w:pgSz w:w="12749" w:h="17678"/>
          <w:pgMar w:top="260" w:right="3774" w:bottom="688" w:left="3755" w:header="720" w:footer="720" w:gutter="0"/>
          <w:cols w:space="720"/>
        </w:sectPr>
      </w:pPr>
    </w:p>
    <w:p w:rsidR="00D96B27" w:rsidRPr="0076390D" w:rsidRDefault="00FA65DE" w:rsidP="0076390D">
      <w:pPr>
        <w:spacing w:before="212" w:line="360" w:lineRule="auto"/>
        <w:ind w:left="216" w:right="216"/>
        <w:textAlignment w:val="baseline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hAnsi="Arial" w:cs="Arial"/>
          <w:sz w:val="32"/>
          <w:szCs w:val="32"/>
        </w:rPr>
        <w:pict>
          <v:shape id="_x0000_s1037" type="#_x0000_t202" style="position:absolute;left:0;text-align:left;margin-left:109.45pt;margin-top:162.95pt;width:101.75pt;height:131.05pt;z-index:-251655680;mso-wrap-distance-left:0;mso-wrap-distance-right:0;mso-position-horizontal-relative:page;mso-position-vertical-relative:page" filled="f" stroked="f">
            <v:textbox inset="0,0,0,0">
              <w:txbxContent>
                <w:p w:rsidR="00F600CB" w:rsidRDefault="00F600CB">
                  <w:pPr>
                    <w:textAlignment w:val="baseline"/>
                  </w:pPr>
                  <w:r>
                    <w:rPr>
                      <w:noProof/>
                      <w:lang w:val="en-NZ" w:eastAsia="en-NZ"/>
                    </w:rPr>
                    <w:drawing>
                      <wp:inline distT="0" distB="0" distL="0" distR="0" wp14:anchorId="6611921D" wp14:editId="4B1F5553">
                        <wp:extent cx="1292225" cy="1664335"/>
                        <wp:effectExtent l="0" t="0" r="0" b="0"/>
                        <wp:docPr id="31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test1"/>
                                <pic:cNvPicPr preferRelativeResize="0"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2225" cy="1664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AD7F06" w:rsidRPr="0076390D">
        <w:rPr>
          <w:rFonts w:ascii="Arial" w:eastAsia="Arial" w:hAnsi="Arial" w:cs="Arial"/>
          <w:color w:val="000000"/>
          <w:sz w:val="32"/>
          <w:szCs w:val="32"/>
        </w:rPr>
        <w:t xml:space="preserve">Some people are unhappy with the </w:t>
      </w:r>
      <w:r w:rsidR="00AD7F06" w:rsidRPr="0076390D">
        <w:rPr>
          <w:rFonts w:ascii="Arial" w:eastAsia="Arial" w:hAnsi="Arial" w:cs="Arial"/>
          <w:b/>
          <w:color w:val="000000"/>
          <w:sz w:val="32"/>
          <w:szCs w:val="32"/>
        </w:rPr>
        <w:t xml:space="preserve">best interests rule </w:t>
      </w:r>
      <w:r w:rsidR="00AD7F06" w:rsidRPr="0076390D">
        <w:rPr>
          <w:rFonts w:ascii="Arial" w:eastAsia="Arial" w:hAnsi="Arial" w:cs="Arial"/>
          <w:color w:val="000000"/>
          <w:sz w:val="32"/>
          <w:szCs w:val="32"/>
        </w:rPr>
        <w:t>because it means that some research that may help some people cannot happen.</w:t>
      </w:r>
    </w:p>
    <w:p w:rsidR="00D96B27" w:rsidRPr="0076390D" w:rsidRDefault="00FA65DE">
      <w:pPr>
        <w:spacing w:before="1458" w:line="524" w:lineRule="exact"/>
        <w:ind w:left="216"/>
        <w:textAlignment w:val="baseline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hAnsi="Arial" w:cs="Arial"/>
          <w:sz w:val="32"/>
          <w:szCs w:val="32"/>
        </w:rPr>
        <w:pict>
          <v:shape id="_x0000_s1036" type="#_x0000_t202" style="position:absolute;left:0;text-align:left;margin-left:96pt;margin-top:345.1pt;width:127.9pt;height:73.7pt;z-index:-251654656;mso-wrap-distance-left:0;mso-wrap-distance-right:0;mso-position-horizontal-relative:page;mso-position-vertical-relative:page" filled="f" stroked="f">
            <v:textbox inset="0,0,0,0">
              <w:txbxContent>
                <w:p w:rsidR="00F600CB" w:rsidRDefault="00F600CB">
                  <w:pPr>
                    <w:textAlignment w:val="baseline"/>
                  </w:pPr>
                  <w:r>
                    <w:rPr>
                      <w:noProof/>
                      <w:lang w:val="en-NZ" w:eastAsia="en-NZ"/>
                    </w:rPr>
                    <w:drawing>
                      <wp:inline distT="0" distB="0" distL="0" distR="0" wp14:anchorId="54CE0964" wp14:editId="7F4B36AA">
                        <wp:extent cx="1624330" cy="935990"/>
                        <wp:effectExtent l="0" t="0" r="0" b="0"/>
                        <wp:docPr id="33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test1"/>
                                <pic:cNvPicPr preferRelativeResize="0"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4330" cy="935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AD7F06" w:rsidRPr="0076390D">
        <w:rPr>
          <w:rFonts w:ascii="Arial" w:eastAsia="Arial" w:hAnsi="Arial" w:cs="Arial"/>
          <w:color w:val="000000"/>
          <w:sz w:val="32"/>
          <w:szCs w:val="32"/>
        </w:rPr>
        <w:t>The Health and Disability Commissioner has:</w:t>
      </w:r>
    </w:p>
    <w:p w:rsidR="00D96B27" w:rsidRPr="0076390D" w:rsidRDefault="00FA65DE">
      <w:pPr>
        <w:numPr>
          <w:ilvl w:val="0"/>
          <w:numId w:val="1"/>
        </w:numPr>
        <w:tabs>
          <w:tab w:val="clear" w:pos="360"/>
          <w:tab w:val="left" w:pos="576"/>
        </w:tabs>
        <w:spacing w:before="570" w:line="399" w:lineRule="exact"/>
        <w:ind w:left="576" w:hanging="360"/>
        <w:textAlignment w:val="baseline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hAnsi="Arial" w:cs="Arial"/>
          <w:sz w:val="32"/>
          <w:szCs w:val="32"/>
        </w:rPr>
        <w:pict>
          <v:shape id="_x0000_s1035" type="#_x0000_t202" style="position:absolute;left:0;text-align:left;margin-left:96pt;margin-top:456.25pt;width:130.1pt;height:98.4pt;z-index:-251653632;mso-wrap-distance-left:0;mso-wrap-distance-right:0;mso-position-horizontal-relative:page;mso-position-vertical-relative:page" filled="f" stroked="f">
            <v:textbox style="mso-next-textbox:#_x0000_s1035" inset="0,0,0,0">
              <w:txbxContent>
                <w:p w:rsidR="00F600CB" w:rsidRDefault="00F600CB">
                  <w:pPr>
                    <w:textAlignment w:val="baseline"/>
                  </w:pPr>
                  <w:r>
                    <w:rPr>
                      <w:noProof/>
                      <w:lang w:val="en-NZ" w:eastAsia="en-NZ"/>
                    </w:rPr>
                    <w:drawing>
                      <wp:inline distT="0" distB="0" distL="0" distR="0" wp14:anchorId="41E0B887" wp14:editId="6513E28A">
                        <wp:extent cx="1652270" cy="1249680"/>
                        <wp:effectExtent l="0" t="0" r="0" b="0"/>
                        <wp:docPr id="62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test1"/>
                                <pic:cNvPicPr preferRelativeResize="0"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2270" cy="1249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AD7F06" w:rsidRPr="0076390D">
        <w:rPr>
          <w:rFonts w:ascii="Arial" w:eastAsia="Arial" w:hAnsi="Arial" w:cs="Arial"/>
          <w:color w:val="000000"/>
          <w:sz w:val="32"/>
          <w:szCs w:val="32"/>
        </w:rPr>
        <w:t>looked into this rule</w:t>
      </w:r>
    </w:p>
    <w:p w:rsidR="00D96B27" w:rsidRPr="0076390D" w:rsidRDefault="00AD7F06" w:rsidP="00A631E7">
      <w:pPr>
        <w:numPr>
          <w:ilvl w:val="0"/>
          <w:numId w:val="1"/>
        </w:numPr>
        <w:tabs>
          <w:tab w:val="clear" w:pos="360"/>
          <w:tab w:val="left" w:pos="576"/>
        </w:tabs>
        <w:spacing w:before="447" w:after="5839" w:line="523" w:lineRule="exact"/>
        <w:ind w:left="576" w:hanging="360"/>
        <w:textAlignment w:val="baseline"/>
        <w:rPr>
          <w:rFonts w:ascii="Arial" w:eastAsia="Arial" w:hAnsi="Arial"/>
          <w:color w:val="000000"/>
          <w:sz w:val="32"/>
          <w:szCs w:val="32"/>
        </w:rPr>
        <w:sectPr w:rsidR="00D96B27" w:rsidRPr="0076390D">
          <w:type w:val="continuous"/>
          <w:pgSz w:w="12749" w:h="17678"/>
          <w:pgMar w:top="260" w:right="2124" w:bottom="688" w:left="4865" w:header="720" w:footer="720" w:gutter="0"/>
          <w:cols w:space="720"/>
        </w:sectPr>
      </w:pPr>
      <w:r w:rsidRPr="0076390D">
        <w:rPr>
          <w:rFonts w:ascii="Arial" w:eastAsia="Arial" w:hAnsi="Arial" w:cs="Arial"/>
          <w:color w:val="000000"/>
          <w:sz w:val="32"/>
          <w:szCs w:val="32"/>
        </w:rPr>
        <w:t>asked people what they thought about this rule</w:t>
      </w:r>
      <w:r w:rsidRPr="0076390D">
        <w:rPr>
          <w:rFonts w:ascii="Arial" w:eastAsia="Arial" w:hAnsi="Arial"/>
          <w:color w:val="000000"/>
          <w:sz w:val="32"/>
          <w:szCs w:val="32"/>
        </w:rPr>
        <w:t>.</w:t>
      </w:r>
    </w:p>
    <w:p w:rsidR="00D96B27" w:rsidRPr="00884CCB" w:rsidRDefault="00AD7F06" w:rsidP="00884CCB">
      <w:pPr>
        <w:spacing w:before="160"/>
        <w:textAlignment w:val="baseline"/>
        <w:sectPr w:rsidR="00D96B27" w:rsidRPr="00884CCB">
          <w:type w:val="continuous"/>
          <w:pgSz w:w="12749" w:h="17678"/>
          <w:pgMar w:top="260" w:right="1920" w:bottom="688" w:left="10709" w:header="720" w:footer="720" w:gutter="0"/>
          <w:cols w:space="720"/>
        </w:sectPr>
      </w:pPr>
      <w:r w:rsidRPr="00884CCB">
        <w:rPr>
          <w:rFonts w:ascii="Arial" w:eastAsia="Arial" w:hAnsi="Arial"/>
          <w:color w:val="A51A27"/>
          <w:sz w:val="24"/>
        </w:rPr>
        <w:t>5</w:t>
      </w:r>
    </w:p>
    <w:p w:rsidR="00D96B27" w:rsidRDefault="00AD7F06">
      <w:pPr>
        <w:spacing w:before="1540" w:line="600" w:lineRule="exact"/>
        <w:ind w:left="720"/>
        <w:textAlignment w:val="baseline"/>
        <w:rPr>
          <w:rFonts w:ascii="Arial" w:eastAsia="Arial" w:hAnsi="Arial"/>
          <w:b/>
          <w:color w:val="A51A27"/>
          <w:spacing w:val="4"/>
          <w:sz w:val="51"/>
        </w:rPr>
      </w:pPr>
      <w:r>
        <w:rPr>
          <w:noProof/>
          <w:lang w:val="en-NZ" w:eastAsia="en-NZ"/>
        </w:rPr>
        <w:drawing>
          <wp:anchor distT="0" distB="0" distL="0" distR="0" simplePos="0" relativeHeight="251643392" behindDoc="1" locked="0" layoutInCell="1" allowOverlap="1" wp14:anchorId="14855130" wp14:editId="59885B0E">
            <wp:simplePos x="0" y="0"/>
            <wp:positionH relativeFrom="page">
              <wp:posOffset>163773</wp:posOffset>
            </wp:positionH>
            <wp:positionV relativeFrom="page">
              <wp:posOffset>163773</wp:posOffset>
            </wp:positionV>
            <wp:extent cx="2767330" cy="10899775"/>
            <wp:effectExtent l="0" t="0" r="0" b="0"/>
            <wp:wrapNone/>
            <wp:docPr id="37" name="Irregular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 preferRelativeResize="0"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089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/>
          <w:b/>
          <w:color w:val="A51A27"/>
          <w:spacing w:val="4"/>
          <w:sz w:val="51"/>
        </w:rPr>
        <w:t>What questions the Health and</w:t>
      </w:r>
    </w:p>
    <w:p w:rsidR="00D96B27" w:rsidRDefault="00AD7F06">
      <w:pPr>
        <w:spacing w:before="159" w:after="729" w:line="600" w:lineRule="exact"/>
        <w:ind w:left="720"/>
        <w:textAlignment w:val="baseline"/>
        <w:rPr>
          <w:rFonts w:ascii="Arial" w:eastAsia="Arial" w:hAnsi="Arial"/>
          <w:b/>
          <w:color w:val="A51A27"/>
          <w:spacing w:val="3"/>
          <w:sz w:val="51"/>
        </w:rPr>
      </w:pPr>
      <w:r>
        <w:rPr>
          <w:rFonts w:ascii="Arial" w:eastAsia="Arial" w:hAnsi="Arial"/>
          <w:b/>
          <w:color w:val="A51A27"/>
          <w:spacing w:val="3"/>
          <w:sz w:val="51"/>
        </w:rPr>
        <w:t>Disability Commissioner asked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68"/>
        <w:gridCol w:w="6132"/>
      </w:tblGrid>
      <w:tr w:rsidR="00D96B27">
        <w:trPr>
          <w:trHeight w:hRule="exact" w:val="3168"/>
        </w:trPr>
        <w:tc>
          <w:tcPr>
            <w:tcW w:w="28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96B27" w:rsidRDefault="00AD7F06">
            <w:pPr>
              <w:ind w:left="74"/>
              <w:jc w:val="right"/>
              <w:textAlignment w:val="baseline"/>
            </w:pPr>
            <w:r>
              <w:rPr>
                <w:noProof/>
                <w:lang w:val="en-NZ" w:eastAsia="en-NZ"/>
              </w:rPr>
              <w:drawing>
                <wp:inline distT="0" distB="0" distL="0" distR="0" wp14:anchorId="6A31EB72" wp14:editId="1822743F">
                  <wp:extent cx="1774190" cy="2011680"/>
                  <wp:effectExtent l="0" t="0" r="0" b="0"/>
                  <wp:docPr id="3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test1"/>
                          <pic:cNvPicPr preferRelativeResize="0"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9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96B27" w:rsidRPr="0076390D" w:rsidRDefault="00AD7F06" w:rsidP="0076390D">
            <w:pPr>
              <w:tabs>
                <w:tab w:val="left" w:pos="818"/>
              </w:tabs>
              <w:spacing w:before="152" w:after="1086" w:line="360" w:lineRule="auto"/>
              <w:ind w:left="818" w:right="828" w:hanging="425"/>
              <w:textAlignment w:val="baseline"/>
              <w:rPr>
                <w:rFonts w:ascii="Arial" w:eastAsia="Arial" w:hAnsi="Arial" w:cs="Arial"/>
                <w:b/>
                <w:color w:val="000000"/>
                <w:spacing w:val="-1"/>
                <w:sz w:val="32"/>
                <w:szCs w:val="32"/>
              </w:rPr>
            </w:pPr>
            <w:r w:rsidRPr="0076390D">
              <w:rPr>
                <w:rFonts w:ascii="Arial" w:eastAsia="Arial" w:hAnsi="Arial" w:cs="Arial"/>
                <w:color w:val="000000"/>
                <w:spacing w:val="-1"/>
                <w:sz w:val="32"/>
                <w:szCs w:val="32"/>
              </w:rPr>
              <w:t>1.</w:t>
            </w:r>
            <w:r w:rsidRPr="0076390D">
              <w:rPr>
                <w:rFonts w:ascii="Arial" w:eastAsia="Arial" w:hAnsi="Arial" w:cs="Arial"/>
                <w:b/>
                <w:color w:val="000000"/>
                <w:spacing w:val="-1"/>
                <w:sz w:val="32"/>
                <w:szCs w:val="32"/>
              </w:rPr>
              <w:t xml:space="preserve"> </w:t>
            </w:r>
            <w:r w:rsidRPr="0076390D">
              <w:rPr>
                <w:rFonts w:ascii="Arial" w:eastAsia="Arial" w:hAnsi="Arial" w:cs="Arial"/>
                <w:color w:val="000000"/>
                <w:spacing w:val="-1"/>
                <w:sz w:val="32"/>
                <w:szCs w:val="32"/>
              </w:rPr>
              <w:t xml:space="preserve">Should the Code of Rights be changed so that other research can happen even when people cannot give </w:t>
            </w:r>
            <w:r w:rsidRPr="0076390D">
              <w:rPr>
                <w:rFonts w:ascii="Arial" w:eastAsia="Arial" w:hAnsi="Arial" w:cs="Arial"/>
                <w:b/>
                <w:color w:val="000000"/>
                <w:spacing w:val="-1"/>
                <w:sz w:val="32"/>
                <w:szCs w:val="32"/>
              </w:rPr>
              <w:t>informed consent</w:t>
            </w:r>
            <w:r w:rsidRPr="0076390D">
              <w:rPr>
                <w:rFonts w:ascii="Arial" w:eastAsia="Arial" w:hAnsi="Arial" w:cs="Arial"/>
                <w:color w:val="000000"/>
                <w:spacing w:val="-1"/>
                <w:sz w:val="32"/>
                <w:szCs w:val="32"/>
              </w:rPr>
              <w:t>?</w:t>
            </w:r>
          </w:p>
        </w:tc>
      </w:tr>
    </w:tbl>
    <w:p w:rsidR="00D96B27" w:rsidRPr="0076390D" w:rsidRDefault="00FB289B" w:rsidP="00FB289B">
      <w:pPr>
        <w:tabs>
          <w:tab w:val="left" w:pos="3686"/>
        </w:tabs>
        <w:spacing w:before="152" w:after="1086" w:line="480" w:lineRule="exact"/>
        <w:ind w:left="3686" w:right="828" w:hanging="425"/>
        <w:textAlignment w:val="baseline"/>
        <w:rPr>
          <w:rFonts w:ascii="Arial" w:eastAsia="Arial" w:hAnsi="Arial" w:cs="Arial"/>
          <w:color w:val="000000"/>
          <w:sz w:val="32"/>
          <w:szCs w:val="32"/>
        </w:rPr>
      </w:pPr>
      <w:r w:rsidRPr="0076390D">
        <w:rPr>
          <w:rFonts w:ascii="Arial" w:eastAsia="Arial" w:hAnsi="Arial" w:cs="Arial"/>
          <w:color w:val="000000"/>
          <w:sz w:val="32"/>
          <w:szCs w:val="32"/>
        </w:rPr>
        <w:t xml:space="preserve">2. </w:t>
      </w:r>
      <w:r w:rsidRPr="0076390D">
        <w:rPr>
          <w:rFonts w:ascii="Arial" w:eastAsia="Arial" w:hAnsi="Arial" w:cs="Arial"/>
          <w:color w:val="000000"/>
          <w:sz w:val="32"/>
          <w:szCs w:val="32"/>
        </w:rPr>
        <w:tab/>
      </w:r>
      <w:r w:rsidR="00AD7F06" w:rsidRPr="0076390D">
        <w:rPr>
          <w:rFonts w:ascii="Arial" w:eastAsia="Arial" w:hAnsi="Arial" w:cs="Arial"/>
          <w:color w:val="000000"/>
          <w:spacing w:val="-1"/>
          <w:sz w:val="32"/>
          <w:szCs w:val="32"/>
        </w:rPr>
        <w:t>Should</w:t>
      </w:r>
      <w:r w:rsidR="00AD7F06" w:rsidRPr="0076390D">
        <w:rPr>
          <w:rFonts w:ascii="Arial" w:eastAsia="Arial" w:hAnsi="Arial" w:cs="Arial"/>
          <w:color w:val="000000"/>
          <w:sz w:val="32"/>
          <w:szCs w:val="32"/>
        </w:rPr>
        <w:t xml:space="preserve"> the </w:t>
      </w:r>
      <w:r w:rsidR="00AD7F06" w:rsidRPr="0076390D">
        <w:rPr>
          <w:rFonts w:ascii="Arial" w:eastAsia="Arial" w:hAnsi="Arial" w:cs="Arial"/>
          <w:b/>
          <w:color w:val="000000"/>
          <w:sz w:val="32"/>
          <w:szCs w:val="32"/>
        </w:rPr>
        <w:t xml:space="preserve">best interests rule </w:t>
      </w:r>
      <w:r w:rsidR="00AD7F06" w:rsidRPr="0076390D">
        <w:rPr>
          <w:rFonts w:ascii="Arial" w:eastAsia="Arial" w:hAnsi="Arial" w:cs="Arial"/>
          <w:color w:val="000000"/>
          <w:sz w:val="32"/>
          <w:szCs w:val="32"/>
        </w:rPr>
        <w:t>apply or do we need a different rule?</w:t>
      </w:r>
    </w:p>
    <w:p w:rsidR="00D96B27" w:rsidRPr="0076390D" w:rsidRDefault="00FB289B" w:rsidP="0076390D">
      <w:pPr>
        <w:tabs>
          <w:tab w:val="left" w:pos="3686"/>
        </w:tabs>
        <w:spacing w:before="152" w:after="1086" w:line="360" w:lineRule="auto"/>
        <w:ind w:left="3686" w:right="828" w:hanging="425"/>
        <w:textAlignment w:val="baseline"/>
        <w:rPr>
          <w:rFonts w:ascii="Arial" w:eastAsia="Arial" w:hAnsi="Arial" w:cs="Arial"/>
          <w:color w:val="000000"/>
          <w:sz w:val="32"/>
          <w:szCs w:val="32"/>
        </w:rPr>
      </w:pPr>
      <w:r w:rsidRPr="0076390D">
        <w:rPr>
          <w:rFonts w:ascii="Arial" w:eastAsia="Arial" w:hAnsi="Arial" w:cs="Arial"/>
          <w:color w:val="000000"/>
          <w:sz w:val="32"/>
          <w:szCs w:val="32"/>
        </w:rPr>
        <w:t xml:space="preserve">3. </w:t>
      </w:r>
      <w:r w:rsidRPr="0076390D">
        <w:rPr>
          <w:rFonts w:ascii="Arial" w:eastAsia="Arial" w:hAnsi="Arial" w:cs="Arial"/>
          <w:color w:val="000000"/>
          <w:sz w:val="32"/>
          <w:szCs w:val="32"/>
        </w:rPr>
        <w:tab/>
      </w:r>
      <w:r w:rsidR="00AD7F06" w:rsidRPr="0076390D">
        <w:rPr>
          <w:rFonts w:ascii="Arial" w:eastAsia="Arial" w:hAnsi="Arial" w:cs="Arial"/>
          <w:color w:val="000000"/>
          <w:sz w:val="32"/>
          <w:szCs w:val="32"/>
        </w:rPr>
        <w:t xml:space="preserve">What do </w:t>
      </w:r>
      <w:r w:rsidR="00AD7F06" w:rsidRPr="0076390D">
        <w:rPr>
          <w:rFonts w:ascii="Arial" w:eastAsia="Arial" w:hAnsi="Arial" w:cs="Arial"/>
          <w:color w:val="000000"/>
          <w:spacing w:val="-1"/>
          <w:sz w:val="32"/>
          <w:szCs w:val="32"/>
        </w:rPr>
        <w:t>we</w:t>
      </w:r>
      <w:r w:rsidR="00AD7F06" w:rsidRPr="0076390D">
        <w:rPr>
          <w:rFonts w:ascii="Arial" w:eastAsia="Arial" w:hAnsi="Arial" w:cs="Arial"/>
          <w:color w:val="000000"/>
          <w:sz w:val="32"/>
          <w:szCs w:val="32"/>
        </w:rPr>
        <w:t xml:space="preserve"> need to protect adults who cannot give </w:t>
      </w:r>
      <w:r w:rsidR="00AD7F06" w:rsidRPr="0076390D">
        <w:rPr>
          <w:rFonts w:ascii="Arial" w:eastAsia="Arial" w:hAnsi="Arial" w:cs="Arial"/>
          <w:b/>
          <w:color w:val="000000"/>
          <w:sz w:val="32"/>
          <w:szCs w:val="32"/>
        </w:rPr>
        <w:t>informed consent</w:t>
      </w:r>
      <w:r w:rsidR="00AD7F06" w:rsidRPr="0076390D">
        <w:rPr>
          <w:rFonts w:ascii="Arial" w:eastAsia="Arial" w:hAnsi="Arial" w:cs="Arial"/>
          <w:color w:val="000000"/>
          <w:sz w:val="32"/>
          <w:szCs w:val="32"/>
        </w:rPr>
        <w:t>?</w:t>
      </w:r>
    </w:p>
    <w:p w:rsidR="00D96B27" w:rsidRPr="0076390D" w:rsidRDefault="00FB289B" w:rsidP="00FB289B">
      <w:pPr>
        <w:tabs>
          <w:tab w:val="left" w:pos="3686"/>
        </w:tabs>
        <w:spacing w:before="152" w:after="1086" w:line="480" w:lineRule="exact"/>
        <w:ind w:left="3686" w:right="828" w:hanging="425"/>
        <w:textAlignment w:val="baseline"/>
        <w:rPr>
          <w:rFonts w:ascii="Arial" w:eastAsia="Arial" w:hAnsi="Arial" w:cs="Arial"/>
          <w:color w:val="000000"/>
          <w:spacing w:val="-3"/>
          <w:sz w:val="32"/>
          <w:szCs w:val="32"/>
        </w:rPr>
      </w:pPr>
      <w:r w:rsidRPr="0076390D">
        <w:rPr>
          <w:rFonts w:ascii="Arial" w:eastAsia="Arial" w:hAnsi="Arial" w:cs="Arial"/>
          <w:color w:val="000000"/>
          <w:spacing w:val="-3"/>
          <w:sz w:val="32"/>
          <w:szCs w:val="32"/>
        </w:rPr>
        <w:t xml:space="preserve">4. </w:t>
      </w:r>
      <w:r w:rsidRPr="0076390D">
        <w:rPr>
          <w:rFonts w:ascii="Arial" w:eastAsia="Arial" w:hAnsi="Arial" w:cs="Arial"/>
          <w:color w:val="000000"/>
          <w:spacing w:val="-3"/>
          <w:sz w:val="32"/>
          <w:szCs w:val="32"/>
        </w:rPr>
        <w:tab/>
      </w:r>
      <w:r w:rsidR="00AD7F06" w:rsidRPr="0076390D">
        <w:rPr>
          <w:rFonts w:ascii="Arial" w:eastAsia="Arial" w:hAnsi="Arial" w:cs="Arial"/>
          <w:color w:val="000000"/>
          <w:spacing w:val="-3"/>
          <w:sz w:val="32"/>
          <w:szCs w:val="32"/>
        </w:rPr>
        <w:t>Who will decide what research is OK?</w:t>
      </w:r>
    </w:p>
    <w:p w:rsidR="00D96B27" w:rsidRPr="0076390D" w:rsidRDefault="00FB289B" w:rsidP="00AD7F06">
      <w:pPr>
        <w:tabs>
          <w:tab w:val="left" w:pos="3686"/>
        </w:tabs>
        <w:spacing w:before="152" w:after="720" w:line="480" w:lineRule="exact"/>
        <w:ind w:left="3685" w:right="828" w:hanging="425"/>
        <w:textAlignment w:val="baseline"/>
        <w:rPr>
          <w:rFonts w:ascii="Arial" w:eastAsia="Arial" w:hAnsi="Arial"/>
          <w:color w:val="000000"/>
          <w:sz w:val="32"/>
          <w:szCs w:val="32"/>
        </w:rPr>
      </w:pPr>
      <w:r w:rsidRPr="0076390D">
        <w:rPr>
          <w:rFonts w:ascii="Arial" w:eastAsia="Arial" w:hAnsi="Arial"/>
          <w:color w:val="000000"/>
          <w:sz w:val="32"/>
          <w:szCs w:val="32"/>
        </w:rPr>
        <w:t xml:space="preserve">5. </w:t>
      </w:r>
      <w:r w:rsidRPr="0076390D">
        <w:rPr>
          <w:rFonts w:ascii="Arial" w:eastAsia="Arial" w:hAnsi="Arial"/>
          <w:color w:val="000000"/>
          <w:sz w:val="32"/>
          <w:szCs w:val="32"/>
        </w:rPr>
        <w:tab/>
      </w:r>
      <w:r w:rsidR="00AD7F06" w:rsidRPr="0076390D">
        <w:rPr>
          <w:rFonts w:ascii="Arial" w:eastAsia="Arial" w:hAnsi="Arial"/>
          <w:color w:val="000000"/>
          <w:sz w:val="32"/>
          <w:szCs w:val="32"/>
        </w:rPr>
        <w:t xml:space="preserve">Are there </w:t>
      </w:r>
      <w:r w:rsidR="00AD7F06" w:rsidRPr="0076390D">
        <w:rPr>
          <w:rFonts w:ascii="Arial" w:eastAsia="Arial" w:hAnsi="Arial"/>
          <w:color w:val="000000"/>
          <w:spacing w:val="-3"/>
          <w:sz w:val="32"/>
          <w:szCs w:val="32"/>
        </w:rPr>
        <w:t>other</w:t>
      </w:r>
      <w:r w:rsidR="00AD7F06" w:rsidRPr="0076390D">
        <w:rPr>
          <w:rFonts w:ascii="Arial" w:eastAsia="Arial" w:hAnsi="Arial"/>
          <w:color w:val="000000"/>
          <w:sz w:val="32"/>
          <w:szCs w:val="32"/>
        </w:rPr>
        <w:t xml:space="preserve"> rules or laws that need to change?</w:t>
      </w:r>
    </w:p>
    <w:p w:rsidR="00D96B27" w:rsidRDefault="00AD7F06" w:rsidP="00AD7F06">
      <w:pPr>
        <w:textAlignment w:val="baseline"/>
        <w:rPr>
          <w:rFonts w:ascii="Arial" w:eastAsia="Arial" w:hAnsi="Arial"/>
          <w:color w:val="A51A27"/>
          <w:sz w:val="24"/>
        </w:rPr>
      </w:pPr>
      <w:r>
        <w:rPr>
          <w:rFonts w:ascii="Arial" w:eastAsia="Arial" w:hAnsi="Arial"/>
          <w:color w:val="A51A27"/>
          <w:sz w:val="24"/>
        </w:rPr>
        <w:t>6</w:t>
      </w:r>
    </w:p>
    <w:p w:rsidR="00D96B27" w:rsidRDefault="00D96B27">
      <w:pPr>
        <w:sectPr w:rsidR="00D96B27">
          <w:pgSz w:w="12749" w:h="17678"/>
          <w:pgMar w:top="260" w:right="1932" w:bottom="688" w:left="1817" w:header="720" w:footer="720" w:gutter="0"/>
          <w:cols w:space="720"/>
        </w:sectPr>
      </w:pPr>
    </w:p>
    <w:p w:rsidR="00D96B27" w:rsidRDefault="00FA65DE">
      <w:pPr>
        <w:spacing w:before="1540" w:after="1084" w:line="600" w:lineRule="exact"/>
        <w:jc w:val="center"/>
        <w:textAlignment w:val="baseline"/>
        <w:rPr>
          <w:rFonts w:ascii="Arial" w:eastAsia="Arial" w:hAnsi="Arial"/>
          <w:b/>
          <w:color w:val="A51A27"/>
          <w:spacing w:val="4"/>
          <w:sz w:val="51"/>
        </w:rPr>
      </w:pPr>
      <w:r>
        <w:pict>
          <v:shape id="_x0000_s1034" type="#_x0000_t202" style="position:absolute;left:0;text-align:left;margin-left:559.45pt;margin-top:13pt;width:65.05pt;height:859pt;z-index:-251652608;mso-wrap-distance-left:0;mso-wrap-distance-right:0;mso-position-horizontal-relative:page;mso-position-vertical-relative:page" filled="f" stroked="f">
            <v:textbox inset="0,0,0,0">
              <w:txbxContent>
                <w:p w:rsidR="00F600CB" w:rsidRDefault="00F600CB">
                  <w:pPr>
                    <w:spacing w:before="4" w:after="11"/>
                    <w:textAlignment w:val="baseline"/>
                  </w:pPr>
                  <w:r>
                    <w:rPr>
                      <w:noProof/>
                      <w:lang w:val="en-NZ" w:eastAsia="en-NZ"/>
                    </w:rPr>
                    <w:drawing>
                      <wp:inline distT="0" distB="0" distL="0" distR="0">
                        <wp:extent cx="826135" cy="10899775"/>
                        <wp:effectExtent l="0" t="0" r="0" b="0"/>
                        <wp:docPr id="41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test1"/>
                                <pic:cNvPicPr preferRelativeResize="0"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6135" cy="10899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AD7F06">
        <w:rPr>
          <w:rFonts w:ascii="Arial" w:eastAsia="Arial" w:hAnsi="Arial"/>
          <w:b/>
          <w:color w:val="A51A27"/>
          <w:spacing w:val="4"/>
          <w:sz w:val="51"/>
        </w:rPr>
        <w:t>Who answered?</w:t>
      </w:r>
    </w:p>
    <w:p w:rsidR="00D96B27" w:rsidRDefault="00D96B27">
      <w:pPr>
        <w:spacing w:before="1540" w:after="1084" w:line="600" w:lineRule="exact"/>
        <w:sectPr w:rsidR="00D96B27">
          <w:pgSz w:w="12749" w:h="17678"/>
          <w:pgMar w:top="260" w:right="1884" w:bottom="693" w:left="1865" w:header="720" w:footer="720" w:gutter="0"/>
          <w:cols w:space="720"/>
        </w:sectPr>
      </w:pPr>
    </w:p>
    <w:p w:rsidR="00D96B27" w:rsidRPr="0076390D" w:rsidRDefault="00FA65DE">
      <w:pPr>
        <w:spacing w:line="486" w:lineRule="exact"/>
        <w:textAlignment w:val="baseline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hAnsi="Arial" w:cs="Arial"/>
          <w:sz w:val="32"/>
          <w:szCs w:val="32"/>
        </w:rPr>
        <w:pict>
          <v:shape id="_x0000_s1033" type="#_x0000_t202" style="position:absolute;margin-left:96pt;margin-top:174.5pt;width:157.9pt;height:245.8pt;z-index:-251651584;mso-wrap-distance-left:0;mso-wrap-distance-right:0;mso-position-horizontal-relative:page;mso-position-vertical-relative:page" filled="f" stroked="f">
            <v:textbox inset="0,0,0,0">
              <w:txbxContent>
                <w:p w:rsidR="00F600CB" w:rsidRDefault="00F600CB">
                  <w:pPr>
                    <w:spacing w:after="2425"/>
                    <w:ind w:right="585"/>
                    <w:textAlignment w:val="baseline"/>
                  </w:pPr>
                  <w:r>
                    <w:rPr>
                      <w:noProof/>
                      <w:lang w:val="en-NZ" w:eastAsia="en-NZ"/>
                    </w:rPr>
                    <w:drawing>
                      <wp:inline distT="0" distB="0" distL="0" distR="0" wp14:anchorId="6CB63E00" wp14:editId="26758528">
                        <wp:extent cx="1633855" cy="1581785"/>
                        <wp:effectExtent l="0" t="0" r="0" b="0"/>
                        <wp:docPr id="43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test1"/>
                                <pic:cNvPicPr preferRelativeResize="0"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3855" cy="1581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AD7F06" w:rsidRPr="0076390D">
        <w:rPr>
          <w:rFonts w:ascii="Arial" w:eastAsia="Arial" w:hAnsi="Arial" w:cs="Arial"/>
          <w:color w:val="000000"/>
          <w:sz w:val="32"/>
          <w:szCs w:val="32"/>
        </w:rPr>
        <w:t>Many people answered the questions like:</w:t>
      </w:r>
    </w:p>
    <w:p w:rsidR="00D96B27" w:rsidRPr="0076390D" w:rsidRDefault="00AD7F06">
      <w:pPr>
        <w:numPr>
          <w:ilvl w:val="0"/>
          <w:numId w:val="4"/>
        </w:numPr>
        <w:spacing w:before="578" w:line="392" w:lineRule="exact"/>
        <w:ind w:left="0"/>
        <w:textAlignment w:val="baseline"/>
        <w:rPr>
          <w:rFonts w:ascii="Arial" w:eastAsia="Arial" w:hAnsi="Arial" w:cs="Arial"/>
          <w:color w:val="000000"/>
          <w:spacing w:val="-3"/>
          <w:sz w:val="32"/>
          <w:szCs w:val="32"/>
        </w:rPr>
      </w:pPr>
      <w:r w:rsidRPr="0076390D">
        <w:rPr>
          <w:rFonts w:ascii="Arial" w:eastAsia="Arial" w:hAnsi="Arial" w:cs="Arial"/>
          <w:color w:val="000000"/>
          <w:spacing w:val="-3"/>
          <w:sz w:val="32"/>
          <w:szCs w:val="32"/>
        </w:rPr>
        <w:t>general public</w:t>
      </w:r>
    </w:p>
    <w:p w:rsidR="00D96B27" w:rsidRPr="0076390D" w:rsidRDefault="00AD7F06">
      <w:pPr>
        <w:numPr>
          <w:ilvl w:val="0"/>
          <w:numId w:val="4"/>
        </w:numPr>
        <w:spacing w:before="582" w:line="392" w:lineRule="exact"/>
        <w:ind w:left="0"/>
        <w:textAlignment w:val="baseline"/>
        <w:rPr>
          <w:rFonts w:ascii="Arial" w:eastAsia="Arial" w:hAnsi="Arial" w:cs="Arial"/>
          <w:color w:val="000000"/>
          <w:spacing w:val="-6"/>
          <w:sz w:val="32"/>
          <w:szCs w:val="32"/>
        </w:rPr>
      </w:pPr>
      <w:r w:rsidRPr="0076390D">
        <w:rPr>
          <w:rFonts w:ascii="Arial" w:eastAsia="Arial" w:hAnsi="Arial" w:cs="Arial"/>
          <w:color w:val="000000"/>
          <w:spacing w:val="-6"/>
          <w:sz w:val="32"/>
          <w:szCs w:val="32"/>
        </w:rPr>
        <w:t>disability groups</w:t>
      </w:r>
    </w:p>
    <w:p w:rsidR="00D96B27" w:rsidRPr="0076390D" w:rsidRDefault="00AD7F06">
      <w:pPr>
        <w:numPr>
          <w:ilvl w:val="0"/>
          <w:numId w:val="4"/>
        </w:numPr>
        <w:spacing w:before="583" w:line="392" w:lineRule="exact"/>
        <w:ind w:left="0"/>
        <w:textAlignment w:val="baseline"/>
        <w:rPr>
          <w:rFonts w:ascii="Arial" w:eastAsia="Arial" w:hAnsi="Arial" w:cs="Arial"/>
          <w:color w:val="000000"/>
          <w:spacing w:val="-5"/>
          <w:sz w:val="32"/>
          <w:szCs w:val="32"/>
        </w:rPr>
      </w:pPr>
      <w:r w:rsidRPr="0076390D">
        <w:rPr>
          <w:rFonts w:ascii="Arial" w:eastAsia="Arial" w:hAnsi="Arial" w:cs="Arial"/>
          <w:color w:val="000000"/>
          <w:spacing w:val="-5"/>
          <w:sz w:val="32"/>
          <w:szCs w:val="32"/>
        </w:rPr>
        <w:t>patients</w:t>
      </w:r>
    </w:p>
    <w:p w:rsidR="00D96B27" w:rsidRPr="0076390D" w:rsidRDefault="00AD7F06">
      <w:pPr>
        <w:numPr>
          <w:ilvl w:val="0"/>
          <w:numId w:val="4"/>
        </w:numPr>
        <w:spacing w:before="582" w:line="381" w:lineRule="exact"/>
        <w:ind w:left="0"/>
        <w:textAlignment w:val="baseline"/>
        <w:rPr>
          <w:rFonts w:ascii="Arial" w:eastAsia="Arial" w:hAnsi="Arial" w:cs="Arial"/>
          <w:color w:val="000000"/>
          <w:spacing w:val="-8"/>
          <w:sz w:val="32"/>
          <w:szCs w:val="32"/>
        </w:rPr>
      </w:pPr>
      <w:r w:rsidRPr="0076390D">
        <w:rPr>
          <w:rFonts w:ascii="Arial" w:eastAsia="Arial" w:hAnsi="Arial" w:cs="Arial"/>
          <w:color w:val="000000"/>
          <w:spacing w:val="-8"/>
          <w:sz w:val="32"/>
          <w:szCs w:val="32"/>
        </w:rPr>
        <w:t>doctors.</w:t>
      </w:r>
    </w:p>
    <w:p w:rsidR="00D96B27" w:rsidRDefault="00D96B27">
      <w:pPr>
        <w:sectPr w:rsidR="00D96B27">
          <w:type w:val="continuous"/>
          <w:pgSz w:w="12749" w:h="17678"/>
          <w:pgMar w:top="260" w:right="2878" w:bottom="693" w:left="5078" w:header="720" w:footer="720" w:gutter="0"/>
          <w:cols w:space="720"/>
        </w:sectPr>
      </w:pPr>
    </w:p>
    <w:p w:rsidR="00D96B27" w:rsidRDefault="00D96B27">
      <w:pPr>
        <w:spacing w:before="7735" w:line="288" w:lineRule="exact"/>
        <w:textAlignment w:val="baseline"/>
        <w:rPr>
          <w:rFonts w:eastAsia="Times New Roman"/>
          <w:color w:val="000000"/>
          <w:sz w:val="24"/>
        </w:rPr>
      </w:pPr>
    </w:p>
    <w:p w:rsidR="00D96B27" w:rsidRDefault="00D96B27">
      <w:pPr>
        <w:sectPr w:rsidR="00D96B27">
          <w:type w:val="continuous"/>
          <w:pgSz w:w="12749" w:h="17678"/>
          <w:pgMar w:top="260" w:right="1884" w:bottom="693" w:left="1865" w:header="720" w:footer="720" w:gutter="0"/>
          <w:cols w:space="720"/>
        </w:sectPr>
      </w:pPr>
    </w:p>
    <w:p w:rsidR="00BA5294" w:rsidRDefault="00BA5294" w:rsidP="00AD7F06">
      <w:pPr>
        <w:textAlignment w:val="baseline"/>
        <w:rPr>
          <w:rFonts w:ascii="Arial" w:eastAsia="Arial" w:hAnsi="Arial"/>
          <w:b/>
          <w:color w:val="A51A27"/>
          <w:sz w:val="24"/>
        </w:rPr>
      </w:pPr>
    </w:p>
    <w:p w:rsidR="00D96B27" w:rsidRPr="00884CCB" w:rsidRDefault="00AD7F06" w:rsidP="00AD7F06">
      <w:pPr>
        <w:textAlignment w:val="baseline"/>
        <w:rPr>
          <w:rFonts w:ascii="Arial" w:eastAsia="Arial" w:hAnsi="Arial"/>
          <w:color w:val="A51A27"/>
          <w:sz w:val="24"/>
        </w:rPr>
      </w:pPr>
      <w:r w:rsidRPr="00884CCB">
        <w:rPr>
          <w:rFonts w:ascii="Arial" w:eastAsia="Arial" w:hAnsi="Arial"/>
          <w:color w:val="A51A27"/>
          <w:sz w:val="24"/>
        </w:rPr>
        <w:t>7</w:t>
      </w:r>
    </w:p>
    <w:p w:rsidR="00D96B27" w:rsidRDefault="00D96B27">
      <w:pPr>
        <w:sectPr w:rsidR="00D96B27">
          <w:type w:val="continuous"/>
          <w:pgSz w:w="12749" w:h="17678"/>
          <w:pgMar w:top="260" w:right="1920" w:bottom="693" w:left="10709" w:header="720" w:footer="720" w:gutter="0"/>
          <w:cols w:space="720"/>
        </w:sectPr>
      </w:pPr>
    </w:p>
    <w:p w:rsidR="00D96B27" w:rsidRDefault="00AD7F06">
      <w:pPr>
        <w:spacing w:before="1540" w:after="1215" w:line="599" w:lineRule="exact"/>
        <w:jc w:val="center"/>
        <w:textAlignment w:val="baseline"/>
        <w:rPr>
          <w:rFonts w:ascii="Arial" w:eastAsia="Arial" w:hAnsi="Arial"/>
          <w:b/>
          <w:color w:val="A51A27"/>
          <w:spacing w:val="1"/>
          <w:sz w:val="51"/>
        </w:rPr>
      </w:pPr>
      <w:r>
        <w:rPr>
          <w:noProof/>
          <w:lang w:val="en-NZ" w:eastAsia="en-NZ"/>
        </w:rPr>
        <w:drawing>
          <wp:anchor distT="0" distB="0" distL="0" distR="0" simplePos="0" relativeHeight="251644416" behindDoc="1" locked="0" layoutInCell="1" allowOverlap="1" wp14:anchorId="65D8363C" wp14:editId="32A58346">
            <wp:simplePos x="0" y="0"/>
            <wp:positionH relativeFrom="page">
              <wp:posOffset>158750</wp:posOffset>
            </wp:positionH>
            <wp:positionV relativeFrom="page">
              <wp:posOffset>167640</wp:posOffset>
            </wp:positionV>
            <wp:extent cx="3020060" cy="10899775"/>
            <wp:effectExtent l="0" t="0" r="0" b="0"/>
            <wp:wrapThrough wrapText="bothSides">
              <wp:wrapPolygon edited="0">
                <wp:start x="0" y="0"/>
                <wp:lineTo x="0" y="21600"/>
                <wp:lineTo x="5890" y="21600"/>
                <wp:lineTo x="5890" y="16828"/>
                <wp:lineTo x="21618" y="16828"/>
                <wp:lineTo x="21618" y="5261"/>
                <wp:lineTo x="5890" y="5261"/>
                <wp:lineTo x="5890" y="0"/>
                <wp:lineTo x="0" y="0"/>
              </wp:wrapPolygon>
            </wp:wrapThrough>
            <wp:docPr id="45" name="Irregular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 preferRelativeResize="0"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1089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/>
          <w:b/>
          <w:color w:val="A51A27"/>
          <w:spacing w:val="1"/>
          <w:sz w:val="51"/>
        </w:rPr>
        <w:t>What did people say?</w:t>
      </w:r>
    </w:p>
    <w:p w:rsidR="00D96B27" w:rsidRDefault="00D96B27">
      <w:pPr>
        <w:spacing w:before="1540" w:after="1215" w:line="599" w:lineRule="exact"/>
        <w:sectPr w:rsidR="00D96B27">
          <w:pgSz w:w="12749" w:h="17678"/>
          <w:pgMar w:top="260" w:right="3648" w:bottom="688" w:left="3701" w:header="720" w:footer="720" w:gutter="0"/>
          <w:cols w:space="720"/>
        </w:sectPr>
      </w:pPr>
    </w:p>
    <w:p w:rsidR="00D96B27" w:rsidRPr="0076390D" w:rsidRDefault="00AD7F06" w:rsidP="0076390D">
      <w:pPr>
        <w:spacing w:line="360" w:lineRule="auto"/>
        <w:ind w:right="144"/>
        <w:textAlignment w:val="baseline"/>
        <w:rPr>
          <w:rFonts w:ascii="Arial" w:eastAsia="Arial" w:hAnsi="Arial" w:cs="Arial"/>
          <w:color w:val="000000"/>
          <w:sz w:val="32"/>
          <w:szCs w:val="32"/>
        </w:rPr>
      </w:pPr>
      <w:r w:rsidRPr="0076390D">
        <w:rPr>
          <w:rFonts w:ascii="Arial" w:eastAsia="Arial" w:hAnsi="Arial" w:cs="Arial"/>
          <w:color w:val="000000"/>
          <w:sz w:val="32"/>
          <w:szCs w:val="32"/>
        </w:rPr>
        <w:t>People said a lot of different things such as:</w:t>
      </w:r>
    </w:p>
    <w:p w:rsidR="00D96B27" w:rsidRDefault="00AD7F06" w:rsidP="0076390D">
      <w:pPr>
        <w:numPr>
          <w:ilvl w:val="0"/>
          <w:numId w:val="1"/>
        </w:numPr>
        <w:spacing w:before="1171" w:line="360" w:lineRule="auto"/>
        <w:ind w:left="360" w:hanging="360"/>
        <w:textAlignment w:val="baseline"/>
        <w:rPr>
          <w:rFonts w:ascii="Arial" w:eastAsia="Arial" w:hAnsi="Arial"/>
          <w:color w:val="000000"/>
          <w:spacing w:val="-2"/>
          <w:sz w:val="32"/>
        </w:rPr>
      </w:pPr>
      <w:r>
        <w:rPr>
          <w:rFonts w:ascii="Arial" w:eastAsia="Arial" w:hAnsi="Arial"/>
          <w:color w:val="000000"/>
          <w:spacing w:val="-2"/>
          <w:sz w:val="32"/>
        </w:rPr>
        <w:t xml:space="preserve">if people cannot give </w:t>
      </w:r>
      <w:r>
        <w:rPr>
          <w:rFonts w:ascii="Arial" w:eastAsia="Arial" w:hAnsi="Arial"/>
          <w:b/>
          <w:color w:val="000000"/>
          <w:spacing w:val="-2"/>
          <w:sz w:val="32"/>
        </w:rPr>
        <w:t xml:space="preserve">informed consent </w:t>
      </w:r>
      <w:r>
        <w:rPr>
          <w:rFonts w:ascii="Arial" w:eastAsia="Arial" w:hAnsi="Arial"/>
          <w:color w:val="000000"/>
          <w:spacing w:val="-2"/>
          <w:sz w:val="32"/>
        </w:rPr>
        <w:t>it is never OK to include them in research</w:t>
      </w:r>
    </w:p>
    <w:p w:rsidR="00D96B27" w:rsidRDefault="00AD7F06" w:rsidP="0076390D">
      <w:pPr>
        <w:numPr>
          <w:ilvl w:val="0"/>
          <w:numId w:val="1"/>
        </w:numPr>
        <w:spacing w:before="1190" w:line="360" w:lineRule="auto"/>
        <w:ind w:left="360" w:hanging="360"/>
        <w:textAlignment w:val="baseline"/>
        <w:rPr>
          <w:rFonts w:ascii="Arial" w:eastAsia="Arial" w:hAnsi="Arial"/>
          <w:color w:val="000000"/>
          <w:sz w:val="32"/>
        </w:rPr>
      </w:pPr>
      <w:r>
        <w:rPr>
          <w:rFonts w:ascii="Arial" w:eastAsia="Arial" w:hAnsi="Arial"/>
          <w:color w:val="000000"/>
          <w:sz w:val="32"/>
        </w:rPr>
        <w:t>some research is OK if it will improve treatment and services</w:t>
      </w:r>
    </w:p>
    <w:p w:rsidR="00D96B27" w:rsidRDefault="00AD7F06" w:rsidP="0076390D">
      <w:pPr>
        <w:numPr>
          <w:ilvl w:val="0"/>
          <w:numId w:val="1"/>
        </w:numPr>
        <w:spacing w:before="1197" w:line="360" w:lineRule="auto"/>
        <w:ind w:left="360" w:right="216" w:hanging="360"/>
        <w:textAlignment w:val="baseline"/>
        <w:rPr>
          <w:rFonts w:ascii="Arial" w:eastAsia="Arial" w:hAnsi="Arial"/>
          <w:color w:val="000000"/>
          <w:sz w:val="32"/>
        </w:rPr>
      </w:pPr>
      <w:r>
        <w:rPr>
          <w:rFonts w:ascii="Arial" w:eastAsia="Arial" w:hAnsi="Arial"/>
          <w:color w:val="000000"/>
          <w:sz w:val="32"/>
        </w:rPr>
        <w:t>some research is OK if you can protect the person from harm and abuse</w:t>
      </w:r>
    </w:p>
    <w:p w:rsidR="00D96B27" w:rsidRPr="0076390D" w:rsidRDefault="00854F9B" w:rsidP="0076390D">
      <w:pPr>
        <w:numPr>
          <w:ilvl w:val="0"/>
          <w:numId w:val="1"/>
        </w:numPr>
        <w:spacing w:before="1197" w:line="360" w:lineRule="auto"/>
        <w:ind w:left="360" w:right="216" w:hanging="360"/>
        <w:textAlignment w:val="baseline"/>
        <w:rPr>
          <w:rFonts w:ascii="Arial" w:eastAsia="Arial" w:hAnsi="Arial"/>
          <w:color w:val="000000"/>
          <w:sz w:val="32"/>
        </w:rPr>
        <w:sectPr w:rsidR="00D96B27" w:rsidRPr="0076390D">
          <w:type w:val="continuous"/>
          <w:pgSz w:w="12749" w:h="17678"/>
          <w:pgMar w:top="260" w:right="2631" w:bottom="688" w:left="5078" w:header="720" w:footer="720" w:gutter="0"/>
          <w:cols w:space="720"/>
        </w:sectPr>
      </w:pPr>
      <w:r w:rsidRPr="00854F9B">
        <w:rPr>
          <w:rFonts w:ascii="Arial" w:eastAsia="Arial" w:hAnsi="Arial"/>
          <w:noProof/>
          <w:color w:val="000000"/>
          <w:spacing w:val="-1"/>
          <w:sz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9B76B97" wp14:editId="1CA75726">
                <wp:simplePos x="0" y="0"/>
                <wp:positionH relativeFrom="column">
                  <wp:posOffset>-2073910</wp:posOffset>
                </wp:positionH>
                <wp:positionV relativeFrom="paragraph">
                  <wp:posOffset>2482520</wp:posOffset>
                </wp:positionV>
                <wp:extent cx="395605" cy="1403985"/>
                <wp:effectExtent l="0" t="0" r="444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CB" w:rsidRPr="00884CCB" w:rsidRDefault="00F600CB" w:rsidP="00854F9B">
                            <w:pPr>
                              <w:textAlignment w:val="baseline"/>
                              <w:rPr>
                                <w:rFonts w:ascii="Arial" w:eastAsia="Arial" w:hAnsi="Arial"/>
                                <w:color w:val="A51A27"/>
                                <w:sz w:val="24"/>
                              </w:rPr>
                            </w:pPr>
                            <w:r w:rsidRPr="00884CCB">
                              <w:rPr>
                                <w:rFonts w:ascii="Arial" w:eastAsia="Arial" w:hAnsi="Arial"/>
                                <w:color w:val="A51A27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63.3pt;margin-top:195.45pt;width:31.15pt;height:110.55pt;z-index:251674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" stroked="f">
                <v:textbox style="mso-fit-shape-to-text:t">
                  <w:txbxContent>
                    <w:p w:rsidR="00F600CB" w:rsidRPr="00884CCB" w:rsidRDefault="00F600CB" w:rsidP="00854F9B">
                      <w:pPr>
                        <w:textAlignment w:val="baseline"/>
                        <w:rPr>
                          <w:rFonts w:ascii="Arial" w:eastAsia="Arial" w:hAnsi="Arial"/>
                          <w:color w:val="A51A27"/>
                          <w:sz w:val="24"/>
                        </w:rPr>
                      </w:pPr>
                      <w:r w:rsidRPr="00884CCB">
                        <w:rPr>
                          <w:rFonts w:ascii="Arial" w:eastAsia="Arial" w:hAnsi="Arial"/>
                          <w:color w:val="A51A27"/>
                          <w:sz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AD7F06" w:rsidRPr="0076390D">
        <w:rPr>
          <w:rFonts w:ascii="Arial" w:eastAsia="Arial" w:hAnsi="Arial"/>
          <w:color w:val="000000"/>
          <w:spacing w:val="-1"/>
          <w:sz w:val="32"/>
        </w:rPr>
        <w:t>if such research is allowed there needs to be more protection for people who cannot give informed consent</w:t>
      </w:r>
    </w:p>
    <w:p w:rsidR="00D96B27" w:rsidRPr="0076390D" w:rsidRDefault="00FA65DE">
      <w:pPr>
        <w:spacing w:before="1540" w:line="603" w:lineRule="exact"/>
        <w:jc w:val="center"/>
        <w:textAlignment w:val="baseline"/>
        <w:rPr>
          <w:rFonts w:ascii="Arial" w:eastAsia="Arial" w:hAnsi="Arial"/>
          <w:b/>
          <w:color w:val="A51A27"/>
          <w:spacing w:val="-2"/>
          <w:w w:val="110"/>
          <w:sz w:val="51"/>
        </w:rPr>
      </w:pPr>
      <w:r>
        <w:rPr>
          <w:b/>
        </w:rPr>
        <w:pict>
          <v:shape id="_x0000_s1032" type="#_x0000_t202" style="position:absolute;left:0;text-align:left;margin-left:559.45pt;margin-top:13pt;width:65.05pt;height:859pt;z-index:-251650560;mso-wrap-distance-left:0;mso-wrap-distance-right:0;mso-position-horizontal-relative:page;mso-position-vertical-relative:page" filled="f" stroked="f">
            <v:textbox inset="0,0,0,0">
              <w:txbxContent>
                <w:p w:rsidR="00F600CB" w:rsidRDefault="00F600CB">
                  <w:pPr>
                    <w:spacing w:before="4" w:after="11"/>
                    <w:textAlignment w:val="baseline"/>
                  </w:pPr>
                  <w:r>
                    <w:rPr>
                      <w:noProof/>
                      <w:lang w:val="en-NZ" w:eastAsia="en-NZ"/>
                    </w:rPr>
                    <w:drawing>
                      <wp:inline distT="0" distB="0" distL="0" distR="0" wp14:anchorId="1755B80E" wp14:editId="4E82B4BF">
                        <wp:extent cx="826135" cy="10899775"/>
                        <wp:effectExtent l="0" t="0" r="0" b="0"/>
                        <wp:docPr id="47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test1"/>
                                <pic:cNvPicPr preferRelativeResize="0"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6135" cy="10899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AD7F06" w:rsidRPr="0076390D">
        <w:rPr>
          <w:rFonts w:ascii="Arial" w:eastAsia="Arial" w:hAnsi="Arial"/>
          <w:b/>
          <w:color w:val="A51A27"/>
          <w:spacing w:val="-2"/>
          <w:w w:val="110"/>
          <w:sz w:val="51"/>
        </w:rPr>
        <w:t>What the Health and Disability</w:t>
      </w:r>
    </w:p>
    <w:p w:rsidR="00D96B27" w:rsidRPr="0076390D" w:rsidRDefault="00AD7F06">
      <w:pPr>
        <w:spacing w:before="156" w:after="985" w:line="603" w:lineRule="exact"/>
        <w:jc w:val="center"/>
        <w:textAlignment w:val="baseline"/>
        <w:rPr>
          <w:rFonts w:ascii="Arial" w:eastAsia="Arial" w:hAnsi="Arial"/>
          <w:b/>
          <w:color w:val="A51A27"/>
          <w:spacing w:val="1"/>
          <w:w w:val="110"/>
          <w:sz w:val="51"/>
        </w:rPr>
      </w:pPr>
      <w:r w:rsidRPr="0076390D">
        <w:rPr>
          <w:rFonts w:ascii="Arial" w:eastAsia="Arial" w:hAnsi="Arial"/>
          <w:b/>
          <w:color w:val="A51A27"/>
          <w:spacing w:val="1"/>
          <w:w w:val="110"/>
          <w:sz w:val="51"/>
        </w:rPr>
        <w:t>Commissioner thinks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22"/>
        <w:gridCol w:w="6378"/>
      </w:tblGrid>
      <w:tr w:rsidR="00D96B27">
        <w:trPr>
          <w:trHeight w:hRule="exact" w:val="1538"/>
        </w:trPr>
        <w:tc>
          <w:tcPr>
            <w:tcW w:w="262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96B27" w:rsidRDefault="00AD7F06">
            <w:pPr>
              <w:spacing w:before="45" w:after="20"/>
              <w:ind w:left="64"/>
              <w:jc w:val="center"/>
              <w:textAlignment w:val="baseline"/>
            </w:pPr>
            <w:r>
              <w:rPr>
                <w:noProof/>
                <w:lang w:val="en-NZ" w:eastAsia="en-NZ"/>
              </w:rPr>
              <w:drawing>
                <wp:inline distT="0" distB="0" distL="0" distR="0">
                  <wp:extent cx="1624330" cy="935355"/>
                  <wp:effectExtent l="0" t="0" r="0" b="0"/>
                  <wp:docPr id="4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test1"/>
                          <pic:cNvPicPr preferRelativeResize="0"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30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96B27" w:rsidRPr="0076390D" w:rsidRDefault="00AD7F06" w:rsidP="0076390D">
            <w:pPr>
              <w:spacing w:after="635" w:line="360" w:lineRule="auto"/>
              <w:ind w:left="576" w:right="108"/>
              <w:textAlignment w:val="baseline"/>
              <w:rPr>
                <w:rFonts w:ascii="Arial" w:eastAsia="Arial" w:hAnsi="Arial" w:cs="Arial"/>
                <w:color w:val="000000"/>
                <w:spacing w:val="-1"/>
                <w:sz w:val="32"/>
                <w:szCs w:val="32"/>
              </w:rPr>
            </w:pPr>
            <w:r w:rsidRPr="0076390D">
              <w:rPr>
                <w:rFonts w:ascii="Arial" w:eastAsia="Arial" w:hAnsi="Arial" w:cs="Arial"/>
                <w:color w:val="000000"/>
                <w:spacing w:val="-1"/>
                <w:sz w:val="32"/>
                <w:szCs w:val="32"/>
              </w:rPr>
              <w:t>The Health and Disability Commissioner thought a lot about what people said.</w:t>
            </w:r>
          </w:p>
        </w:tc>
      </w:tr>
    </w:tbl>
    <w:p w:rsidR="00D96B27" w:rsidRDefault="00D96B27">
      <w:pPr>
        <w:spacing w:after="952" w:line="2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50"/>
        <w:gridCol w:w="5850"/>
      </w:tblGrid>
      <w:tr w:rsidR="00D96B27" w:rsidTr="0076390D">
        <w:trPr>
          <w:trHeight w:hRule="exact" w:val="4505"/>
        </w:trPr>
        <w:tc>
          <w:tcPr>
            <w:tcW w:w="315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96B27" w:rsidRDefault="00AD7F06">
            <w:pPr>
              <w:spacing w:before="1701" w:after="26"/>
              <w:ind w:left="26"/>
              <w:jc w:val="center"/>
              <w:textAlignment w:val="baseline"/>
            </w:pPr>
            <w:r>
              <w:rPr>
                <w:noProof/>
                <w:lang w:val="en-NZ" w:eastAsia="en-NZ"/>
              </w:rPr>
              <w:drawing>
                <wp:inline distT="0" distB="0" distL="0" distR="0" wp14:anchorId="4252C0CA" wp14:editId="7BBAD3D4">
                  <wp:extent cx="1983740" cy="1420495"/>
                  <wp:effectExtent l="0" t="0" r="0" b="0"/>
                  <wp:docPr id="5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test1"/>
                          <pic:cNvPicPr preferRelativeResize="0"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96B27" w:rsidRDefault="00AD7F06" w:rsidP="0076390D">
            <w:pPr>
              <w:spacing w:line="360" w:lineRule="auto"/>
              <w:ind w:left="72"/>
              <w:textAlignment w:val="baseline"/>
              <w:rPr>
                <w:rFonts w:ascii="Arial" w:eastAsia="Arial" w:hAnsi="Arial"/>
                <w:color w:val="000000"/>
                <w:sz w:val="32"/>
              </w:rPr>
            </w:pPr>
            <w:r>
              <w:rPr>
                <w:rFonts w:ascii="Arial" w:eastAsia="Arial" w:hAnsi="Arial"/>
                <w:color w:val="000000"/>
                <w:sz w:val="32"/>
              </w:rPr>
              <w:t xml:space="preserve">The Health and Disability </w:t>
            </w:r>
            <w:r>
              <w:rPr>
                <w:rFonts w:ascii="Arial" w:eastAsia="Arial" w:hAnsi="Arial"/>
                <w:color w:val="000000"/>
                <w:sz w:val="32"/>
              </w:rPr>
              <w:br/>
              <w:t>Commissioner thinks:</w:t>
            </w:r>
          </w:p>
          <w:p w:rsidR="00D96B27" w:rsidRPr="0076390D" w:rsidRDefault="00AD7F06" w:rsidP="0076390D">
            <w:pPr>
              <w:numPr>
                <w:ilvl w:val="0"/>
                <w:numId w:val="1"/>
              </w:numPr>
              <w:tabs>
                <w:tab w:val="clear" w:pos="360"/>
                <w:tab w:val="left" w:pos="432"/>
              </w:tabs>
              <w:spacing w:before="1607" w:line="360" w:lineRule="auto"/>
              <w:ind w:left="72"/>
              <w:textAlignment w:val="baseline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76390D">
              <w:rPr>
                <w:rFonts w:ascii="Arial" w:eastAsia="Arial" w:hAnsi="Arial" w:cs="Arial"/>
                <w:color w:val="000000"/>
                <w:sz w:val="32"/>
                <w:szCs w:val="32"/>
              </w:rPr>
              <w:t>some research should be allowed</w:t>
            </w:r>
          </w:p>
          <w:p w:rsidR="00D96B27" w:rsidRPr="0076390D" w:rsidRDefault="00AD7F06" w:rsidP="0076390D">
            <w:pPr>
              <w:spacing w:before="150" w:line="360" w:lineRule="auto"/>
              <w:ind w:left="432"/>
              <w:textAlignment w:val="baseline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76390D">
              <w:rPr>
                <w:rFonts w:ascii="Arial" w:eastAsia="Arial" w:hAnsi="Arial" w:cs="Arial"/>
                <w:color w:val="000000"/>
                <w:sz w:val="32"/>
                <w:szCs w:val="32"/>
              </w:rPr>
              <w:t>so that it improves treatment</w:t>
            </w:r>
            <w:r w:rsidR="0076390D"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 and services</w:t>
            </w:r>
          </w:p>
          <w:p w:rsidR="00D96B27" w:rsidRDefault="00AD7F06" w:rsidP="0076390D">
            <w:pPr>
              <w:spacing w:before="151" w:after="198" w:line="360" w:lineRule="auto"/>
              <w:ind w:left="432"/>
              <w:textAlignment w:val="baseline"/>
              <w:rPr>
                <w:rFonts w:ascii="Arial" w:eastAsia="Arial" w:hAnsi="Arial"/>
                <w:color w:val="000000"/>
                <w:sz w:val="32"/>
              </w:rPr>
            </w:pPr>
            <w:r w:rsidRPr="0076390D">
              <w:rPr>
                <w:rFonts w:ascii="Arial" w:eastAsia="Arial" w:hAnsi="Arial" w:cs="Arial"/>
                <w:color w:val="000000"/>
                <w:sz w:val="32"/>
                <w:szCs w:val="32"/>
              </w:rPr>
              <w:t>and services</w:t>
            </w:r>
          </w:p>
        </w:tc>
      </w:tr>
    </w:tbl>
    <w:p w:rsidR="00D96B27" w:rsidRDefault="00D96B27">
      <w:pPr>
        <w:spacing w:after="1312" w:line="20" w:lineRule="exact"/>
      </w:pPr>
    </w:p>
    <w:tbl>
      <w:tblPr>
        <w:tblW w:w="91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70"/>
        <w:gridCol w:w="6260"/>
      </w:tblGrid>
      <w:tr w:rsidR="00D96B27" w:rsidTr="001271E2">
        <w:trPr>
          <w:trHeight w:hRule="exact" w:val="3038"/>
        </w:trPr>
        <w:tc>
          <w:tcPr>
            <w:tcW w:w="28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96B27" w:rsidRDefault="00AD7F06">
            <w:pPr>
              <w:spacing w:after="20"/>
              <w:ind w:left="35"/>
              <w:jc w:val="center"/>
              <w:textAlignment w:val="baseline"/>
            </w:pPr>
            <w:r>
              <w:rPr>
                <w:noProof/>
                <w:lang w:val="en-NZ" w:eastAsia="en-NZ"/>
              </w:rPr>
              <w:drawing>
                <wp:inline distT="0" distB="0" distL="0" distR="0" wp14:anchorId="370A55A6" wp14:editId="228495FA">
                  <wp:extent cx="1774190" cy="2011680"/>
                  <wp:effectExtent l="0" t="0" r="0" b="0"/>
                  <wp:docPr id="5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test1"/>
                          <pic:cNvPicPr preferRelativeResize="0"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9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96B27" w:rsidRDefault="00AD7F06" w:rsidP="001271E2">
            <w:pPr>
              <w:numPr>
                <w:ilvl w:val="0"/>
                <w:numId w:val="2"/>
              </w:numPr>
              <w:tabs>
                <w:tab w:val="clear" w:pos="288"/>
                <w:tab w:val="left" w:pos="720"/>
              </w:tabs>
              <w:spacing w:after="1686" w:line="360" w:lineRule="auto"/>
              <w:ind w:hanging="288"/>
              <w:textAlignment w:val="baseline"/>
              <w:rPr>
                <w:rFonts w:ascii="Arial" w:eastAsia="Arial" w:hAnsi="Arial"/>
                <w:color w:val="000000"/>
                <w:sz w:val="32"/>
              </w:rPr>
            </w:pPr>
            <w:r>
              <w:rPr>
                <w:rFonts w:ascii="Arial" w:eastAsia="Arial" w:hAnsi="Arial"/>
                <w:color w:val="000000"/>
                <w:sz w:val="32"/>
              </w:rPr>
              <w:t>the Code of Rights needs to be changed so that some research can happen as long as people are safe</w:t>
            </w:r>
          </w:p>
        </w:tc>
      </w:tr>
    </w:tbl>
    <w:p w:rsidR="001271E2" w:rsidRDefault="001271E2">
      <w:pPr>
        <w:spacing w:line="177" w:lineRule="exact"/>
        <w:ind w:left="8853" w:right="27"/>
        <w:textAlignment w:val="baseline"/>
      </w:pPr>
    </w:p>
    <w:p w:rsidR="001271E2" w:rsidRDefault="001271E2">
      <w:pPr>
        <w:spacing w:line="177" w:lineRule="exact"/>
        <w:ind w:left="8853" w:right="27"/>
        <w:textAlignment w:val="baseline"/>
      </w:pPr>
    </w:p>
    <w:p w:rsidR="001271E2" w:rsidRDefault="001271E2">
      <w:pPr>
        <w:spacing w:line="177" w:lineRule="exact"/>
        <w:ind w:left="8853" w:right="27"/>
        <w:textAlignment w:val="baseline"/>
      </w:pPr>
    </w:p>
    <w:p w:rsidR="001271E2" w:rsidRDefault="001271E2">
      <w:pPr>
        <w:spacing w:line="177" w:lineRule="exact"/>
        <w:ind w:left="8853" w:right="27"/>
        <w:textAlignment w:val="baseline"/>
      </w:pPr>
    </w:p>
    <w:p w:rsidR="001271E2" w:rsidRDefault="001271E2">
      <w:pPr>
        <w:spacing w:line="177" w:lineRule="exact"/>
        <w:ind w:left="8853" w:right="27"/>
        <w:textAlignment w:val="baseline"/>
      </w:pPr>
    </w:p>
    <w:p w:rsidR="001271E2" w:rsidRDefault="001271E2">
      <w:pPr>
        <w:spacing w:line="177" w:lineRule="exact"/>
        <w:ind w:left="8853" w:right="27"/>
        <w:textAlignment w:val="baseline"/>
      </w:pPr>
    </w:p>
    <w:p w:rsidR="001271E2" w:rsidRDefault="00905785">
      <w:pPr>
        <w:spacing w:line="177" w:lineRule="exact"/>
        <w:ind w:left="8853" w:right="27"/>
        <w:textAlignment w:val="baseline"/>
      </w:pPr>
      <w:r w:rsidRPr="00854F9B">
        <w:rPr>
          <w:rFonts w:ascii="Arial" w:eastAsia="Arial" w:hAnsi="Arial"/>
          <w:noProof/>
          <w:color w:val="000000"/>
          <w:spacing w:val="-1"/>
          <w:sz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B927E9F" wp14:editId="1E10800B">
                <wp:simplePos x="0" y="0"/>
                <wp:positionH relativeFrom="column">
                  <wp:posOffset>5482428</wp:posOffset>
                </wp:positionH>
                <wp:positionV relativeFrom="paragraph">
                  <wp:posOffset>2540</wp:posOffset>
                </wp:positionV>
                <wp:extent cx="395605" cy="372745"/>
                <wp:effectExtent l="0" t="0" r="4445" b="825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05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CB" w:rsidRPr="00884CCB" w:rsidRDefault="00F600CB" w:rsidP="00BA5294">
                            <w:pPr>
                              <w:textAlignment w:val="baseline"/>
                              <w:rPr>
                                <w:rFonts w:ascii="Arial" w:eastAsia="Arial" w:hAnsi="Arial"/>
                                <w:color w:val="A51A27"/>
                                <w:sz w:val="24"/>
                              </w:rPr>
                            </w:pPr>
                            <w:r w:rsidRPr="00884CCB">
                              <w:rPr>
                                <w:rFonts w:ascii="Arial" w:eastAsia="Arial" w:hAnsi="Arial"/>
                                <w:color w:val="A51A27"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31.7pt;margin-top:.2pt;width:31.15pt;height:29.3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" stroked="f">
                <v:textbox>
                  <w:txbxContent>
                    <w:p w:rsidR="00F600CB" w:rsidRPr="00884CCB" w:rsidRDefault="00F600CB" w:rsidP="00BA5294">
                      <w:pPr>
                        <w:textAlignment w:val="baseline"/>
                        <w:rPr>
                          <w:rFonts w:ascii="Arial" w:eastAsia="Arial" w:hAnsi="Arial"/>
                          <w:color w:val="A51A27"/>
                          <w:sz w:val="24"/>
                        </w:rPr>
                      </w:pPr>
                      <w:r w:rsidRPr="00884CCB">
                        <w:rPr>
                          <w:rFonts w:ascii="Arial" w:eastAsia="Arial" w:hAnsi="Arial"/>
                          <w:color w:val="A51A27"/>
                          <w:sz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D96B27" w:rsidRPr="001271E2" w:rsidRDefault="00D96B27">
      <w:pPr>
        <w:spacing w:line="177" w:lineRule="exact"/>
        <w:ind w:left="8853" w:right="27"/>
        <w:textAlignment w:val="baseline"/>
        <w:rPr>
          <w:rFonts w:ascii="Arial" w:eastAsia="Arial" w:hAnsi="Arial"/>
          <w:color w:val="A51A27"/>
          <w:sz w:val="24"/>
        </w:rPr>
      </w:pPr>
    </w:p>
    <w:p w:rsidR="00D96B27" w:rsidRDefault="00D96B27">
      <w:pPr>
        <w:sectPr w:rsidR="00D96B27">
          <w:pgSz w:w="12749" w:h="17678"/>
          <w:pgMar w:top="260" w:right="1893" w:bottom="688" w:left="1856" w:header="720" w:footer="720" w:gutter="0"/>
          <w:cols w:space="720"/>
        </w:sectPr>
      </w:pPr>
    </w:p>
    <w:tbl>
      <w:tblPr>
        <w:tblW w:w="8280" w:type="dxa"/>
        <w:tblInd w:w="4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71"/>
        <w:gridCol w:w="5609"/>
      </w:tblGrid>
      <w:tr w:rsidR="00D96B27" w:rsidTr="00F0256B">
        <w:trPr>
          <w:trHeight w:hRule="exact" w:val="1873"/>
        </w:trPr>
        <w:tc>
          <w:tcPr>
            <w:tcW w:w="26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96B27" w:rsidRDefault="001271E2">
            <w:pPr>
              <w:spacing w:after="30"/>
              <w:ind w:left="89"/>
              <w:jc w:val="right"/>
              <w:textAlignment w:val="baseline"/>
            </w:pPr>
            <w:r>
              <w:rPr>
                <w:noProof/>
                <w:lang w:val="en-NZ" w:eastAsia="en-NZ"/>
              </w:rPr>
              <w:drawing>
                <wp:anchor distT="0" distB="0" distL="114300" distR="114300" simplePos="0" relativeHeight="251676160" behindDoc="1" locked="0" layoutInCell="1" allowOverlap="1" wp14:anchorId="750169BB" wp14:editId="524210AF">
                  <wp:simplePos x="0" y="0"/>
                  <wp:positionH relativeFrom="column">
                    <wp:posOffset>-1344958</wp:posOffset>
                  </wp:positionH>
                  <wp:positionV relativeFrom="paragraph">
                    <wp:posOffset>-2618778</wp:posOffset>
                  </wp:positionV>
                  <wp:extent cx="859809" cy="10945503"/>
                  <wp:effectExtent l="0" t="0" r="0" b="8255"/>
                  <wp:wrapNone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809" cy="10945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7F06">
              <w:rPr>
                <w:noProof/>
                <w:lang w:val="en-NZ" w:eastAsia="en-NZ"/>
              </w:rPr>
              <w:drawing>
                <wp:inline distT="0" distB="0" distL="0" distR="0" wp14:anchorId="4B86FD0A" wp14:editId="14A63EF4">
                  <wp:extent cx="1639570" cy="1170305"/>
                  <wp:effectExtent l="0" t="0" r="0" b="0"/>
                  <wp:docPr id="5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test1"/>
                          <pic:cNvPicPr preferRelativeResize="0"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70" cy="1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96B27" w:rsidRPr="001271E2" w:rsidRDefault="00AD7F06" w:rsidP="001271E2">
            <w:pPr>
              <w:numPr>
                <w:ilvl w:val="0"/>
                <w:numId w:val="1"/>
              </w:numPr>
              <w:tabs>
                <w:tab w:val="clear" w:pos="360"/>
                <w:tab w:val="left" w:pos="936"/>
              </w:tabs>
              <w:spacing w:after="407" w:line="360" w:lineRule="auto"/>
              <w:ind w:left="936" w:hanging="360"/>
              <w:textAlignment w:val="baseline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271E2">
              <w:rPr>
                <w:rFonts w:ascii="Arial" w:eastAsia="Arial" w:hAnsi="Arial" w:cs="Arial"/>
                <w:color w:val="000000"/>
                <w:sz w:val="32"/>
                <w:szCs w:val="32"/>
              </w:rPr>
              <w:t>research should happen only when the chance of a person being harmed is small</w:t>
            </w:r>
          </w:p>
        </w:tc>
      </w:tr>
    </w:tbl>
    <w:tbl>
      <w:tblPr>
        <w:tblpPr w:leftFromText="180" w:rightFromText="180" w:vertAnchor="text" w:horzAnchor="page" w:tblpX="2237" w:tblpY="-494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0"/>
        <w:gridCol w:w="4042"/>
      </w:tblGrid>
      <w:tr w:rsidR="00F0256B" w:rsidTr="00F0256B">
        <w:trPr>
          <w:trHeight w:hRule="exact" w:val="1670"/>
        </w:trPr>
        <w:tc>
          <w:tcPr>
            <w:tcW w:w="27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F0256B" w:rsidRDefault="00F0256B" w:rsidP="00F0256B">
            <w:pPr>
              <w:spacing w:before="57"/>
              <w:ind w:left="51"/>
              <w:jc w:val="center"/>
              <w:textAlignment w:val="baseline"/>
            </w:pPr>
            <w:r>
              <w:rPr>
                <w:noProof/>
                <w:lang w:val="en-NZ" w:eastAsia="en-NZ"/>
              </w:rPr>
              <w:drawing>
                <wp:inline distT="0" distB="0" distL="0" distR="0" wp14:anchorId="1EAC0575" wp14:editId="485A0DA7">
                  <wp:extent cx="1682115" cy="1024255"/>
                  <wp:effectExtent l="0" t="0" r="0" b="0"/>
                  <wp:docPr id="29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test1"/>
                          <pic:cNvPicPr preferRelativeResize="0"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115" cy="10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F0256B" w:rsidRPr="001271E2" w:rsidRDefault="00F0256B" w:rsidP="00F0256B">
            <w:pPr>
              <w:numPr>
                <w:ilvl w:val="0"/>
                <w:numId w:val="2"/>
              </w:numPr>
              <w:tabs>
                <w:tab w:val="clear" w:pos="288"/>
                <w:tab w:val="left" w:pos="864"/>
              </w:tabs>
              <w:spacing w:after="756" w:line="360" w:lineRule="auto"/>
              <w:ind w:left="864" w:hanging="288"/>
              <w:textAlignment w:val="baseline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271E2">
              <w:rPr>
                <w:rFonts w:ascii="Arial" w:eastAsia="Arial" w:hAnsi="Arial" w:cs="Arial"/>
                <w:color w:val="000000"/>
                <w:sz w:val="32"/>
                <w:szCs w:val="32"/>
              </w:rPr>
              <w:t>we need extra rules to protect people</w:t>
            </w:r>
          </w:p>
        </w:tc>
      </w:tr>
    </w:tbl>
    <w:p w:rsidR="00D96B27" w:rsidRDefault="00D96B27">
      <w:pPr>
        <w:spacing w:after="1168" w:line="20" w:lineRule="exact"/>
      </w:pPr>
    </w:p>
    <w:tbl>
      <w:tblPr>
        <w:tblW w:w="8473" w:type="dxa"/>
        <w:tblInd w:w="37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3"/>
        <w:gridCol w:w="5710"/>
      </w:tblGrid>
      <w:tr w:rsidR="00D96B27" w:rsidTr="00F0256B">
        <w:trPr>
          <w:trHeight w:hRule="exact" w:val="2682"/>
        </w:trPr>
        <w:tc>
          <w:tcPr>
            <w:tcW w:w="276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96B27" w:rsidRDefault="00AD7F06">
            <w:pPr>
              <w:spacing w:before="45" w:after="13"/>
              <w:ind w:left="51"/>
              <w:jc w:val="center"/>
              <w:textAlignment w:val="baseline"/>
            </w:pPr>
            <w:r>
              <w:rPr>
                <w:noProof/>
                <w:lang w:val="en-NZ" w:eastAsia="en-NZ"/>
              </w:rPr>
              <w:drawing>
                <wp:inline distT="0" distB="0" distL="0" distR="0" wp14:anchorId="789E8653" wp14:editId="74940B9F">
                  <wp:extent cx="1682115" cy="1143000"/>
                  <wp:effectExtent l="0" t="0" r="0" b="0"/>
                  <wp:docPr id="5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test1"/>
                          <pic:cNvPicPr preferRelativeResize="0"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11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96B27" w:rsidRDefault="00AD7F06" w:rsidP="00F0256B">
            <w:pPr>
              <w:numPr>
                <w:ilvl w:val="0"/>
                <w:numId w:val="1"/>
              </w:numPr>
              <w:tabs>
                <w:tab w:val="clear" w:pos="360"/>
                <w:tab w:val="left" w:pos="936"/>
              </w:tabs>
              <w:spacing w:line="360" w:lineRule="auto"/>
              <w:ind w:left="936" w:right="108" w:hanging="360"/>
              <w:textAlignment w:val="baseline"/>
              <w:rPr>
                <w:rFonts w:ascii="Arial" w:eastAsia="Arial" w:hAnsi="Arial"/>
                <w:color w:val="000000"/>
                <w:sz w:val="32"/>
              </w:rPr>
            </w:pPr>
            <w:r>
              <w:rPr>
                <w:rFonts w:ascii="Arial" w:eastAsia="Arial" w:hAnsi="Arial"/>
                <w:color w:val="000000"/>
                <w:sz w:val="32"/>
              </w:rPr>
              <w:t xml:space="preserve">there should be a special </w:t>
            </w:r>
            <w:r w:rsidRPr="00F0256B">
              <w:rPr>
                <w:rFonts w:ascii="Arial" w:eastAsia="Arial" w:hAnsi="Arial"/>
                <w:b/>
                <w:color w:val="000000"/>
                <w:sz w:val="33"/>
              </w:rPr>
              <w:t>ethics committee</w:t>
            </w:r>
            <w:r>
              <w:rPr>
                <w:rFonts w:ascii="Arial" w:eastAsia="Arial" w:hAnsi="Arial"/>
                <w:color w:val="000000"/>
                <w:sz w:val="33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32"/>
              </w:rPr>
              <w:t xml:space="preserve">to decide if research involving adults who cannot give </w:t>
            </w:r>
            <w:r w:rsidRPr="00F0256B">
              <w:rPr>
                <w:rFonts w:ascii="Arial" w:eastAsia="Arial" w:hAnsi="Arial"/>
                <w:b/>
                <w:color w:val="000000"/>
                <w:sz w:val="33"/>
              </w:rPr>
              <w:t>informed consent</w:t>
            </w:r>
            <w:r>
              <w:rPr>
                <w:rFonts w:ascii="Arial" w:eastAsia="Arial" w:hAnsi="Arial"/>
                <w:color w:val="000000"/>
                <w:sz w:val="33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32"/>
              </w:rPr>
              <w:t>is OK.</w:t>
            </w:r>
          </w:p>
        </w:tc>
      </w:tr>
    </w:tbl>
    <w:p w:rsidR="00D96B27" w:rsidRDefault="00F0256B">
      <w:pPr>
        <w:spacing w:after="7108" w:line="20" w:lineRule="exact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D1FB50B" wp14:editId="24715298">
                <wp:simplePos x="0" y="0"/>
                <wp:positionH relativeFrom="column">
                  <wp:posOffset>-160350</wp:posOffset>
                </wp:positionH>
                <wp:positionV relativeFrom="paragraph">
                  <wp:posOffset>4163060</wp:posOffset>
                </wp:positionV>
                <wp:extent cx="586854" cy="354841"/>
                <wp:effectExtent l="0" t="0" r="3810" b="7620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854" cy="3548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CB" w:rsidRPr="00884CCB" w:rsidRDefault="00F600CB" w:rsidP="00F0256B">
                            <w:pPr>
                              <w:spacing w:before="2" w:line="274" w:lineRule="exact"/>
                              <w:textAlignment w:val="baseline"/>
                              <w:rPr>
                                <w:rFonts w:ascii="Arial" w:eastAsia="Arial" w:hAnsi="Arial"/>
                                <w:color w:val="A51A27"/>
                                <w:sz w:val="24"/>
                              </w:rPr>
                            </w:pPr>
                            <w:r w:rsidRPr="00884CCB">
                              <w:rPr>
                                <w:rFonts w:ascii="Arial" w:eastAsia="Arial" w:hAnsi="Arial"/>
                                <w:color w:val="A51A27"/>
                                <w:sz w:val="24"/>
                              </w:rPr>
                              <w:t>10</w:t>
                            </w:r>
                          </w:p>
                          <w:p w:rsidR="00F600CB" w:rsidRDefault="00F600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2.65pt;margin-top:327.8pt;width:46.2pt;height:27.9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" stroked="f">
                <v:textbox>
                  <w:txbxContent>
                    <w:p w:rsidR="00F600CB" w:rsidRPr="00884CCB" w:rsidRDefault="00F600CB" w:rsidP="00F0256B">
                      <w:pPr>
                        <w:spacing w:before="2" w:line="274" w:lineRule="exact"/>
                        <w:textAlignment w:val="baseline"/>
                        <w:rPr>
                          <w:rFonts w:ascii="Arial" w:eastAsia="Arial" w:hAnsi="Arial"/>
                          <w:color w:val="A51A27"/>
                          <w:sz w:val="24"/>
                        </w:rPr>
                      </w:pPr>
                      <w:r w:rsidRPr="00884CCB">
                        <w:rPr>
                          <w:rFonts w:ascii="Arial" w:eastAsia="Arial" w:hAnsi="Arial"/>
                          <w:color w:val="A51A27"/>
                          <w:sz w:val="24"/>
                        </w:rPr>
                        <w:t>10</w:t>
                      </w:r>
                    </w:p>
                    <w:p w:rsidR="00F600CB" w:rsidRDefault="00F600CB"/>
                  </w:txbxContent>
                </v:textbox>
              </v:shape>
            </w:pict>
          </mc:Fallback>
        </mc:AlternateContent>
      </w:r>
    </w:p>
    <w:p w:rsidR="00D96B27" w:rsidRDefault="00D96B27">
      <w:pPr>
        <w:sectPr w:rsidR="00D96B27">
          <w:pgSz w:w="12749" w:h="17678"/>
          <w:pgMar w:top="4296" w:right="2638" w:bottom="622" w:left="1831" w:header="720" w:footer="720" w:gutter="0"/>
          <w:cols w:space="720"/>
        </w:sectPr>
      </w:pPr>
    </w:p>
    <w:p w:rsidR="00D96B27" w:rsidRPr="00F0256B" w:rsidRDefault="00710899">
      <w:pPr>
        <w:spacing w:before="12" w:after="745" w:line="375" w:lineRule="exact"/>
        <w:jc w:val="center"/>
        <w:textAlignment w:val="baseline"/>
        <w:rPr>
          <w:rFonts w:ascii="Arial" w:eastAsia="Arial" w:hAnsi="Arial"/>
          <w:color w:val="000000"/>
          <w:spacing w:val="5"/>
          <w:sz w:val="32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81280" behindDoc="1" locked="0" layoutInCell="1" allowOverlap="1" wp14:anchorId="0DF86540" wp14:editId="0D50F463">
            <wp:simplePos x="0" y="0"/>
            <wp:positionH relativeFrom="column">
              <wp:posOffset>5558847</wp:posOffset>
            </wp:positionH>
            <wp:positionV relativeFrom="paragraph">
              <wp:posOffset>-1128404</wp:posOffset>
            </wp:positionV>
            <wp:extent cx="859809" cy="11134265"/>
            <wp:effectExtent l="0" t="0" r="0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1134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F06" w:rsidRPr="00F0256B">
        <w:rPr>
          <w:rFonts w:ascii="Arial" w:eastAsia="Arial" w:hAnsi="Arial"/>
          <w:color w:val="000000"/>
          <w:spacing w:val="5"/>
          <w:sz w:val="32"/>
          <w:szCs w:val="32"/>
        </w:rPr>
        <w:t xml:space="preserve">An </w:t>
      </w:r>
      <w:r w:rsidR="00F0256B">
        <w:rPr>
          <w:rFonts w:ascii="Arial" w:eastAsia="Arial" w:hAnsi="Arial"/>
          <w:b/>
          <w:color w:val="000000"/>
          <w:spacing w:val="5"/>
          <w:sz w:val="32"/>
          <w:szCs w:val="32"/>
        </w:rPr>
        <w:t xml:space="preserve">ethics </w:t>
      </w:r>
      <w:r w:rsidR="00AD7F06" w:rsidRPr="00F0256B">
        <w:rPr>
          <w:rFonts w:ascii="Arial" w:eastAsia="Arial" w:hAnsi="Arial"/>
          <w:b/>
          <w:color w:val="000000"/>
          <w:spacing w:val="5"/>
          <w:sz w:val="32"/>
          <w:szCs w:val="32"/>
        </w:rPr>
        <w:t>committee</w:t>
      </w:r>
      <w:r w:rsidR="00AD7F06" w:rsidRPr="00F0256B">
        <w:rPr>
          <w:rFonts w:ascii="Arial" w:eastAsia="Arial" w:hAnsi="Arial"/>
          <w:color w:val="000000"/>
          <w:spacing w:val="5"/>
          <w:sz w:val="32"/>
          <w:szCs w:val="32"/>
        </w:rPr>
        <w:t>:</w:t>
      </w:r>
    </w:p>
    <w:p w:rsidR="00D96B27" w:rsidRDefault="00FA65DE">
      <w:pPr>
        <w:spacing w:before="4754" w:line="288" w:lineRule="exact"/>
        <w:textAlignment w:val="baseline"/>
        <w:rPr>
          <w:rFonts w:eastAsia="Times New Roman"/>
          <w:color w:val="000000"/>
          <w:sz w:val="24"/>
        </w:rPr>
      </w:pPr>
      <w:r>
        <w:pict>
          <v:shape id="_x0000_s1030" type="#_x0000_t202" style="position:absolute;margin-left:-31.3pt;margin-top:0;width:411.1pt;height:218.65pt;z-index:-251648512;mso-wrap-distance-left:0;mso-wrap-distance-right:0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49"/>
                    <w:gridCol w:w="5573"/>
                  </w:tblGrid>
                  <w:tr w:rsidR="00F600CB">
                    <w:trPr>
                      <w:trHeight w:hRule="exact" w:val="4373"/>
                    </w:trPr>
                    <w:tc>
                      <w:tcPr>
                        <w:tcW w:w="2649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F600CB" w:rsidRDefault="00F600CB">
                        <w:pPr>
                          <w:jc w:val="center"/>
                          <w:textAlignment w:val="baseline"/>
                        </w:pPr>
                        <w:r>
                          <w:rPr>
                            <w:noProof/>
                            <w:lang w:val="en-NZ" w:eastAsia="en-NZ"/>
                          </w:rPr>
                          <w:drawing>
                            <wp:inline distT="0" distB="0" distL="0" distR="0">
                              <wp:extent cx="1682115" cy="2776855"/>
                              <wp:effectExtent l="0" t="0" r="0" b="0"/>
                              <wp:docPr id="61" name="Picture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" name="test1"/>
                                      <pic:cNvPicPr preferRelativeResize="0"/>
                                    </pic:nvPicPr>
                                    <pic:blipFill>
                                      <a:blip r:embed="rId4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82115" cy="27768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3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F600CB" w:rsidRDefault="00F600C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clear" w:pos="360"/>
                            <w:tab w:val="left" w:pos="936"/>
                          </w:tabs>
                          <w:spacing w:before="156" w:line="519" w:lineRule="exact"/>
                          <w:ind w:left="936" w:hanging="360"/>
                          <w:textAlignment w:val="baseline"/>
                          <w:rPr>
                            <w:rFonts w:ascii="Arial" w:eastAsia="Arial" w:hAnsi="Arial"/>
                            <w:color w:val="000000"/>
                            <w:spacing w:val="-2"/>
                            <w:sz w:val="32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pacing w:val="-2"/>
                            <w:sz w:val="32"/>
                          </w:rPr>
                          <w:t>is a group of people who listen to what the researcher wants to do</w:t>
                        </w:r>
                      </w:p>
                      <w:p w:rsidR="00F600CB" w:rsidRDefault="00F600C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clear" w:pos="360"/>
                            <w:tab w:val="left" w:pos="936"/>
                          </w:tabs>
                          <w:spacing w:before="1035" w:after="1734" w:line="400" w:lineRule="exact"/>
                          <w:ind w:left="936" w:hanging="360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32"/>
                          </w:rPr>
                          <w:t>decides if the research is OK.</w:t>
                        </w:r>
                      </w:p>
                    </w:tc>
                  </w:tr>
                </w:tbl>
                <w:p w:rsidR="00F600CB" w:rsidRDefault="00F600CB"/>
              </w:txbxContent>
            </v:textbox>
          </v:shape>
        </w:pict>
      </w:r>
    </w:p>
    <w:p w:rsidR="00D96B27" w:rsidRPr="00F0256B" w:rsidRDefault="00D96B27" w:rsidP="00F0256B">
      <w:pPr>
        <w:spacing w:line="360" w:lineRule="auto"/>
        <w:rPr>
          <w:rFonts w:ascii="Arial" w:hAnsi="Arial" w:cs="Arial"/>
          <w:sz w:val="32"/>
          <w:szCs w:val="32"/>
        </w:rPr>
        <w:sectPr w:rsidR="00D96B27" w:rsidRPr="00F0256B">
          <w:pgSz w:w="12749" w:h="17678"/>
          <w:pgMar w:top="1820" w:right="1961" w:bottom="622" w:left="2508" w:header="720" w:footer="720" w:gutter="0"/>
          <w:cols w:space="720"/>
        </w:sectPr>
      </w:pPr>
    </w:p>
    <w:p w:rsidR="00D96B27" w:rsidRPr="00F0256B" w:rsidRDefault="00AD7F06" w:rsidP="00F0256B">
      <w:pPr>
        <w:spacing w:line="360" w:lineRule="auto"/>
        <w:textAlignment w:val="baseline"/>
        <w:rPr>
          <w:rFonts w:ascii="Arial" w:eastAsia="Arial" w:hAnsi="Arial" w:cs="Arial"/>
          <w:color w:val="000000"/>
          <w:sz w:val="32"/>
          <w:szCs w:val="32"/>
        </w:rPr>
      </w:pPr>
      <w:r w:rsidRPr="00F0256B">
        <w:rPr>
          <w:rFonts w:ascii="Arial" w:eastAsia="Arial" w:hAnsi="Arial" w:cs="Arial"/>
          <w:color w:val="000000"/>
          <w:sz w:val="32"/>
          <w:szCs w:val="32"/>
        </w:rPr>
        <w:t xml:space="preserve">Before an </w:t>
      </w:r>
      <w:r w:rsidRPr="00F0256B">
        <w:rPr>
          <w:rFonts w:ascii="Arial" w:eastAsia="Arial" w:hAnsi="Arial" w:cs="Arial"/>
          <w:b/>
          <w:color w:val="000000"/>
          <w:sz w:val="32"/>
          <w:szCs w:val="32"/>
        </w:rPr>
        <w:t>ethics committee</w:t>
      </w:r>
      <w:r w:rsidRPr="00F0256B">
        <w:rPr>
          <w:rFonts w:ascii="Arial" w:eastAsia="Arial" w:hAnsi="Arial" w:cs="Arial"/>
          <w:color w:val="000000"/>
          <w:sz w:val="32"/>
          <w:szCs w:val="32"/>
        </w:rPr>
        <w:t xml:space="preserve"> can say that the research is OK it has to:</w:t>
      </w:r>
    </w:p>
    <w:p w:rsidR="00D96B27" w:rsidRPr="00F0256B" w:rsidRDefault="00FA65DE" w:rsidP="00F0256B">
      <w:pPr>
        <w:numPr>
          <w:ilvl w:val="0"/>
          <w:numId w:val="1"/>
        </w:numPr>
        <w:spacing w:before="930" w:line="360" w:lineRule="auto"/>
        <w:ind w:left="360" w:right="288" w:hanging="360"/>
        <w:textAlignment w:val="baseline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hAnsi="Arial" w:cs="Arial"/>
          <w:sz w:val="32"/>
          <w:szCs w:val="32"/>
        </w:rPr>
        <w:pict>
          <v:shape id="_x0000_s1029" type="#_x0000_t202" style="position:absolute;left:0;text-align:left;margin-left:94.1pt;margin-top:469.2pt;width:156.2pt;height:269.05pt;z-index:-251647488;mso-wrap-distance-left:0;mso-wrap-distance-right:0;mso-position-horizontal-relative:page;mso-position-vertical-relative:page" filled="f" stroked="f">
            <v:textbox inset="0,0,0,0">
              <w:txbxContent>
                <w:p w:rsidR="00F600CB" w:rsidRDefault="00F600CB">
                  <w:pPr>
                    <w:textAlignment w:val="baseline"/>
                  </w:pPr>
                  <w:r>
                    <w:rPr>
                      <w:noProof/>
                      <w:lang w:val="en-NZ" w:eastAsia="en-NZ"/>
                    </w:rPr>
                    <w:drawing>
                      <wp:inline distT="0" distB="0" distL="0" distR="0" wp14:anchorId="245BAC34" wp14:editId="6BE9FBB6">
                        <wp:extent cx="1983740" cy="3416935"/>
                        <wp:effectExtent l="0" t="0" r="0" b="0"/>
                        <wp:docPr id="63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" name="test1"/>
                                <pic:cNvPicPr preferRelativeResize="0"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3740" cy="3416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AD7F06" w:rsidRPr="00F0256B">
        <w:rPr>
          <w:rFonts w:ascii="Arial" w:eastAsia="Arial" w:hAnsi="Arial" w:cs="Arial"/>
          <w:color w:val="000000"/>
          <w:sz w:val="32"/>
          <w:szCs w:val="32"/>
        </w:rPr>
        <w:t xml:space="preserve">decide if the research could happen with adults who can give </w:t>
      </w:r>
      <w:r w:rsidR="00AD7F06" w:rsidRPr="00F0256B">
        <w:rPr>
          <w:rFonts w:ascii="Arial" w:eastAsia="Arial" w:hAnsi="Arial" w:cs="Arial"/>
          <w:b/>
          <w:color w:val="000000"/>
          <w:sz w:val="32"/>
          <w:szCs w:val="32"/>
        </w:rPr>
        <w:t>informed consent</w:t>
      </w:r>
    </w:p>
    <w:p w:rsidR="00D96B27" w:rsidRPr="00710899" w:rsidRDefault="00FA65DE" w:rsidP="00710899">
      <w:pPr>
        <w:numPr>
          <w:ilvl w:val="0"/>
          <w:numId w:val="1"/>
        </w:numPr>
        <w:spacing w:before="892" w:line="360" w:lineRule="auto"/>
        <w:ind w:left="360" w:right="72" w:hanging="360"/>
        <w:textAlignment w:val="baseline"/>
        <w:rPr>
          <w:rFonts w:ascii="Arial" w:eastAsia="Arial" w:hAnsi="Arial" w:cs="Arial"/>
          <w:color w:val="000000"/>
          <w:sz w:val="32"/>
          <w:szCs w:val="32"/>
        </w:rPr>
        <w:sectPr w:rsidR="00D96B27" w:rsidRPr="00710899">
          <w:type w:val="continuous"/>
          <w:pgSz w:w="12749" w:h="17678"/>
          <w:pgMar w:top="1820" w:right="2395" w:bottom="622" w:left="5074" w:header="720" w:footer="720" w:gutter="0"/>
          <w:cols w:space="720"/>
        </w:sectPr>
      </w:pPr>
      <w:r>
        <w:rPr>
          <w:rFonts w:ascii="Arial" w:hAnsi="Arial" w:cs="Arial"/>
          <w:sz w:val="32"/>
          <w:szCs w:val="32"/>
        </w:rPr>
        <w:pict>
          <v:shape id="_x0000_s1028" type="#_x0000_t202" style="position:absolute;left:0;text-align:left;margin-left:525.45pt;margin-top:833.95pt;width:19pt;height:13.8pt;z-index:-251646464;mso-wrap-distance-left:0;mso-wrap-distance-right:0;mso-position-horizontal-relative:page;mso-position-vertical-relative:page" filled="f" stroked="f">
            <v:textbox inset="0,0,0,0">
              <w:txbxContent>
                <w:p w:rsidR="00F600CB" w:rsidRPr="00884CCB" w:rsidRDefault="00F600CB">
                  <w:pPr>
                    <w:spacing w:before="2" w:line="263" w:lineRule="exact"/>
                    <w:textAlignment w:val="baseline"/>
                    <w:rPr>
                      <w:rFonts w:ascii="Arial" w:eastAsia="Arial" w:hAnsi="Arial"/>
                      <w:color w:val="A51A27"/>
                      <w:sz w:val="24"/>
                    </w:rPr>
                  </w:pPr>
                  <w:r w:rsidRPr="00884CCB">
                    <w:rPr>
                      <w:rFonts w:ascii="Arial" w:eastAsia="Arial" w:hAnsi="Arial"/>
                      <w:color w:val="A51A27"/>
                      <w:sz w:val="24"/>
                    </w:rPr>
                    <w:t>11</w:t>
                  </w:r>
                </w:p>
              </w:txbxContent>
            </v:textbox>
            <w10:wrap type="square" anchorx="page" anchory="page"/>
          </v:shape>
        </w:pict>
      </w:r>
      <w:r w:rsidR="00AD7F06" w:rsidRPr="00F0256B">
        <w:rPr>
          <w:rFonts w:ascii="Arial" w:eastAsia="Arial" w:hAnsi="Arial" w:cs="Arial"/>
          <w:color w:val="000000"/>
          <w:sz w:val="32"/>
          <w:szCs w:val="32"/>
        </w:rPr>
        <w:t>decide if the research will be good for everyone</w:t>
      </w:r>
    </w:p>
    <w:p w:rsidR="00D96B27" w:rsidRPr="00F0256B" w:rsidRDefault="00710899" w:rsidP="00710899">
      <w:pPr>
        <w:spacing w:after="1216" w:line="598" w:lineRule="exact"/>
        <w:ind w:right="-532"/>
        <w:textAlignment w:val="baseline"/>
        <w:rPr>
          <w:rFonts w:ascii="Arial" w:eastAsia="Arial" w:hAnsi="Arial"/>
          <w:b/>
          <w:color w:val="A51A27"/>
          <w:spacing w:val="-4"/>
          <w:w w:val="110"/>
          <w:sz w:val="51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82304" behindDoc="1" locked="0" layoutInCell="1" allowOverlap="1" wp14:anchorId="73C64933" wp14:editId="18F31341">
            <wp:simplePos x="0" y="0"/>
            <wp:positionH relativeFrom="column">
              <wp:posOffset>-2310784</wp:posOffset>
            </wp:positionH>
            <wp:positionV relativeFrom="paragraph">
              <wp:posOffset>-1115704</wp:posOffset>
            </wp:positionV>
            <wp:extent cx="859809" cy="11220667"/>
            <wp:effectExtent l="0" t="0" r="0" b="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1220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color w:val="A51A27"/>
          <w:spacing w:val="-4"/>
          <w:w w:val="110"/>
          <w:sz w:val="51"/>
        </w:rPr>
        <w:t xml:space="preserve">What happens </w:t>
      </w:r>
      <w:r w:rsidR="00AD7F06" w:rsidRPr="00F0256B">
        <w:rPr>
          <w:rFonts w:ascii="Arial" w:eastAsia="Arial" w:hAnsi="Arial"/>
          <w:b/>
          <w:color w:val="A51A27"/>
          <w:spacing w:val="-4"/>
          <w:w w:val="110"/>
          <w:sz w:val="51"/>
        </w:rPr>
        <w:t>next?</w:t>
      </w:r>
    </w:p>
    <w:p w:rsidR="00D96B27" w:rsidRDefault="00D96B27" w:rsidP="00710899">
      <w:pPr>
        <w:spacing w:after="1216" w:line="598" w:lineRule="exact"/>
        <w:ind w:right="-532"/>
        <w:sectPr w:rsidR="00D96B27">
          <w:pgSz w:w="12749" w:h="17678"/>
          <w:pgMar w:top="1800" w:right="3744" w:bottom="622" w:left="3725" w:header="720" w:footer="720" w:gutter="0"/>
          <w:cols w:space="720"/>
        </w:sectPr>
      </w:pPr>
    </w:p>
    <w:p w:rsidR="00D96B27" w:rsidRPr="00710899" w:rsidRDefault="00FA65DE" w:rsidP="00710899">
      <w:pPr>
        <w:spacing w:line="360" w:lineRule="auto"/>
        <w:textAlignment w:val="baseline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hAnsi="Arial" w:cs="Arial"/>
          <w:sz w:val="32"/>
          <w:szCs w:val="32"/>
        </w:rPr>
        <w:pict>
          <v:shape id="_x0000_s1027" type="#_x0000_t202" style="position:absolute;margin-left:94.55pt;margin-top:184.1pt;width:139.7pt;height:158.4pt;z-index:-251645440;mso-wrap-distance-left:0;mso-wrap-distance-right:0;mso-position-horizontal-relative:page;mso-position-vertical-relative:page" filled="f" stroked="f">
            <v:textbox inset="0,0,0,0">
              <w:txbxContent>
                <w:p w:rsidR="00F600CB" w:rsidRDefault="00F600CB">
                  <w:pPr>
                    <w:textAlignment w:val="baseline"/>
                  </w:pPr>
                  <w:r>
                    <w:rPr>
                      <w:noProof/>
                      <w:lang w:val="en-NZ" w:eastAsia="en-NZ"/>
                    </w:rPr>
                    <w:drawing>
                      <wp:inline distT="0" distB="0" distL="0" distR="0" wp14:anchorId="57C0B76D" wp14:editId="1749C3B1">
                        <wp:extent cx="1774190" cy="2011680"/>
                        <wp:effectExtent l="0" t="0" r="0" b="0"/>
                        <wp:docPr id="65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test1"/>
                                <pic:cNvPicPr preferRelativeResize="0"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4190" cy="2011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AD7F06" w:rsidRPr="00710899">
        <w:rPr>
          <w:rFonts w:ascii="Arial" w:eastAsia="Arial" w:hAnsi="Arial" w:cs="Arial"/>
          <w:color w:val="000000"/>
          <w:sz w:val="32"/>
          <w:szCs w:val="32"/>
        </w:rPr>
        <w:t>The Health and Disability Commissioner thinks it is a good idea if:</w:t>
      </w:r>
    </w:p>
    <w:p w:rsidR="00D96B27" w:rsidRDefault="00AD7F06" w:rsidP="00710899">
      <w:pPr>
        <w:numPr>
          <w:ilvl w:val="0"/>
          <w:numId w:val="1"/>
        </w:numPr>
        <w:spacing w:before="900" w:line="360" w:lineRule="auto"/>
        <w:ind w:left="360" w:hanging="360"/>
        <w:textAlignment w:val="baseline"/>
        <w:rPr>
          <w:rFonts w:ascii="Arial" w:eastAsia="Arial" w:hAnsi="Arial"/>
          <w:color w:val="000000"/>
          <w:sz w:val="32"/>
        </w:rPr>
      </w:pPr>
      <w:r>
        <w:rPr>
          <w:rFonts w:ascii="Arial" w:eastAsia="Arial" w:hAnsi="Arial"/>
          <w:color w:val="000000"/>
          <w:sz w:val="32"/>
        </w:rPr>
        <w:t>the Code of Rights is changed so that some health and disability research can happen that is not allowed now</w:t>
      </w:r>
    </w:p>
    <w:p w:rsidR="00D96B27" w:rsidRDefault="00FA65DE" w:rsidP="00710899">
      <w:pPr>
        <w:numPr>
          <w:ilvl w:val="0"/>
          <w:numId w:val="1"/>
        </w:numPr>
        <w:spacing w:before="908" w:line="360" w:lineRule="auto"/>
        <w:ind w:left="360" w:right="72" w:hanging="360"/>
        <w:textAlignment w:val="baseline"/>
        <w:rPr>
          <w:rFonts w:ascii="Arial" w:eastAsia="Arial" w:hAnsi="Arial"/>
          <w:color w:val="000000"/>
          <w:sz w:val="32"/>
        </w:rPr>
      </w:pPr>
      <w:r>
        <w:pict>
          <v:shape id="_x0000_s1026" type="#_x0000_t202" style="position:absolute;left:0;text-align:left;margin-left:94.1pt;margin-top:375.85pt;width:132.45pt;height:239.75pt;z-index:-251644416;mso-wrap-distance-left:0;mso-wrap-distance-right:0;mso-position-horizontal-relative:page;mso-position-vertical-relative:page" filled="f" stroked="f">
            <v:textbox style="mso-next-textbox:#_x0000_s1026" inset="0,0,0,0">
              <w:txbxContent>
                <w:p w:rsidR="00F600CB" w:rsidRDefault="00F600CB">
                  <w:pPr>
                    <w:textAlignment w:val="baseline"/>
                  </w:pPr>
                  <w:r>
                    <w:rPr>
                      <w:noProof/>
                      <w:lang w:val="en-NZ" w:eastAsia="en-NZ"/>
                    </w:rPr>
                    <w:drawing>
                      <wp:inline distT="0" distB="0" distL="0" distR="0" wp14:anchorId="698AA41E" wp14:editId="06C7077E">
                        <wp:extent cx="1682115" cy="3044825"/>
                        <wp:effectExtent l="0" t="0" r="0" b="0"/>
                        <wp:docPr id="320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test1"/>
                                <pic:cNvPicPr preferRelativeResize="0"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2115" cy="3044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AD7F06">
        <w:rPr>
          <w:rFonts w:ascii="Arial" w:eastAsia="Arial" w:hAnsi="Arial"/>
          <w:color w:val="000000"/>
          <w:sz w:val="32"/>
        </w:rPr>
        <w:t>we make sure that adults who cannot give informed consent are protected from harm</w:t>
      </w:r>
    </w:p>
    <w:p w:rsidR="00D96B27" w:rsidRDefault="00710899" w:rsidP="00710899">
      <w:pPr>
        <w:numPr>
          <w:ilvl w:val="0"/>
          <w:numId w:val="1"/>
        </w:numPr>
        <w:spacing w:before="919" w:after="1614" w:line="360" w:lineRule="auto"/>
        <w:ind w:left="360" w:right="216" w:hanging="360"/>
        <w:textAlignment w:val="baseline"/>
        <w:rPr>
          <w:rFonts w:ascii="Arial" w:eastAsia="Arial" w:hAnsi="Arial"/>
          <w:color w:val="000000"/>
          <w:sz w:val="32"/>
        </w:rPr>
      </w:pPr>
      <w:r>
        <w:rPr>
          <w:rFonts w:ascii="Arial" w:eastAsia="Arial" w:hAnsi="Arial"/>
          <w:noProof/>
          <w:color w:val="000000"/>
          <w:spacing w:val="-3"/>
          <w:sz w:val="32"/>
          <w:lang w:val="en-NZ" w:eastAsia="en-NZ"/>
        </w:rPr>
        <w:drawing>
          <wp:anchor distT="0" distB="0" distL="114300" distR="114300" simplePos="0" relativeHeight="251685376" behindDoc="1" locked="0" layoutInCell="1" allowOverlap="1" wp14:anchorId="5E402C77" wp14:editId="5EF6B8DB">
            <wp:simplePos x="0" y="0"/>
            <wp:positionH relativeFrom="column">
              <wp:posOffset>-1925955</wp:posOffset>
            </wp:positionH>
            <wp:positionV relativeFrom="paragraph">
              <wp:posOffset>2663825</wp:posOffset>
            </wp:positionV>
            <wp:extent cx="1621790" cy="939165"/>
            <wp:effectExtent l="0" t="0" r="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F06">
        <w:rPr>
          <w:rFonts w:ascii="Arial" w:eastAsia="Arial" w:hAnsi="Arial"/>
          <w:color w:val="000000"/>
          <w:sz w:val="32"/>
        </w:rPr>
        <w:t>there is a special ethics committee to decide if the research is OK or will be good for everyone.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3"/>
        <w:gridCol w:w="6357"/>
      </w:tblGrid>
      <w:tr w:rsidR="00D96B27" w:rsidTr="00710899">
        <w:trPr>
          <w:trHeight w:hRule="exact" w:val="2163"/>
        </w:trPr>
        <w:tc>
          <w:tcPr>
            <w:tcW w:w="26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96B27" w:rsidRDefault="00D96B27">
            <w:pPr>
              <w:spacing w:before="919" w:after="1614" w:line="521" w:lineRule="exact"/>
              <w:sectPr w:rsidR="00D96B27">
                <w:type w:val="continuous"/>
                <w:pgSz w:w="12749" w:h="17678"/>
                <w:pgMar w:top="1800" w:right="1915" w:bottom="622" w:left="5074" w:header="720" w:footer="720" w:gutter="0"/>
                <w:cols w:space="720"/>
              </w:sectPr>
            </w:pPr>
          </w:p>
          <w:p w:rsidR="00D96B27" w:rsidRDefault="00D96B27">
            <w:pPr>
              <w:spacing w:before="54" w:after="1"/>
              <w:ind w:left="89"/>
              <w:jc w:val="right"/>
              <w:textAlignment w:val="baseline"/>
            </w:pPr>
          </w:p>
        </w:tc>
        <w:tc>
          <w:tcPr>
            <w:tcW w:w="635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96B27" w:rsidRDefault="00AD7F06" w:rsidP="00710899">
            <w:pPr>
              <w:spacing w:line="360" w:lineRule="auto"/>
              <w:ind w:left="612" w:right="36"/>
              <w:textAlignment w:val="baseline"/>
              <w:rPr>
                <w:rFonts w:ascii="Arial" w:eastAsia="Arial" w:hAnsi="Arial"/>
                <w:color w:val="000000"/>
                <w:spacing w:val="-2"/>
                <w:sz w:val="32"/>
              </w:rPr>
            </w:pPr>
            <w:r>
              <w:rPr>
                <w:rFonts w:ascii="Arial" w:eastAsia="Arial" w:hAnsi="Arial"/>
                <w:color w:val="000000"/>
                <w:spacing w:val="-2"/>
                <w:sz w:val="32"/>
              </w:rPr>
              <w:t>Before any changes happen to the Code the Health and Disability Commissioner wants other changes made. Then he will ask more questions.</w:t>
            </w:r>
          </w:p>
        </w:tc>
      </w:tr>
    </w:tbl>
    <w:p w:rsidR="00D96B27" w:rsidRDefault="00710899">
      <w:pPr>
        <w:spacing w:after="880" w:line="20" w:lineRule="exact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688734F" wp14:editId="6BBC9CC6">
                <wp:simplePos x="0" y="0"/>
                <wp:positionH relativeFrom="column">
                  <wp:posOffset>-153035</wp:posOffset>
                </wp:positionH>
                <wp:positionV relativeFrom="paragraph">
                  <wp:posOffset>209228</wp:posOffset>
                </wp:positionV>
                <wp:extent cx="532130" cy="450215"/>
                <wp:effectExtent l="0" t="0" r="1270" b="6985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45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CB" w:rsidRPr="00884CCB" w:rsidRDefault="00F600CB" w:rsidP="00BA5294">
                            <w:pPr>
                              <w:spacing w:before="2" w:line="274" w:lineRule="exact"/>
                              <w:textAlignment w:val="baseline"/>
                              <w:rPr>
                                <w:rFonts w:ascii="Arial" w:eastAsia="Arial" w:hAnsi="Arial"/>
                                <w:color w:val="A51A27"/>
                                <w:sz w:val="24"/>
                              </w:rPr>
                            </w:pPr>
                            <w:r w:rsidRPr="00884CCB">
                              <w:rPr>
                                <w:rFonts w:ascii="Arial" w:eastAsia="Arial" w:hAnsi="Arial"/>
                                <w:color w:val="A51A27"/>
                                <w:sz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2.05pt;margin-top:16.45pt;width:41.9pt;height:35.4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" stroked="f">
                <v:textbox>
                  <w:txbxContent>
                    <w:p w:rsidR="00F600CB" w:rsidRPr="00884CCB" w:rsidRDefault="00F600CB" w:rsidP="00BA5294">
                      <w:pPr>
                        <w:spacing w:before="2" w:line="274" w:lineRule="exact"/>
                        <w:textAlignment w:val="baseline"/>
                        <w:rPr>
                          <w:rFonts w:ascii="Arial" w:eastAsia="Arial" w:hAnsi="Arial"/>
                          <w:color w:val="A51A27"/>
                          <w:sz w:val="24"/>
                        </w:rPr>
                      </w:pPr>
                      <w:r w:rsidRPr="00884CCB">
                        <w:rPr>
                          <w:rFonts w:ascii="Arial" w:eastAsia="Arial" w:hAnsi="Arial"/>
                          <w:color w:val="A51A27"/>
                          <w:sz w:val="2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D96B27" w:rsidRDefault="00D96B27">
      <w:pPr>
        <w:sectPr w:rsidR="00D96B27">
          <w:type w:val="continuous"/>
          <w:pgSz w:w="12749" w:h="17678"/>
          <w:pgMar w:top="1800" w:right="1918" w:bottom="622" w:left="1831" w:header="720" w:footer="720" w:gutter="0"/>
          <w:cols w:space="720"/>
        </w:sectPr>
      </w:pPr>
    </w:p>
    <w:p w:rsidR="00D96B27" w:rsidRDefault="00AD7F06">
      <w:pPr>
        <w:spacing w:before="19"/>
        <w:ind w:right="130"/>
        <w:textAlignment w:val="baseline"/>
      </w:pPr>
      <w:r>
        <w:rPr>
          <w:noProof/>
          <w:lang w:val="en-NZ" w:eastAsia="en-NZ"/>
        </w:rPr>
        <w:drawing>
          <wp:inline distT="0" distB="0" distL="0" distR="0" wp14:anchorId="3DD75A88" wp14:editId="09B8DDF7">
            <wp:extent cx="831850" cy="10906125"/>
            <wp:effectExtent l="0" t="0" r="0" b="0"/>
            <wp:docPr id="7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test1"/>
                    <pic:cNvPicPr preferRelativeResize="0"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109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27" w:rsidRDefault="00D96B27">
      <w:pPr>
        <w:sectPr w:rsidR="00D96B27">
          <w:pgSz w:w="12749" w:h="17678"/>
          <w:pgMar w:top="240" w:right="125" w:bottom="89" w:left="11184" w:header="720" w:footer="720" w:gutter="0"/>
          <w:cols w:space="720"/>
        </w:sectPr>
      </w:pPr>
    </w:p>
    <w:p w:rsidR="00D96B27" w:rsidRDefault="000E33BB" w:rsidP="000C778F">
      <w:pPr>
        <w:spacing w:before="7204" w:line="370" w:lineRule="exact"/>
        <w:jc w:val="both"/>
        <w:textAlignment w:val="baseline"/>
        <w:rPr>
          <w:rFonts w:ascii="Arial" w:eastAsia="Arial" w:hAnsi="Arial"/>
          <w:color w:val="000000"/>
          <w:spacing w:val="-1"/>
          <w:sz w:val="32"/>
        </w:rPr>
      </w:pPr>
      <w:r w:rsidRPr="000E33BB">
        <w:rPr>
          <w:rFonts w:ascii="Arial" w:eastAsia="Arial" w:hAnsi="Arial"/>
          <w:noProof/>
          <w:color w:val="000000"/>
          <w:spacing w:val="-3"/>
          <w:sz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editId="36B11C9B">
                <wp:simplePos x="0" y="0"/>
                <wp:positionH relativeFrom="column">
                  <wp:posOffset>-327025</wp:posOffset>
                </wp:positionH>
                <wp:positionV relativeFrom="paragraph">
                  <wp:posOffset>3819761</wp:posOffset>
                </wp:positionV>
                <wp:extent cx="3766782" cy="5117911"/>
                <wp:effectExtent l="0" t="0" r="5715" b="698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6782" cy="51179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CB" w:rsidRPr="000C778F" w:rsidRDefault="00F600CB" w:rsidP="000C778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C778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Health and Disability Commissioner</w:t>
                            </w:r>
                          </w:p>
                          <w:p w:rsidR="00F600CB" w:rsidRPr="000C778F" w:rsidRDefault="00F600CB" w:rsidP="000C778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C778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Po Box 1791</w:t>
                            </w:r>
                          </w:p>
                          <w:p w:rsidR="00F600CB" w:rsidRPr="000C778F" w:rsidRDefault="00F600CB" w:rsidP="000C778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C778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Auckland 1140</w:t>
                            </w:r>
                          </w:p>
                          <w:p w:rsidR="00F600CB" w:rsidRPr="000C778F" w:rsidRDefault="00F600CB" w:rsidP="000C778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F600CB" w:rsidRPr="000C778F" w:rsidRDefault="00F600CB" w:rsidP="000C778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C778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Level 10</w:t>
                            </w:r>
                          </w:p>
                          <w:p w:rsidR="00F600CB" w:rsidRPr="000C778F" w:rsidRDefault="00F600CB" w:rsidP="000C778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C778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Tower Centre</w:t>
                            </w:r>
                          </w:p>
                          <w:p w:rsidR="00F600CB" w:rsidRPr="000C778F" w:rsidRDefault="00F600CB" w:rsidP="000C778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C778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45 Queen Street</w:t>
                            </w:r>
                          </w:p>
                          <w:p w:rsidR="00F600CB" w:rsidRPr="000C778F" w:rsidRDefault="00F600CB" w:rsidP="000C778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C778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Auckland 1010</w:t>
                            </w:r>
                          </w:p>
                          <w:p w:rsidR="00F600CB" w:rsidRPr="000C778F" w:rsidRDefault="00F600CB" w:rsidP="000C778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F600CB" w:rsidRPr="000C778F" w:rsidRDefault="00F600CB" w:rsidP="000C778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C778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Ph: 09 373 1060</w:t>
                            </w:r>
                          </w:p>
                          <w:p w:rsidR="00F600CB" w:rsidRPr="000C778F" w:rsidRDefault="00F600CB" w:rsidP="000C778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C778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Fax:09 373 1061</w:t>
                            </w:r>
                          </w:p>
                          <w:p w:rsidR="00F600CB" w:rsidRPr="000C778F" w:rsidRDefault="00F600CB" w:rsidP="000C778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C778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Toll Free Ph: 0800 11 22 33</w:t>
                            </w:r>
                          </w:p>
                          <w:p w:rsidR="00F600CB" w:rsidRPr="000C778F" w:rsidRDefault="00F600CB" w:rsidP="000C778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C778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www.hdc.org.nz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5.75pt;margin-top:300.75pt;width:296.6pt;height:403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" stroked="f">
                <v:textbox>
                  <w:txbxContent>
                    <w:p w:rsidR="00F600CB" w:rsidRPr="000C778F" w:rsidRDefault="00F600CB" w:rsidP="000C778F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C778F">
                        <w:rPr>
                          <w:rFonts w:ascii="Arial" w:hAnsi="Arial" w:cs="Arial"/>
                          <w:sz w:val="32"/>
                          <w:szCs w:val="32"/>
                        </w:rPr>
                        <w:t>Health and Disability Commissioner</w:t>
                      </w:r>
                    </w:p>
                    <w:p w:rsidR="00F600CB" w:rsidRPr="000C778F" w:rsidRDefault="00F600CB" w:rsidP="000C778F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C778F">
                        <w:rPr>
                          <w:rFonts w:ascii="Arial" w:hAnsi="Arial" w:cs="Arial"/>
                          <w:sz w:val="32"/>
                          <w:szCs w:val="32"/>
                        </w:rPr>
                        <w:t>Po Box 1791</w:t>
                      </w:r>
                    </w:p>
                    <w:p w:rsidR="00F600CB" w:rsidRPr="000C778F" w:rsidRDefault="00F600CB" w:rsidP="000C778F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C778F">
                        <w:rPr>
                          <w:rFonts w:ascii="Arial" w:hAnsi="Arial" w:cs="Arial"/>
                          <w:sz w:val="32"/>
                          <w:szCs w:val="32"/>
                        </w:rPr>
                        <w:t>Auckland 1140</w:t>
                      </w:r>
                    </w:p>
                    <w:p w:rsidR="00F600CB" w:rsidRPr="000C778F" w:rsidRDefault="00F600CB" w:rsidP="000C778F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F600CB" w:rsidRPr="000C778F" w:rsidRDefault="00F600CB" w:rsidP="000C778F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C778F">
                        <w:rPr>
                          <w:rFonts w:ascii="Arial" w:hAnsi="Arial" w:cs="Arial"/>
                          <w:sz w:val="32"/>
                          <w:szCs w:val="32"/>
                        </w:rPr>
                        <w:t>Level 10</w:t>
                      </w:r>
                    </w:p>
                    <w:p w:rsidR="00F600CB" w:rsidRPr="000C778F" w:rsidRDefault="00F600CB" w:rsidP="000C778F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C778F">
                        <w:rPr>
                          <w:rFonts w:ascii="Arial" w:hAnsi="Arial" w:cs="Arial"/>
                          <w:sz w:val="32"/>
                          <w:szCs w:val="32"/>
                        </w:rPr>
                        <w:t>Tower Centre</w:t>
                      </w:r>
                    </w:p>
                    <w:p w:rsidR="00F600CB" w:rsidRPr="000C778F" w:rsidRDefault="00F600CB" w:rsidP="000C778F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C778F">
                        <w:rPr>
                          <w:rFonts w:ascii="Arial" w:hAnsi="Arial" w:cs="Arial"/>
                          <w:sz w:val="32"/>
                          <w:szCs w:val="32"/>
                        </w:rPr>
                        <w:t>45 Queen Street</w:t>
                      </w:r>
                    </w:p>
                    <w:p w:rsidR="00F600CB" w:rsidRPr="000C778F" w:rsidRDefault="00F600CB" w:rsidP="000C778F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C778F">
                        <w:rPr>
                          <w:rFonts w:ascii="Arial" w:hAnsi="Arial" w:cs="Arial"/>
                          <w:sz w:val="32"/>
                          <w:szCs w:val="32"/>
                        </w:rPr>
                        <w:t>Auckland 1010</w:t>
                      </w:r>
                    </w:p>
                    <w:p w:rsidR="00F600CB" w:rsidRPr="000C778F" w:rsidRDefault="00F600CB" w:rsidP="000C778F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F600CB" w:rsidRPr="000C778F" w:rsidRDefault="00F600CB" w:rsidP="000C778F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C778F">
                        <w:rPr>
                          <w:rFonts w:ascii="Arial" w:hAnsi="Arial" w:cs="Arial"/>
                          <w:sz w:val="32"/>
                          <w:szCs w:val="32"/>
                        </w:rPr>
                        <w:t>Ph: 09 373 1060</w:t>
                      </w:r>
                    </w:p>
                    <w:p w:rsidR="00F600CB" w:rsidRPr="000C778F" w:rsidRDefault="00F600CB" w:rsidP="000C778F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C778F">
                        <w:rPr>
                          <w:rFonts w:ascii="Arial" w:hAnsi="Arial" w:cs="Arial"/>
                          <w:sz w:val="32"/>
                          <w:szCs w:val="32"/>
                        </w:rPr>
                        <w:t>Fax:09 373 1061</w:t>
                      </w:r>
                    </w:p>
                    <w:p w:rsidR="00F600CB" w:rsidRPr="000C778F" w:rsidRDefault="00F600CB" w:rsidP="000C778F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C778F">
                        <w:rPr>
                          <w:rFonts w:ascii="Arial" w:hAnsi="Arial" w:cs="Arial"/>
                          <w:sz w:val="32"/>
                          <w:szCs w:val="32"/>
                        </w:rPr>
                        <w:t>Toll Free Ph: 0800 11 22 33</w:t>
                      </w:r>
                    </w:p>
                    <w:p w:rsidR="00F600CB" w:rsidRPr="000C778F" w:rsidRDefault="00F600CB" w:rsidP="000C778F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C778F">
                        <w:rPr>
                          <w:rFonts w:ascii="Arial" w:hAnsi="Arial" w:cs="Arial"/>
                          <w:sz w:val="32"/>
                          <w:szCs w:val="32"/>
                        </w:rPr>
                        <w:t>www.hdc.org.nz</w:t>
                      </w:r>
                    </w:p>
                  </w:txbxContent>
                </v:textbox>
              </v:shape>
            </w:pict>
          </mc:Fallback>
        </mc:AlternateContent>
      </w:r>
      <w:r w:rsidR="00AD7F06">
        <w:rPr>
          <w:noProof/>
          <w:lang w:val="en-NZ" w:eastAsia="en-NZ"/>
        </w:rPr>
        <w:drawing>
          <wp:anchor distT="0" distB="0" distL="0" distR="0" simplePos="0" relativeHeight="251645440" behindDoc="1" locked="0" layoutInCell="1" allowOverlap="1" wp14:anchorId="1427F5F2" wp14:editId="5C12F4A4">
            <wp:simplePos x="0" y="0"/>
            <wp:positionH relativeFrom="page">
              <wp:posOffset>3561715</wp:posOffset>
            </wp:positionH>
            <wp:positionV relativeFrom="page">
              <wp:posOffset>108585</wp:posOffset>
            </wp:positionV>
            <wp:extent cx="4420870" cy="11259185"/>
            <wp:effectExtent l="0" t="0" r="0" b="0"/>
            <wp:wrapThrough wrapText="bothSides">
              <wp:wrapPolygon edited="0">
                <wp:start x="0" y="0"/>
                <wp:lineTo x="0" y="21562"/>
                <wp:lineTo x="21501" y="21562"/>
                <wp:lineTo x="21501" y="0"/>
                <wp:lineTo x="0" y="0"/>
              </wp:wrapPolygon>
            </wp:wrapThrough>
            <wp:docPr id="73" name="Irregular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"/>
                    <pic:cNvPicPr preferRelativeResize="0"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20870" cy="1125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6B27" w:rsidRDefault="00AD7F06">
      <w:pPr>
        <w:spacing w:before="1146"/>
        <w:textAlignment w:val="baseline"/>
      </w:pPr>
      <w:r>
        <w:rPr>
          <w:noProof/>
          <w:lang w:val="en-NZ" w:eastAsia="en-NZ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27058</wp:posOffset>
            </wp:positionH>
            <wp:positionV relativeFrom="paragraph">
              <wp:posOffset>4599011</wp:posOffset>
            </wp:positionV>
            <wp:extent cx="1073150" cy="734695"/>
            <wp:effectExtent l="0" t="0" r="0" b="8255"/>
            <wp:wrapNone/>
            <wp:docPr id="7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test1"/>
                    <pic:cNvPicPr preferRelativeResize="0"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96B27">
      <w:pgSz w:w="12749" w:h="17678"/>
      <w:pgMar w:top="260" w:right="5778" w:bottom="89" w:left="189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0CB" w:rsidRDefault="00F600CB" w:rsidP="00A631E7">
      <w:r>
        <w:separator/>
      </w:r>
    </w:p>
  </w:endnote>
  <w:endnote w:type="continuationSeparator" w:id="0">
    <w:p w:rsidR="00F600CB" w:rsidRDefault="00F600CB" w:rsidP="00A631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 xmlns:dc="http://purl.org/dc/elements/1.1/" xmlns:cp="http://schemas.openxmlformats.org/package/2006/metadata/core-properties">
  <w:font w:name="Arial">
    <w:charset w:val="00"/>
    <w:pitch w:val="variable"/>
    <w:family w:val="swiss"/>
    <w:panose1 w:val="02020603050405020304"/>
  </w:font>
  <w:font w:name="Times New Roman">
    <w:charset w:val="00"/>
    <w:pitch w:val="variable"/>
    <w:family w:val="auto"/>
    <w:panose1 w:val="02020603050405020304"/>
  </w:font>
  <w:font w:name="Symbol">
    <w:pitch w:val="default"/>
    <w:family w:val="auto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6DD" w:rsidRDefault="007546D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6DD" w:rsidRDefault="007546D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6DD" w:rsidRDefault="007546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0CB" w:rsidRDefault="00F600CB" w:rsidP="00A631E7">
      <w:r>
        <w:separator/>
      </w:r>
    </w:p>
  </w:footnote>
  <w:footnote w:type="continuationSeparator" w:id="0">
    <w:p w:rsidR="00F600CB" w:rsidRDefault="00F600CB" w:rsidP="00A631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6DD" w:rsidRDefault="007546D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6DD" w:rsidRDefault="007546D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6DD" w:rsidRDefault="007546D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" o:spid="_x0000_i1026" type="#_x0000_t75" style="width:25.25pt;height:11.5pt;visibility:visible;mso-wrap-style:square" o:bullet="t">
        <v:imagedata r:id="rId1" o:title=""/>
      </v:shape>
    </w:pict>
  </w:numPicBullet>
  <w:abstractNum w:abstractNumId="0">
    <w:nsid w:val="06E069CB"/>
    <w:multiLevelType w:val="multilevel"/>
    <w:tmpl w:val="B7801794"/>
    <w:lvl w:ilvl="0">
      <w:start w:val="2"/>
      <w:numFmt w:val="decimal"/>
      <w:lvlText w:val="%1."/>
      <w:lvlJc w:val="left"/>
      <w:pPr>
        <w:tabs>
          <w:tab w:val="left" w:pos="360"/>
        </w:tabs>
        <w:ind w:left="720"/>
      </w:pPr>
      <w:rPr>
        <w:rFonts w:ascii="Arial" w:eastAsia="Arial" w:hAnsi="Arial"/>
        <w:strike w:val="0"/>
        <w:color w:val="000000"/>
        <w:spacing w:val="0"/>
        <w:w w:val="100"/>
        <w:sz w:val="3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62B47DF"/>
    <w:multiLevelType w:val="multilevel"/>
    <w:tmpl w:val="D8D86D9E"/>
    <w:lvl w:ilvl="0">
      <w:start w:val="1"/>
      <w:numFmt w:val="bullet"/>
      <w:lvlText w:val="·"/>
      <w:lvlJc w:val="left"/>
      <w:pPr>
        <w:tabs>
          <w:tab w:val="left" w:pos="288"/>
        </w:tabs>
        <w:ind w:left="720"/>
      </w:pPr>
      <w:rPr>
        <w:rFonts w:ascii="Symbol" w:eastAsia="Symbol" w:hAnsi="Symbol"/>
        <w:b/>
        <w:strike w:val="0"/>
        <w:color w:val="000000"/>
        <w:spacing w:val="-3"/>
        <w:w w:val="100"/>
        <w:sz w:val="3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9D54F5A"/>
    <w:multiLevelType w:val="multilevel"/>
    <w:tmpl w:val="D4B8280C"/>
    <w:lvl w:ilvl="0">
      <w:start w:val="1"/>
      <w:numFmt w:val="bullet"/>
      <w:lvlText w:val="·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-1"/>
        <w:w w:val="100"/>
        <w:sz w:val="3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9FD5537"/>
    <w:multiLevelType w:val="multilevel"/>
    <w:tmpl w:val="A7E80550"/>
    <w:lvl w:ilvl="0">
      <w:start w:val="1"/>
      <w:numFmt w:val="bullet"/>
      <w:lvlText w:val="·"/>
      <w:lvlJc w:val="left"/>
      <w:pPr>
        <w:tabs>
          <w:tab w:val="left" w:pos="288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3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hapeLayoutLikeWW8/>
    <w:doNotUseHTMLParagraphAutoSpacing/>
    <w:applyBreakingRules/>
    <w:useFELayout/>
    <w:doNotUseIndentAsNumberingTabStop/>
    <w:compatSetting w:name="compatibilityMode" w:uri="http://schemas.microsoft.com/office/word" w:val="14"/>
  </w:compat>
  <w:rsids>
    <w:rsidRoot w:val="00D96B27"/>
    <w:rsid w:val="000C778F"/>
    <w:rsid w:val="000E33BB"/>
    <w:rsid w:val="001271E2"/>
    <w:rsid w:val="002A7EF6"/>
    <w:rsid w:val="002D3282"/>
    <w:rsid w:val="00472730"/>
    <w:rsid w:val="0047298B"/>
    <w:rsid w:val="004E6833"/>
    <w:rsid w:val="004F5684"/>
    <w:rsid w:val="00595E96"/>
    <w:rsid w:val="00614719"/>
    <w:rsid w:val="00683813"/>
    <w:rsid w:val="00710899"/>
    <w:rsid w:val="007546DD"/>
    <w:rsid w:val="0076390D"/>
    <w:rsid w:val="00854F9B"/>
    <w:rsid w:val="00884CCB"/>
    <w:rsid w:val="00905785"/>
    <w:rsid w:val="00A631E7"/>
    <w:rsid w:val="00AD7F06"/>
    <w:rsid w:val="00BA5294"/>
    <w:rsid w:val="00CC26BB"/>
    <w:rsid w:val="00CF7E93"/>
    <w:rsid w:val="00D96B27"/>
    <w:rsid w:val="00E74B95"/>
    <w:rsid w:val="00F0256B"/>
    <w:rsid w:val="00F600CB"/>
    <w:rsid w:val="00F96E70"/>
    <w:rsid w:val="00FA65DE"/>
    <w:rsid w:val="00FB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31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1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31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31E7"/>
  </w:style>
  <w:style w:type="paragraph" w:styleId="Footer">
    <w:name w:val="footer"/>
    <w:basedOn w:val="Normal"/>
    <w:link w:val="FooterChar"/>
    <w:uiPriority w:val="99"/>
    <w:unhideWhenUsed/>
    <w:rsid w:val="00A631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31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31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1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31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31E7"/>
  </w:style>
  <w:style w:type="paragraph" w:styleId="Footer">
    <w:name w:val="footer"/>
    <w:basedOn w:val="Normal"/>
    <w:link w:val="FooterChar"/>
    <w:uiPriority w:val="99"/>
    <w:unhideWhenUsed/>
    <w:rsid w:val="00A631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31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image" Target="media/image14.jpg"/><Relationship Id="rId39" Type="http://schemas.openxmlformats.org/officeDocument/2006/relationships/image" Target="media/image27.jp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jpg"/><Relationship Id="rId47" Type="http://schemas.openxmlformats.org/officeDocument/2006/relationships/image" Target="media/image35.jpg"/><Relationship Id="rId50" Type="http://schemas.openxmlformats.org/officeDocument/2006/relationships/image" Target="media/image38.jp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image" Target="media/image21.jpg"/><Relationship Id="rId38" Type="http://schemas.openxmlformats.org/officeDocument/2006/relationships/image" Target="media/image26.jpg"/><Relationship Id="rId46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8.jpg"/><Relationship Id="rId29" Type="http://schemas.openxmlformats.org/officeDocument/2006/relationships/image" Target="media/image17.jpg"/><Relationship Id="rId41" Type="http://schemas.openxmlformats.org/officeDocument/2006/relationships/image" Target="media/image29.jpg"/><Relationship Id="rId54" Type="http://schemas.openxmlformats.org/officeDocument/2006/relationships/theme" Target="theme/theme1.xml"/><Relationship Id="drId2" Type="http://schemas.openxmlformats.org/wordprocessingml/2006/fontTable" Target="fontTable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jpg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40" Type="http://schemas.openxmlformats.org/officeDocument/2006/relationships/image" Target="media/image28.jpg"/><Relationship Id="rId45" Type="http://schemas.openxmlformats.org/officeDocument/2006/relationships/image" Target="media/image33.jp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image" Target="media/image24.jpg"/><Relationship Id="rId49" Type="http://schemas.openxmlformats.org/officeDocument/2006/relationships/image" Target="media/image37.png"/><Relationship Id="rId10" Type="http://schemas.openxmlformats.org/officeDocument/2006/relationships/image" Target="media/image4.jpg"/><Relationship Id="rId19" Type="http://schemas.openxmlformats.org/officeDocument/2006/relationships/image" Target="media/image7.png"/><Relationship Id="rId31" Type="http://schemas.openxmlformats.org/officeDocument/2006/relationships/image" Target="media/image19.jpg"/><Relationship Id="rId44" Type="http://schemas.openxmlformats.org/officeDocument/2006/relationships/image" Target="media/image32.jpg"/><Relationship Id="rId52" Type="http://schemas.openxmlformats.org/officeDocument/2006/relationships/image" Target="media/image40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jpg"/><Relationship Id="rId8" Type="http://schemas.openxmlformats.org/officeDocument/2006/relationships/image" Target="media/image2.jpg"/><Relationship Id="rId51" Type="http://schemas.openxmlformats.org/officeDocument/2006/relationships/image" Target="media/image39.jpg"/><Relationship Id="rId3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C7C4936F</Template>
  <TotalTime>0</TotalTime>
  <Pages>22</Pages>
  <Words>639</Words>
  <Characters>3646</Characters>
  <Application>Microsoft Office Word</Application>
  <DocSecurity>0</DocSecurity>
  <Lines>30</Lines>
  <Paragraphs>8</Paragraphs>
  <ScaleCrop>false</ScaleCrop>
  <Company/>
  <LinksUpToDate>false</LinksUpToDate>
  <CharactersWithSpaces>4277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2019-11-18T03:12:00Z</dcterms:created>
  <dcterms:modified xsi:type="dcterms:W3CDTF">2019-11-18T03:12:00Z</dcterms:modified>
</cp:coreProperties>
</file>