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68.JP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619" w:rsidRDefault="00951E33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  <w:bookmarkStart w:id="0" w:name="_Hlk513126217"/>
      <w:bookmarkEnd w:id="0"/>
      <w:r>
        <w:rPr>
          <w:rFonts w:ascii="Arial" w:hAnsi="Arial" w:cs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99712" behindDoc="1" locked="0" layoutInCell="1" allowOverlap="1" wp14:anchorId="37283A92" wp14:editId="1D5BC8AF">
            <wp:simplePos x="0" y="0"/>
            <wp:positionH relativeFrom="margin">
              <wp:align>center</wp:align>
            </wp:positionH>
            <wp:positionV relativeFrom="paragraph">
              <wp:posOffset>17720</wp:posOffset>
            </wp:positionV>
            <wp:extent cx="2747275" cy="149281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s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75" cy="149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CAD" w:rsidRDefault="004A6CAD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</w:p>
    <w:p w:rsidR="00951E33" w:rsidRDefault="00951E33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</w:p>
    <w:p w:rsidR="00951E33" w:rsidRDefault="00951E33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</w:p>
    <w:p w:rsidR="00BD3619" w:rsidRDefault="008E2679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52EACA7" wp14:editId="4AA25CA8">
                <wp:simplePos x="0" y="0"/>
                <wp:positionH relativeFrom="column">
                  <wp:posOffset>-86995</wp:posOffset>
                </wp:positionH>
                <wp:positionV relativeFrom="paragraph">
                  <wp:posOffset>79403</wp:posOffset>
                </wp:positionV>
                <wp:extent cx="5931535" cy="2543810"/>
                <wp:effectExtent l="0" t="0" r="12065" b="27940"/>
                <wp:wrapNone/>
                <wp:docPr id="1389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2543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F2D976" id="Shape 8" o:spid="_x0000_s1026" style="position:absolute;margin-left:-6.85pt;margin-top:6.25pt;width:467.05pt;height:200.3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</w:p>
    <w:p w:rsidR="009478AF" w:rsidRPr="008E2679" w:rsidRDefault="00573ACC" w:rsidP="005F291A">
      <w:pPr>
        <w:jc w:val="center"/>
        <w:rPr>
          <w:rFonts w:ascii="Arial" w:hAnsi="Arial" w:cs="Arial"/>
          <w:b/>
          <w:noProof/>
          <w:sz w:val="48"/>
          <w:szCs w:val="32"/>
          <w:lang w:val="en-AU"/>
        </w:rPr>
      </w:pPr>
      <w:r>
        <w:rPr>
          <w:rFonts w:ascii="Arial" w:hAnsi="Arial" w:cs="Arial"/>
          <w:b/>
          <w:noProof/>
          <w:sz w:val="48"/>
          <w:szCs w:val="32"/>
          <w:lang w:val="en-AU"/>
        </w:rPr>
        <w:t>Wha</w:t>
      </w:r>
      <w:r w:rsidR="00546058">
        <w:rPr>
          <w:rFonts w:ascii="Arial" w:hAnsi="Arial" w:cs="Arial"/>
          <w:b/>
          <w:noProof/>
          <w:sz w:val="48"/>
          <w:szCs w:val="32"/>
          <w:lang w:val="en-AU"/>
        </w:rPr>
        <w:t>t happens when the</w:t>
      </w:r>
    </w:p>
    <w:p w:rsidR="004A6CAD" w:rsidRPr="008E2679" w:rsidRDefault="004A6CAD" w:rsidP="005F291A">
      <w:pPr>
        <w:jc w:val="center"/>
        <w:rPr>
          <w:rFonts w:ascii="Arial" w:hAnsi="Arial" w:cs="Arial"/>
          <w:b/>
          <w:sz w:val="48"/>
          <w:szCs w:val="32"/>
          <w:lang w:val="en-AU"/>
        </w:rPr>
      </w:pPr>
      <w:r w:rsidRPr="008E2679">
        <w:rPr>
          <w:rFonts w:ascii="Arial" w:hAnsi="Arial" w:cs="Arial"/>
          <w:b/>
          <w:sz w:val="48"/>
          <w:szCs w:val="32"/>
          <w:lang w:val="en-AU"/>
        </w:rPr>
        <w:t>Health</w:t>
      </w:r>
      <w:r w:rsidR="009478AF" w:rsidRPr="008E2679">
        <w:rPr>
          <w:rFonts w:ascii="Arial" w:hAnsi="Arial" w:cs="Arial"/>
          <w:b/>
          <w:sz w:val="48"/>
          <w:szCs w:val="32"/>
          <w:lang w:val="en-AU"/>
        </w:rPr>
        <w:t xml:space="preserve"> and</w:t>
      </w:r>
      <w:r w:rsidRPr="008E2679">
        <w:rPr>
          <w:rFonts w:ascii="Arial" w:hAnsi="Arial" w:cs="Arial"/>
          <w:b/>
          <w:sz w:val="48"/>
          <w:szCs w:val="32"/>
          <w:lang w:val="en-AU"/>
        </w:rPr>
        <w:t xml:space="preserve"> Disability Commissioner</w:t>
      </w:r>
    </w:p>
    <w:p w:rsidR="00032B6E" w:rsidRPr="008E2679" w:rsidRDefault="008E28C5" w:rsidP="005F291A">
      <w:pPr>
        <w:jc w:val="center"/>
        <w:rPr>
          <w:rFonts w:ascii="Arial" w:hAnsi="Arial" w:cs="Arial"/>
          <w:b/>
          <w:sz w:val="48"/>
          <w:szCs w:val="32"/>
          <w:lang w:val="en-AU"/>
        </w:rPr>
      </w:pPr>
      <w:r>
        <w:rPr>
          <w:rFonts w:ascii="Arial" w:hAnsi="Arial" w:cs="Arial"/>
          <w:b/>
          <w:sz w:val="48"/>
          <w:szCs w:val="32"/>
          <w:lang w:val="en-AU"/>
        </w:rPr>
        <w:t>i</w:t>
      </w:r>
      <w:r w:rsidR="00032B6E" w:rsidRPr="008E2679">
        <w:rPr>
          <w:rFonts w:ascii="Arial" w:hAnsi="Arial" w:cs="Arial"/>
          <w:b/>
          <w:sz w:val="48"/>
          <w:szCs w:val="32"/>
          <w:lang w:val="en-AU"/>
        </w:rPr>
        <w:t>nvestigat</w:t>
      </w:r>
      <w:r w:rsidR="00431468">
        <w:rPr>
          <w:rFonts w:ascii="Arial" w:hAnsi="Arial" w:cs="Arial"/>
          <w:b/>
          <w:sz w:val="48"/>
          <w:szCs w:val="32"/>
          <w:lang w:val="en-AU"/>
        </w:rPr>
        <w:t>e</w:t>
      </w:r>
      <w:r w:rsidR="00B123D8" w:rsidRPr="008E2679">
        <w:rPr>
          <w:rFonts w:ascii="Arial" w:hAnsi="Arial" w:cs="Arial"/>
          <w:b/>
          <w:sz w:val="48"/>
          <w:szCs w:val="32"/>
          <w:lang w:val="en-AU"/>
        </w:rPr>
        <w:t>s</w:t>
      </w:r>
      <w:r w:rsidR="00431468">
        <w:rPr>
          <w:rFonts w:ascii="Arial" w:hAnsi="Arial" w:cs="Arial"/>
          <w:b/>
          <w:sz w:val="48"/>
          <w:szCs w:val="32"/>
          <w:lang w:val="en-AU"/>
        </w:rPr>
        <w:t xml:space="preserve"> </w:t>
      </w:r>
      <w:r w:rsidR="00E4394A">
        <w:rPr>
          <w:rFonts w:ascii="Arial" w:hAnsi="Arial" w:cs="Arial"/>
          <w:b/>
          <w:sz w:val="48"/>
          <w:szCs w:val="32"/>
          <w:lang w:val="en-AU"/>
        </w:rPr>
        <w:t>your</w:t>
      </w:r>
      <w:r w:rsidR="00431468">
        <w:rPr>
          <w:rFonts w:ascii="Arial" w:hAnsi="Arial" w:cs="Arial"/>
          <w:b/>
          <w:sz w:val="48"/>
          <w:szCs w:val="32"/>
          <w:lang w:val="en-AU"/>
        </w:rPr>
        <w:t xml:space="preserve"> c</w:t>
      </w:r>
      <w:r w:rsidR="00E55099">
        <w:rPr>
          <w:rFonts w:ascii="Arial" w:hAnsi="Arial" w:cs="Arial"/>
          <w:b/>
          <w:sz w:val="48"/>
          <w:szCs w:val="32"/>
          <w:lang w:val="en-AU"/>
        </w:rPr>
        <w:t>omplaint?</w:t>
      </w:r>
    </w:p>
    <w:p w:rsidR="00BD3619" w:rsidRDefault="00BD3619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</w:p>
    <w:p w:rsidR="00EE2A19" w:rsidRDefault="00EE2A19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  <w:bookmarkStart w:id="1" w:name="_GoBack"/>
      <w:bookmarkEnd w:id="1"/>
    </w:p>
    <w:p w:rsidR="00E31C3A" w:rsidRDefault="005F291A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1C978A4" wp14:editId="3925FCBA">
                <wp:simplePos x="0" y="0"/>
                <wp:positionH relativeFrom="column">
                  <wp:posOffset>3150451</wp:posOffset>
                </wp:positionH>
                <wp:positionV relativeFrom="paragraph">
                  <wp:posOffset>123034</wp:posOffset>
                </wp:positionV>
                <wp:extent cx="2209165" cy="2075815"/>
                <wp:effectExtent l="0" t="0" r="19685" b="19685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2075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00" h="2076399">
                              <a:moveTo>
                                <a:pt x="1104900" y="0"/>
                              </a:moveTo>
                              <a:cubicBezTo>
                                <a:pt x="1715135" y="0"/>
                                <a:pt x="2209800" y="464820"/>
                                <a:pt x="2209800" y="1038225"/>
                              </a:cubicBezTo>
                              <a:cubicBezTo>
                                <a:pt x="2209800" y="1611579"/>
                                <a:pt x="1715135" y="2076399"/>
                                <a:pt x="1104900" y="2076399"/>
                              </a:cubicBezTo>
                              <a:cubicBezTo>
                                <a:pt x="494665" y="2076399"/>
                                <a:pt x="0" y="1611579"/>
                                <a:pt x="0" y="1038225"/>
                              </a:cubicBezTo>
                              <a:cubicBezTo>
                                <a:pt x="0" y="464820"/>
                                <a:pt x="494665" y="0"/>
                                <a:pt x="11049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0" cap="flat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D5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029E56" id="Shape 6" o:spid="_x0000_s1026" style="position:absolute;margin-left:248.05pt;margin-top:9.7pt;width:173.95pt;height:163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9800,207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" path="m1104900,v610235,,1104900,464820,1104900,1038225c2209800,1611579,1715135,2076399,1104900,2076399,494665,2076399,,1611579,,1038225,,464820,494665,,1104900,xe" fillcolor="#bcccea" strokecolor="#8eaadb [1940]" strokeweight="0">
                <v:stroke miterlimit="83231f" joinstyle="miter"/>
                <v:path arrowok="t" textboxrect="0,0,2209800,2076399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67968" behindDoc="0" locked="0" layoutInCell="1" allowOverlap="1" wp14:anchorId="015D3A8D" wp14:editId="709BD191">
            <wp:simplePos x="0" y="0"/>
            <wp:positionH relativeFrom="margin">
              <wp:posOffset>198120</wp:posOffset>
            </wp:positionH>
            <wp:positionV relativeFrom="paragraph">
              <wp:posOffset>16486</wp:posOffset>
            </wp:positionV>
            <wp:extent cx="2915920" cy="29159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9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3A" w:rsidRDefault="00B51D72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C3972C" wp14:editId="7E8B3CC9">
                <wp:simplePos x="0" y="0"/>
                <wp:positionH relativeFrom="column">
                  <wp:posOffset>3032442</wp:posOffset>
                </wp:positionH>
                <wp:positionV relativeFrom="paragraph">
                  <wp:posOffset>84455</wp:posOffset>
                </wp:positionV>
                <wp:extent cx="2389505" cy="1041621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10416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03B7" w:rsidRDefault="008603B7" w:rsidP="002905FF">
                            <w:pPr>
                              <w:spacing w:line="259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Easy </w:t>
                            </w:r>
                          </w:p>
                          <w:p w:rsidR="008603B7" w:rsidRDefault="008603B7" w:rsidP="002905FF">
                            <w:pPr>
                              <w:spacing w:line="259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Read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3972C" id="Rectangle 30" o:spid="_x0000_s1026" style="position:absolute;left:0;text-align:left;margin-left:238.75pt;margin-top:6.65pt;width:188.15pt;height:82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" filled="f" stroked="f">
                <v:textbox inset="0,0,0,0">
                  <w:txbxContent>
                    <w:p w:rsidR="008603B7" w:rsidRDefault="008603B7" w:rsidP="002905FF">
                      <w:pPr>
                        <w:spacing w:line="259" w:lineRule="auto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Easy </w:t>
                      </w:r>
                    </w:p>
                    <w:p w:rsidR="008603B7" w:rsidRDefault="008603B7" w:rsidP="002905FF">
                      <w:pPr>
                        <w:spacing w:line="259" w:lineRule="auto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Read</w:t>
                      </w:r>
                    </w:p>
                  </w:txbxContent>
                </v:textbox>
              </v:rect>
            </w:pict>
          </mc:Fallback>
        </mc:AlternateContent>
      </w:r>
    </w:p>
    <w:p w:rsidR="00E31C3A" w:rsidRDefault="00E31C3A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</w:p>
    <w:p w:rsidR="00E31C3A" w:rsidRDefault="00E31C3A" w:rsidP="005F291A">
      <w:pPr>
        <w:jc w:val="center"/>
        <w:rPr>
          <w:rFonts w:ascii="Arial" w:hAnsi="Arial" w:cs="Arial"/>
          <w:sz w:val="40"/>
          <w:szCs w:val="40"/>
          <w:lang w:val="en-AU"/>
        </w:rPr>
      </w:pPr>
    </w:p>
    <w:p w:rsidR="00ED1216" w:rsidRDefault="00ED1216" w:rsidP="005F291A">
      <w:pPr>
        <w:rPr>
          <w:rFonts w:ascii="Arial" w:hAnsi="Arial" w:cs="Arial"/>
          <w:b/>
          <w:noProof/>
          <w:sz w:val="32"/>
          <w:szCs w:val="32"/>
          <w:lang w:val="en-AU"/>
        </w:rPr>
      </w:pPr>
    </w:p>
    <w:p w:rsidR="00FD5166" w:rsidRDefault="00FD5166" w:rsidP="005F291A">
      <w:pPr>
        <w:jc w:val="center"/>
        <w:rPr>
          <w:rFonts w:ascii="Arial" w:hAnsi="Arial" w:cs="Arial"/>
          <w:b/>
          <w:noProof/>
          <w:sz w:val="32"/>
          <w:szCs w:val="32"/>
          <w:lang w:val="en-AU"/>
        </w:rPr>
        <w:sectPr w:rsidR="00FD5166" w:rsidSect="002B2A3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oddPage"/>
          <w:pgSz w:w="11906" w:h="16838"/>
          <w:pgMar w:top="1440" w:right="1440" w:bottom="1440" w:left="1440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pgNumType w:start="0"/>
          <w:cols w:space="708"/>
          <w:titlePg/>
          <w:docGrid w:linePitch="360"/>
        </w:sectPr>
      </w:pPr>
    </w:p>
    <w:p w:rsidR="00F81EB8" w:rsidRPr="00356C3D" w:rsidRDefault="00F81EB8" w:rsidP="00F81EB8">
      <w:pPr>
        <w:tabs>
          <w:tab w:val="left" w:pos="851"/>
        </w:tabs>
        <w:ind w:left="2029" w:firstLine="851"/>
        <w:rPr>
          <w:rFonts w:ascii="Arial" w:hAnsi="Arial" w:cs="Arial"/>
          <w:b/>
          <w:sz w:val="40"/>
          <w:szCs w:val="40"/>
          <w:lang w:val="en-AU"/>
        </w:rPr>
      </w:pPr>
      <w:r w:rsidRPr="00356C3D">
        <w:rPr>
          <w:rFonts w:ascii="Arial" w:hAnsi="Arial" w:cs="Arial"/>
          <w:b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8DFF6B1" wp14:editId="1307A830">
                <wp:simplePos x="0" y="0"/>
                <wp:positionH relativeFrom="margin">
                  <wp:posOffset>299720</wp:posOffset>
                </wp:positionH>
                <wp:positionV relativeFrom="paragraph">
                  <wp:posOffset>-366713</wp:posOffset>
                </wp:positionV>
                <wp:extent cx="5210175" cy="962025"/>
                <wp:effectExtent l="0" t="0" r="28575" b="28575"/>
                <wp:wrapNone/>
                <wp:docPr id="3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962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5326C5" id="Shape 8" o:spid="_x0000_s1026" style="position:absolute;margin-left:23.6pt;margin-top:-28.9pt;width:410.25pt;height:75.75pt;z-index:-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" path="m,1162050r6800850,l6800850,,,,,1162050xe" fillcolor="#bcccea" strokecolor="#bcccea" strokeweight="2pt">
                <v:path arrowok="t" textboxrect="0,0,6800850,1162050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  <w:lang w:val="en-NZ" w:eastAsia="en-NZ"/>
        </w:rPr>
        <w:t>Your</w:t>
      </w:r>
      <w:r w:rsidRPr="00356C3D">
        <w:rPr>
          <w:rFonts w:ascii="Arial" w:hAnsi="Arial" w:cs="Arial"/>
          <w:b/>
          <w:sz w:val="40"/>
          <w:szCs w:val="40"/>
          <w:lang w:val="en-AU"/>
        </w:rPr>
        <w:t xml:space="preserve"> investi</w:t>
      </w:r>
      <w:r>
        <w:rPr>
          <w:rFonts w:ascii="Arial" w:hAnsi="Arial" w:cs="Arial"/>
          <w:b/>
          <w:sz w:val="40"/>
          <w:szCs w:val="40"/>
          <w:lang w:val="en-AU"/>
        </w:rPr>
        <w:t>gation</w:t>
      </w:r>
    </w:p>
    <w:p w:rsidR="00F81EB8" w:rsidRDefault="00F81EB8" w:rsidP="00F81EB8">
      <w:pPr>
        <w:rPr>
          <w:rFonts w:ascii="Arial" w:hAnsi="Arial" w:cs="Arial"/>
          <w:sz w:val="32"/>
          <w:szCs w:val="32"/>
          <w:lang w:val="en-AU"/>
        </w:rPr>
      </w:pPr>
    </w:p>
    <w:p w:rsidR="00F81EB8" w:rsidRPr="008E165E" w:rsidRDefault="00F81EB8" w:rsidP="00F81EB8">
      <w:pPr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If you want to talk about</w:t>
      </w:r>
      <w:r w:rsidRPr="003D2BF8">
        <w:rPr>
          <w:rFonts w:ascii="Arial" w:hAnsi="Arial" w:cs="Arial"/>
          <w:sz w:val="32"/>
          <w:szCs w:val="32"/>
          <w:lang w:val="en-AU"/>
        </w:rPr>
        <w:t xml:space="preserve"> your investigation</w:t>
      </w:r>
      <w:r w:rsidR="006F46B9">
        <w:rPr>
          <w:rFonts w:ascii="Arial" w:hAnsi="Arial" w:cs="Arial"/>
          <w:sz w:val="32"/>
          <w:szCs w:val="32"/>
          <w:lang w:val="en-AU"/>
        </w:rPr>
        <w:t>,</w:t>
      </w:r>
      <w:r>
        <w:rPr>
          <w:rFonts w:ascii="Arial" w:hAnsi="Arial" w:cs="Arial"/>
          <w:sz w:val="32"/>
          <w:szCs w:val="32"/>
          <w:lang w:val="en-AU"/>
        </w:rPr>
        <w:t xml:space="preserve"> contact your investigator.</w:t>
      </w:r>
    </w:p>
    <w:p w:rsidR="00F81EB8" w:rsidRDefault="00F81EB8" w:rsidP="00F81EB8">
      <w:pPr>
        <w:spacing w:line="259" w:lineRule="auto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9056" behindDoc="0" locked="0" layoutInCell="1" allowOverlap="1" wp14:anchorId="6B417929" wp14:editId="49D21A19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1652587" cy="1652587"/>
            <wp:effectExtent l="0" t="0" r="508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orm-Name-1-Full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87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8" w:rsidRDefault="00F81EB8" w:rsidP="00F81EB8">
      <w:pPr>
        <w:spacing w:line="259" w:lineRule="auto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6415C6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296883</wp:posOffset>
                </wp:positionH>
                <wp:positionV relativeFrom="paragraph">
                  <wp:posOffset>91802</wp:posOffset>
                </wp:positionV>
                <wp:extent cx="1080655" cy="605641"/>
                <wp:effectExtent l="0" t="0" r="5715" b="444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60564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75C58" id="Rectangle 85" o:spid="_x0000_s1026" style="position:absolute;margin-left:23.4pt;margin-top:7.25pt;width:85.1pt;height:47.7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" fillcolor="#e7e6e6 [3214]" stroked="f" strokeweight="1pt"/>
            </w:pict>
          </mc:Fallback>
        </mc:AlternateContent>
      </w:r>
      <w:r w:rsidR="00F81EB8">
        <w:rPr>
          <w:rFonts w:ascii="Arial" w:hAnsi="Arial" w:cs="Arial"/>
          <w:sz w:val="32"/>
          <w:szCs w:val="32"/>
          <w:lang w:val="en-AU"/>
        </w:rPr>
        <w:t xml:space="preserve">The name of your investigator is: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_______________________</w:t>
      </w:r>
    </w:p>
    <w:p w:rsidR="00F81EB8" w:rsidRDefault="001C3F9E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0976" behindDoc="1" locked="0" layoutInCell="1" allowOverlap="1" wp14:anchorId="1BDDED8B" wp14:editId="2BEEBF52">
            <wp:simplePos x="0" y="0"/>
            <wp:positionH relativeFrom="column">
              <wp:posOffset>49134</wp:posOffset>
            </wp:positionH>
            <wp:positionV relativeFrom="paragraph">
              <wp:posOffset>347980</wp:posOffset>
            </wp:positionV>
            <wp:extent cx="1602740" cy="160274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honecall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F46B9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You can call </w:t>
      </w:r>
      <w:r w:rsidR="006F46B9">
        <w:rPr>
          <w:rFonts w:ascii="Arial" w:hAnsi="Arial" w:cs="Arial"/>
          <w:sz w:val="32"/>
          <w:szCs w:val="32"/>
          <w:lang w:val="en-AU"/>
        </w:rPr>
        <w:t xml:space="preserve">your investigator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on this number: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_______________________</w:t>
      </w:r>
    </w:p>
    <w:p w:rsidR="00F81EB8" w:rsidRPr="002E611E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6880" behindDoc="0" locked="0" layoutInCell="1" allowOverlap="1" wp14:anchorId="5327D857" wp14:editId="3AA369C2">
            <wp:simplePos x="0" y="0"/>
            <wp:positionH relativeFrom="margin">
              <wp:posOffset>139148</wp:posOffset>
            </wp:positionH>
            <wp:positionV relativeFrom="paragraph">
              <wp:posOffset>291796</wp:posOffset>
            </wp:positionV>
            <wp:extent cx="1459796" cy="1371600"/>
            <wp:effectExtent l="0" t="0" r="762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-Mai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9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6B9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You can send </w:t>
      </w:r>
      <w:r w:rsidR="006F46B9">
        <w:rPr>
          <w:rFonts w:ascii="Arial" w:hAnsi="Arial" w:cs="Arial"/>
          <w:sz w:val="32"/>
          <w:szCs w:val="32"/>
          <w:lang w:val="en-AU"/>
        </w:rPr>
        <w:t xml:space="preserve">your investigator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an email at this address: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_______________________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9E62C2" w:rsidRDefault="00D927F8" w:rsidP="005F291A">
      <w:pPr>
        <w:jc w:val="center"/>
        <w:rPr>
          <w:rFonts w:ascii="Arial" w:hAnsi="Arial" w:cs="Arial"/>
          <w:b/>
          <w:noProof/>
          <w:sz w:val="40"/>
          <w:szCs w:val="40"/>
          <w:lang w:val="en-AU"/>
        </w:rPr>
      </w:pPr>
      <w:r w:rsidRPr="00865479">
        <w:rPr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3CB4C6E" wp14:editId="0CCCFF7D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1390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102101" id="Shape 8" o:spid="_x0000_s1026" style="position:absolute;margin-left:5pt;margin-top:-26.45pt;width:442.55pt;height:68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DBXl2RZAgAAcg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="001D6679">
        <w:rPr>
          <w:rFonts w:ascii="Arial" w:hAnsi="Arial" w:cs="Arial"/>
          <w:b/>
          <w:noProof/>
          <w:sz w:val="40"/>
          <w:szCs w:val="40"/>
          <w:lang w:val="en-AU"/>
        </w:rPr>
        <w:t>Y</w:t>
      </w:r>
      <w:r w:rsidR="009E62C2">
        <w:rPr>
          <w:rFonts w:ascii="Arial" w:hAnsi="Arial" w:cs="Arial"/>
          <w:b/>
          <w:noProof/>
          <w:sz w:val="40"/>
          <w:szCs w:val="40"/>
          <w:lang w:val="en-AU"/>
        </w:rPr>
        <w:t>ou</w:t>
      </w:r>
      <w:r w:rsidR="00844DC8">
        <w:rPr>
          <w:rFonts w:ascii="Arial" w:hAnsi="Arial" w:cs="Arial"/>
          <w:b/>
          <w:noProof/>
          <w:sz w:val="40"/>
          <w:szCs w:val="40"/>
          <w:lang w:val="en-AU"/>
        </w:rPr>
        <w:t xml:space="preserve"> </w:t>
      </w:r>
      <w:r w:rsidR="00367DF3">
        <w:rPr>
          <w:rFonts w:ascii="Arial" w:hAnsi="Arial" w:cs="Arial"/>
          <w:b/>
          <w:noProof/>
          <w:sz w:val="40"/>
          <w:szCs w:val="40"/>
          <w:lang w:val="en-AU"/>
        </w:rPr>
        <w:t>have r</w:t>
      </w:r>
      <w:r w:rsidR="009E62C2">
        <w:rPr>
          <w:rFonts w:ascii="Arial" w:hAnsi="Arial" w:cs="Arial"/>
          <w:b/>
          <w:noProof/>
          <w:sz w:val="40"/>
          <w:szCs w:val="40"/>
          <w:lang w:val="en-AU"/>
        </w:rPr>
        <w:t>ights</w:t>
      </w:r>
    </w:p>
    <w:p w:rsidR="00B00CBA" w:rsidRDefault="00B00CBA" w:rsidP="005F291A">
      <w:pPr>
        <w:jc w:val="center"/>
        <w:rPr>
          <w:rFonts w:ascii="Arial" w:hAnsi="Arial" w:cs="Arial"/>
          <w:b/>
          <w:noProof/>
          <w:sz w:val="40"/>
          <w:szCs w:val="40"/>
          <w:lang w:val="en-AU"/>
        </w:rPr>
      </w:pPr>
    </w:p>
    <w:p w:rsidR="0070475D" w:rsidRDefault="0070475D" w:rsidP="004D7A16">
      <w:pPr>
        <w:spacing w:after="202"/>
        <w:ind w:left="3686"/>
        <w:jc w:val="left"/>
        <w:rPr>
          <w:rFonts w:ascii="Arial" w:eastAsia="Arial" w:hAnsi="Arial" w:cs="Arial"/>
          <w:color w:val="000000"/>
          <w:sz w:val="32"/>
          <w:lang w:val="en-NZ" w:eastAsia="en-NZ"/>
        </w:rPr>
      </w:pPr>
      <w:r>
        <w:rPr>
          <w:rFonts w:ascii="Arial" w:eastAsia="Arial" w:hAnsi="Arial" w:cs="Arial"/>
          <w:noProof/>
          <w:color w:val="000000"/>
          <w:sz w:val="32"/>
          <w:lang w:val="en-NZ" w:eastAsia="en-NZ"/>
        </w:rPr>
        <w:drawing>
          <wp:anchor distT="0" distB="0" distL="114300" distR="114300" simplePos="0" relativeHeight="251700736" behindDoc="0" locked="0" layoutInCell="1" allowOverlap="1" wp14:anchorId="7D1B4B43" wp14:editId="3E32B057">
            <wp:simplePos x="0" y="0"/>
            <wp:positionH relativeFrom="column">
              <wp:posOffset>103311</wp:posOffset>
            </wp:positionH>
            <wp:positionV relativeFrom="paragraph">
              <wp:posOffset>165818</wp:posOffset>
            </wp:positionV>
            <wp:extent cx="1545336" cy="1478080"/>
            <wp:effectExtent l="0" t="0" r="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Z Map placard rights protes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147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A16" w:rsidRPr="003C4385" w:rsidRDefault="004D7A16" w:rsidP="004D7A16">
      <w:pPr>
        <w:spacing w:after="202"/>
        <w:ind w:left="3686"/>
        <w:jc w:val="left"/>
        <w:rPr>
          <w:rFonts w:ascii="Arial" w:eastAsia="Arial" w:hAnsi="Arial" w:cs="Arial"/>
          <w:color w:val="000000"/>
          <w:sz w:val="32"/>
          <w:lang w:val="en-NZ" w:eastAsia="en-NZ"/>
        </w:rPr>
      </w:pPr>
      <w:r w:rsidRPr="003C4385">
        <w:rPr>
          <w:rFonts w:ascii="Arial" w:eastAsia="Arial" w:hAnsi="Arial" w:cs="Arial"/>
          <w:color w:val="000000"/>
          <w:sz w:val="32"/>
          <w:lang w:val="en-NZ" w:eastAsia="en-NZ"/>
        </w:rPr>
        <w:t xml:space="preserve">You have rights when you use a health or disability service in New Zealand.  </w:t>
      </w:r>
    </w:p>
    <w:p w:rsidR="004D7A16" w:rsidRPr="003C4385" w:rsidRDefault="004D7A16" w:rsidP="004D7A16">
      <w:pPr>
        <w:spacing w:after="355"/>
        <w:ind w:left="337"/>
        <w:jc w:val="left"/>
        <w:rPr>
          <w:rFonts w:ascii="Arial" w:eastAsia="Arial" w:hAnsi="Arial" w:cs="Arial"/>
          <w:color w:val="000000"/>
          <w:sz w:val="32"/>
          <w:lang w:val="en-NZ" w:eastAsia="en-NZ"/>
        </w:rPr>
      </w:pPr>
      <w:r w:rsidRPr="003C4385">
        <w:rPr>
          <w:rFonts w:ascii="Arial" w:eastAsia="Arial" w:hAnsi="Arial" w:cs="Arial"/>
          <w:color w:val="000000"/>
          <w:sz w:val="32"/>
          <w:lang w:val="en-NZ" w:eastAsia="en-NZ"/>
        </w:rPr>
        <w:t xml:space="preserve">  </w:t>
      </w:r>
    </w:p>
    <w:p w:rsidR="004D7A16" w:rsidRDefault="004D7A16" w:rsidP="004D7A16">
      <w:pPr>
        <w:ind w:left="3601"/>
        <w:jc w:val="left"/>
        <w:rPr>
          <w:rFonts w:eastAsia="Arial"/>
          <w:b/>
          <w:color w:val="000000"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2784" behindDoc="0" locked="0" layoutInCell="1" allowOverlap="1" wp14:anchorId="35A09609" wp14:editId="5EE8C1EB">
            <wp:simplePos x="0" y="0"/>
            <wp:positionH relativeFrom="margin">
              <wp:align>left</wp:align>
            </wp:positionH>
            <wp:positionV relativeFrom="paragraph">
              <wp:posOffset>105880</wp:posOffset>
            </wp:positionV>
            <wp:extent cx="1649896" cy="2425148"/>
            <wp:effectExtent l="19050" t="19050" r="26670" b="13335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9896" cy="2425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385">
        <w:rPr>
          <w:rFonts w:ascii="Arial" w:eastAsia="Arial" w:hAnsi="Arial" w:cs="Arial"/>
          <w:color w:val="000000"/>
          <w:sz w:val="32"/>
          <w:lang w:val="en-NZ" w:eastAsia="en-NZ"/>
        </w:rPr>
        <w:t xml:space="preserve">These rights are called the </w:t>
      </w:r>
      <w:r w:rsidRPr="003C4385">
        <w:rPr>
          <w:rFonts w:ascii="Arial" w:eastAsia="Arial" w:hAnsi="Arial" w:cs="Arial"/>
          <w:b/>
          <w:color w:val="000000"/>
          <w:sz w:val="32"/>
          <w:lang w:val="en-NZ" w:eastAsia="en-NZ"/>
        </w:rPr>
        <w:t xml:space="preserve">Code of Health </w:t>
      </w:r>
      <w:r w:rsidRPr="007D5076">
        <w:rPr>
          <w:rFonts w:ascii="Arial" w:eastAsia="Arial" w:hAnsi="Arial" w:cs="Arial"/>
          <w:b/>
          <w:color w:val="000000"/>
          <w:sz w:val="32"/>
          <w:lang w:val="en-NZ" w:eastAsia="en-NZ"/>
        </w:rPr>
        <w:t>and Disability Services Consumers’ Rights</w:t>
      </w:r>
      <w:r w:rsidRPr="006F6EF1">
        <w:rPr>
          <w:rFonts w:ascii="Arial" w:eastAsia="Arial" w:hAnsi="Arial" w:cs="Arial"/>
          <w:color w:val="000000"/>
          <w:sz w:val="32"/>
          <w:lang w:val="en-NZ" w:eastAsia="en-NZ"/>
        </w:rPr>
        <w:t>.</w:t>
      </w:r>
    </w:p>
    <w:p w:rsidR="004D7A16" w:rsidRDefault="004D7A16" w:rsidP="004D7A16">
      <w:pPr>
        <w:ind w:left="3601"/>
        <w:jc w:val="left"/>
        <w:rPr>
          <w:rFonts w:eastAsia="Arial"/>
          <w:color w:val="000000"/>
          <w:sz w:val="32"/>
          <w:lang w:val="en-NZ" w:eastAsia="en-NZ"/>
        </w:rPr>
      </w:pPr>
    </w:p>
    <w:p w:rsidR="004D7A16" w:rsidRDefault="004D7A16" w:rsidP="004D7A16">
      <w:pPr>
        <w:ind w:left="3601"/>
        <w:jc w:val="left"/>
        <w:rPr>
          <w:rFonts w:eastAsia="Arial"/>
          <w:color w:val="000000"/>
          <w:sz w:val="32"/>
          <w:lang w:val="en-NZ" w:eastAsia="en-NZ"/>
        </w:rPr>
      </w:pPr>
    </w:p>
    <w:p w:rsidR="004D7A16" w:rsidRPr="000B7B05" w:rsidRDefault="004D7A16" w:rsidP="004D7A16">
      <w:pPr>
        <w:spacing w:after="0"/>
        <w:ind w:left="3601"/>
        <w:jc w:val="left"/>
        <w:rPr>
          <w:rFonts w:ascii="Arial" w:eastAsia="Arial" w:hAnsi="Arial" w:cs="Arial"/>
          <w:color w:val="000000"/>
          <w:sz w:val="32"/>
          <w:lang w:val="en-NZ" w:eastAsia="en-NZ"/>
        </w:rPr>
      </w:pPr>
      <w:r w:rsidRPr="001C4260">
        <w:rPr>
          <w:rFonts w:ascii="Arial" w:eastAsia="Arial" w:hAnsi="Arial" w:cs="Arial"/>
          <w:color w:val="000000"/>
          <w:sz w:val="32"/>
          <w:lang w:val="en-NZ" w:eastAsia="en-NZ"/>
        </w:rPr>
        <w:t>Some people also</w:t>
      </w:r>
      <w:r>
        <w:rPr>
          <w:rFonts w:ascii="Arial" w:eastAsia="Arial" w:hAnsi="Arial" w:cs="Arial"/>
          <w:color w:val="000000"/>
          <w:sz w:val="32"/>
          <w:lang w:val="en-NZ" w:eastAsia="en-NZ"/>
        </w:rPr>
        <w:t xml:space="preserve"> call them </w:t>
      </w:r>
      <w:r w:rsidRPr="003C4385">
        <w:rPr>
          <w:rFonts w:ascii="Arial" w:eastAsia="Arial" w:hAnsi="Arial" w:cs="Arial"/>
          <w:color w:val="000000"/>
          <w:sz w:val="32"/>
          <w:lang w:val="en-NZ" w:eastAsia="en-NZ"/>
        </w:rPr>
        <w:t xml:space="preserve">the </w:t>
      </w:r>
      <w:r w:rsidRPr="003C4385">
        <w:rPr>
          <w:rFonts w:ascii="Arial" w:eastAsia="Arial" w:hAnsi="Arial" w:cs="Arial"/>
          <w:b/>
          <w:color w:val="000000"/>
          <w:sz w:val="32"/>
          <w:lang w:val="en-NZ" w:eastAsia="en-NZ"/>
        </w:rPr>
        <w:t>Code of</w:t>
      </w:r>
      <w:r>
        <w:rPr>
          <w:rFonts w:ascii="Arial" w:eastAsia="Arial" w:hAnsi="Arial" w:cs="Arial"/>
          <w:b/>
          <w:color w:val="000000"/>
          <w:sz w:val="32"/>
          <w:lang w:val="en-NZ" w:eastAsia="en-NZ"/>
        </w:rPr>
        <w:t xml:space="preserve"> Rights</w:t>
      </w:r>
      <w:r>
        <w:rPr>
          <w:rFonts w:ascii="Arial" w:eastAsia="Arial" w:hAnsi="Arial" w:cs="Arial"/>
          <w:color w:val="000000"/>
          <w:sz w:val="32"/>
          <w:lang w:val="en-NZ" w:eastAsia="en-NZ"/>
        </w:rPr>
        <w:t>.</w:t>
      </w:r>
    </w:p>
    <w:p w:rsidR="004D7A16" w:rsidRDefault="0070475D" w:rsidP="00CE1986">
      <w:p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5856" behindDoc="0" locked="0" layoutInCell="1" allowOverlap="1" wp14:anchorId="62FA04B2" wp14:editId="3BB04508">
            <wp:simplePos x="0" y="0"/>
            <wp:positionH relativeFrom="margin">
              <wp:posOffset>119270</wp:posOffset>
            </wp:positionH>
            <wp:positionV relativeFrom="paragraph">
              <wp:posOffset>323793</wp:posOffset>
            </wp:positionV>
            <wp:extent cx="1550338" cy="1750381"/>
            <wp:effectExtent l="0" t="0" r="0" b="254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eedback good ba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32" cy="17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86" w:rsidRDefault="00CE1986" w:rsidP="00AD4F91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AD4F91" w:rsidRDefault="00AD4F91" w:rsidP="00AD4F91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So</w:t>
      </w:r>
      <w:r w:rsidRPr="00E1630E">
        <w:rPr>
          <w:rFonts w:ascii="Arial" w:hAnsi="Arial" w:cs="Arial"/>
          <w:sz w:val="32"/>
          <w:szCs w:val="32"/>
          <w:lang w:val="en-AU"/>
        </w:rPr>
        <w:t xml:space="preserve">metimes people do not get good health or disability services.  </w:t>
      </w:r>
    </w:p>
    <w:p w:rsidR="0076026F" w:rsidRDefault="0076026F">
      <w:pPr>
        <w:spacing w:line="259" w:lineRule="auto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br w:type="page"/>
      </w:r>
    </w:p>
    <w:p w:rsidR="00CE2BD4" w:rsidRDefault="00E6371C" w:rsidP="00F72A57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7904" behindDoc="1" locked="0" layoutInCell="1" allowOverlap="1" wp14:anchorId="106BDA3C" wp14:editId="2D28587B">
            <wp:simplePos x="0" y="0"/>
            <wp:positionH relativeFrom="margin">
              <wp:align>left</wp:align>
            </wp:positionH>
            <wp:positionV relativeFrom="paragraph">
              <wp:posOffset>21681</wp:posOffset>
            </wp:positionV>
            <wp:extent cx="1560183" cy="1153885"/>
            <wp:effectExtent l="0" t="0" r="254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unselling talk cry sad hel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83" cy="11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D8">
        <w:rPr>
          <w:rFonts w:ascii="Arial" w:hAnsi="Arial" w:cs="Arial"/>
          <w:sz w:val="32"/>
          <w:szCs w:val="32"/>
          <w:lang w:val="en-AU"/>
        </w:rPr>
        <w:t>If this happens</w:t>
      </w:r>
      <w:r w:rsidR="0070475D">
        <w:rPr>
          <w:rFonts w:ascii="Arial" w:hAnsi="Arial" w:cs="Arial"/>
          <w:sz w:val="32"/>
          <w:szCs w:val="32"/>
          <w:lang w:val="en-AU"/>
        </w:rPr>
        <w:t xml:space="preserve"> </w:t>
      </w:r>
      <w:r w:rsidR="00FF3533">
        <w:rPr>
          <w:rFonts w:ascii="Arial" w:hAnsi="Arial" w:cs="Arial"/>
          <w:sz w:val="32"/>
          <w:szCs w:val="32"/>
          <w:lang w:val="en-AU"/>
        </w:rPr>
        <w:t>you can</w:t>
      </w:r>
      <w:r w:rsidR="00B47855">
        <w:rPr>
          <w:rFonts w:ascii="Arial" w:hAnsi="Arial" w:cs="Arial"/>
          <w:sz w:val="32"/>
          <w:szCs w:val="32"/>
          <w:lang w:val="en-AU"/>
        </w:rPr>
        <w:t>:</w:t>
      </w:r>
    </w:p>
    <w:p w:rsidR="00F75772" w:rsidRDefault="00F75772" w:rsidP="00F72A57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556A12" w:rsidRDefault="00315CDB" w:rsidP="00CE2BD4">
      <w:pPr>
        <w:pStyle w:val="ListParagraph"/>
        <w:numPr>
          <w:ilvl w:val="0"/>
          <w:numId w:val="23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tell someone you are not happy</w:t>
      </w:r>
    </w:p>
    <w:p w:rsidR="00F75772" w:rsidRPr="00F75772" w:rsidRDefault="00F75772" w:rsidP="00F75772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FF3533" w:rsidRPr="00CE2BD4" w:rsidRDefault="00315CDB" w:rsidP="005D49EF">
      <w:pPr>
        <w:pStyle w:val="ListParagraph"/>
        <w:numPr>
          <w:ilvl w:val="0"/>
          <w:numId w:val="23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make </w:t>
      </w:r>
      <w:r w:rsidR="00814686">
        <w:rPr>
          <w:rFonts w:ascii="Arial" w:hAnsi="Arial" w:cs="Arial"/>
          <w:sz w:val="32"/>
          <w:szCs w:val="32"/>
          <w:lang w:val="en-AU"/>
        </w:rPr>
        <w:t xml:space="preserve">a </w:t>
      </w:r>
      <w:r w:rsidR="006F0675">
        <w:rPr>
          <w:rFonts w:ascii="Arial" w:hAnsi="Arial" w:cs="Arial"/>
          <w:sz w:val="32"/>
          <w:szCs w:val="32"/>
          <w:lang w:val="en-AU"/>
        </w:rPr>
        <w:t>complaint to</w:t>
      </w:r>
      <w:r w:rsidR="000E4EF3">
        <w:rPr>
          <w:rFonts w:ascii="Arial" w:hAnsi="Arial" w:cs="Arial"/>
          <w:sz w:val="32"/>
          <w:szCs w:val="32"/>
          <w:lang w:val="en-AU"/>
        </w:rPr>
        <w:t xml:space="preserve"> the </w:t>
      </w:r>
      <w:r w:rsidR="005D49EF" w:rsidRPr="005D49EF">
        <w:rPr>
          <w:rFonts w:ascii="Arial" w:hAnsi="Arial" w:cs="Arial"/>
          <w:b/>
          <w:sz w:val="32"/>
          <w:szCs w:val="32"/>
          <w:lang w:val="en-AU"/>
        </w:rPr>
        <w:t>Health and Disability Commissioner</w:t>
      </w:r>
      <w:r w:rsidR="005D49EF">
        <w:rPr>
          <w:rFonts w:ascii="Arial" w:hAnsi="Arial" w:cs="Arial"/>
          <w:sz w:val="32"/>
          <w:szCs w:val="32"/>
          <w:lang w:val="en-AU"/>
        </w:rPr>
        <w:t xml:space="preserve">. </w:t>
      </w:r>
      <w:r w:rsidR="00B47855" w:rsidRPr="00CE2BD4">
        <w:rPr>
          <w:rFonts w:ascii="Arial" w:hAnsi="Arial" w:cs="Arial"/>
          <w:sz w:val="32"/>
          <w:szCs w:val="32"/>
          <w:lang w:val="en-AU"/>
        </w:rPr>
        <w:br/>
      </w:r>
    </w:p>
    <w:p w:rsidR="00FF3533" w:rsidRDefault="007F0540" w:rsidP="00FF3533">
      <w:pPr>
        <w:jc w:val="left"/>
        <w:rPr>
          <w:rFonts w:ascii="Arial" w:hAnsi="Arial" w:cs="Arial"/>
          <w:sz w:val="32"/>
          <w:szCs w:val="32"/>
          <w:lang w:val="en-AU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F3F6D7B" wp14:editId="0C8554C2">
                <wp:simplePos x="0" y="0"/>
                <wp:positionH relativeFrom="margin">
                  <wp:posOffset>2024743</wp:posOffset>
                </wp:positionH>
                <wp:positionV relativeFrom="paragraph">
                  <wp:posOffset>303439</wp:posOffset>
                </wp:positionV>
                <wp:extent cx="3764915" cy="1192696"/>
                <wp:effectExtent l="0" t="0" r="6985" b="7620"/>
                <wp:wrapNone/>
                <wp:docPr id="7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915" cy="1192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4AD5DA" id="Shape 8" o:spid="_x0000_s1026" style="position:absolute;margin-left:159.45pt;margin-top:23.9pt;width:296.45pt;height:93.9pt;z-index:-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E6371C" w:rsidRPr="00E6371C" w:rsidRDefault="00E6371C" w:rsidP="003B26C1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3808" behindDoc="0" locked="0" layoutInCell="1" allowOverlap="1" wp14:anchorId="1C0D0E76" wp14:editId="3241C334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753235" cy="9525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c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AU"/>
        </w:rPr>
        <w:t xml:space="preserve">In this booklet the Health and Disability Commissioner is sometimes called the </w:t>
      </w:r>
      <w:r>
        <w:rPr>
          <w:rFonts w:ascii="Arial" w:hAnsi="Arial" w:cs="Arial"/>
          <w:b/>
          <w:sz w:val="32"/>
          <w:szCs w:val="32"/>
          <w:lang w:val="en-AU"/>
        </w:rPr>
        <w:t>Commissioner</w:t>
      </w:r>
      <w:r>
        <w:rPr>
          <w:rFonts w:ascii="Arial" w:hAnsi="Arial" w:cs="Arial"/>
          <w:sz w:val="32"/>
          <w:szCs w:val="32"/>
          <w:lang w:val="en-AU"/>
        </w:rPr>
        <w:t>.</w:t>
      </w:r>
      <w:r w:rsidR="007F0540" w:rsidRPr="007F0540">
        <w:rPr>
          <w:noProof/>
          <w:sz w:val="32"/>
          <w:lang w:val="en-NZ" w:eastAsia="en-NZ"/>
        </w:rPr>
        <w:t xml:space="preserve"> </w:t>
      </w:r>
    </w:p>
    <w:p w:rsidR="00E6371C" w:rsidRDefault="00E6371C" w:rsidP="003B26C1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E6371C" w:rsidRDefault="00E6371C" w:rsidP="003B26C1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BE5D9C" w:rsidRDefault="006415C6" w:rsidP="003B26C1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2000" behindDoc="1" locked="0" layoutInCell="1" allowOverlap="1" wp14:anchorId="0571690F" wp14:editId="6AD82051">
            <wp:simplePos x="0" y="0"/>
            <wp:positionH relativeFrom="column">
              <wp:posOffset>-454</wp:posOffset>
            </wp:positionH>
            <wp:positionV relativeFrom="paragraph">
              <wp:posOffset>70485</wp:posOffset>
            </wp:positionV>
            <wp:extent cx="1819124" cy="1740098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NZ Map placard rights protest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24" cy="174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A16">
        <w:rPr>
          <w:rFonts w:ascii="Arial" w:hAnsi="Arial" w:cs="Arial"/>
          <w:sz w:val="32"/>
          <w:szCs w:val="32"/>
          <w:lang w:val="en-AU"/>
        </w:rPr>
        <w:t>The</w:t>
      </w:r>
      <w:r w:rsidR="004D7A16" w:rsidRPr="00170D70">
        <w:rPr>
          <w:rFonts w:ascii="Arial" w:hAnsi="Arial" w:cs="Arial"/>
          <w:sz w:val="32"/>
          <w:szCs w:val="32"/>
          <w:lang w:val="en-AU"/>
        </w:rPr>
        <w:t xml:space="preserve"> </w:t>
      </w:r>
      <w:r w:rsidR="004D7A16" w:rsidRPr="000E4EF3">
        <w:rPr>
          <w:rFonts w:ascii="Arial" w:hAnsi="Arial" w:cs="Arial"/>
          <w:b/>
          <w:sz w:val="32"/>
          <w:szCs w:val="32"/>
          <w:lang w:val="en-AU"/>
        </w:rPr>
        <w:t>Health and Disability Commissioner</w:t>
      </w:r>
      <w:r w:rsidR="004D7A16">
        <w:rPr>
          <w:rFonts w:ascii="Arial" w:hAnsi="Arial" w:cs="Arial"/>
          <w:sz w:val="32"/>
          <w:szCs w:val="32"/>
          <w:lang w:val="en-AU"/>
        </w:rPr>
        <w:t xml:space="preserve"> makes sure</w:t>
      </w:r>
      <w:r w:rsidR="00C04B33">
        <w:rPr>
          <w:rFonts w:ascii="Arial" w:hAnsi="Arial" w:cs="Arial"/>
          <w:sz w:val="32"/>
          <w:szCs w:val="32"/>
          <w:lang w:val="en-AU"/>
        </w:rPr>
        <w:t xml:space="preserve"> </w:t>
      </w:r>
      <w:r w:rsidR="002E056F">
        <w:rPr>
          <w:rFonts w:ascii="Arial" w:hAnsi="Arial" w:cs="Arial"/>
          <w:sz w:val="32"/>
          <w:szCs w:val="32"/>
          <w:lang w:val="en-AU"/>
        </w:rPr>
        <w:t>you</w:t>
      </w:r>
      <w:r w:rsidR="00BE5D9C">
        <w:rPr>
          <w:rFonts w:ascii="Arial" w:hAnsi="Arial" w:cs="Arial"/>
          <w:sz w:val="32"/>
          <w:szCs w:val="32"/>
          <w:lang w:val="en-AU"/>
        </w:rPr>
        <w:t>:</w:t>
      </w:r>
      <w:r w:rsidR="00BE5D9C">
        <w:rPr>
          <w:rFonts w:ascii="Arial" w:hAnsi="Arial" w:cs="Arial"/>
          <w:sz w:val="32"/>
          <w:szCs w:val="32"/>
          <w:lang w:val="en-AU"/>
        </w:rPr>
        <w:br/>
      </w:r>
    </w:p>
    <w:p w:rsidR="004D7A16" w:rsidRDefault="004D7A16" w:rsidP="00BE5D9C">
      <w:pPr>
        <w:pStyle w:val="ListParagraph"/>
        <w:numPr>
          <w:ilvl w:val="0"/>
          <w:numId w:val="24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BE5D9C">
        <w:rPr>
          <w:rFonts w:ascii="Arial" w:hAnsi="Arial" w:cs="Arial"/>
          <w:sz w:val="32"/>
          <w:szCs w:val="32"/>
          <w:lang w:val="en-AU"/>
        </w:rPr>
        <w:t xml:space="preserve">get your </w:t>
      </w:r>
      <w:r w:rsidRPr="002E056F">
        <w:rPr>
          <w:rFonts w:ascii="Arial" w:hAnsi="Arial" w:cs="Arial"/>
          <w:sz w:val="32"/>
          <w:szCs w:val="32"/>
          <w:lang w:val="en-AU"/>
        </w:rPr>
        <w:t>rights</w:t>
      </w:r>
    </w:p>
    <w:p w:rsidR="001870D9" w:rsidRPr="001870D9" w:rsidRDefault="006415C6" w:rsidP="001870D9">
      <w:p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5504" behindDoc="0" locked="0" layoutInCell="1" allowOverlap="1" wp14:anchorId="2BCB3A23" wp14:editId="2E821B0C">
            <wp:simplePos x="0" y="0"/>
            <wp:positionH relativeFrom="column">
              <wp:posOffset>290648</wp:posOffset>
            </wp:positionH>
            <wp:positionV relativeFrom="paragraph">
              <wp:posOffset>379095</wp:posOffset>
            </wp:positionV>
            <wp:extent cx="1091565" cy="1349375"/>
            <wp:effectExtent l="0" t="0" r="0" b="3175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C29" w:rsidRPr="00BE5D9C" w:rsidRDefault="00624679" w:rsidP="00624679">
      <w:pPr>
        <w:pStyle w:val="ListParagraph"/>
        <w:numPr>
          <w:ilvl w:val="0"/>
          <w:numId w:val="24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624679">
        <w:rPr>
          <w:rFonts w:ascii="Arial" w:hAnsi="Arial" w:cs="Arial"/>
          <w:sz w:val="32"/>
          <w:szCs w:val="32"/>
          <w:lang w:val="en-AU"/>
        </w:rPr>
        <w:t>are treated in a good way when you use</w:t>
      </w:r>
      <w:r w:rsidR="00AF4A19">
        <w:rPr>
          <w:rFonts w:ascii="Arial" w:hAnsi="Arial" w:cs="Arial"/>
          <w:sz w:val="32"/>
          <w:szCs w:val="32"/>
          <w:lang w:val="en-AU"/>
        </w:rPr>
        <w:t xml:space="preserve"> health </w:t>
      </w:r>
      <w:r w:rsidR="0070475D">
        <w:rPr>
          <w:rFonts w:ascii="Arial" w:hAnsi="Arial" w:cs="Arial"/>
          <w:sz w:val="32"/>
          <w:szCs w:val="32"/>
          <w:lang w:val="en-AU"/>
        </w:rPr>
        <w:t>or</w:t>
      </w:r>
      <w:r w:rsidR="008B580D">
        <w:rPr>
          <w:rFonts w:ascii="Arial" w:hAnsi="Arial" w:cs="Arial"/>
          <w:sz w:val="32"/>
          <w:szCs w:val="32"/>
          <w:lang w:val="en-AU"/>
        </w:rPr>
        <w:t xml:space="preserve"> disability </w:t>
      </w:r>
      <w:r w:rsidR="001870D9">
        <w:rPr>
          <w:rFonts w:ascii="Arial" w:hAnsi="Arial" w:cs="Arial"/>
          <w:sz w:val="32"/>
          <w:szCs w:val="32"/>
          <w:lang w:val="en-AU"/>
        </w:rPr>
        <w:t xml:space="preserve">services. </w:t>
      </w:r>
    </w:p>
    <w:p w:rsidR="005F291A" w:rsidRDefault="00F8721B" w:rsidP="002A2047">
      <w:pPr>
        <w:jc w:val="center"/>
        <w:rPr>
          <w:rFonts w:ascii="Arial" w:hAnsi="Arial" w:cs="Arial"/>
          <w:b/>
          <w:noProof/>
          <w:sz w:val="40"/>
          <w:szCs w:val="40"/>
          <w:lang w:val="en-AU"/>
        </w:rPr>
      </w:pPr>
      <w:r w:rsidRPr="00865479">
        <w:rPr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C68E335" wp14:editId="6EE154BF">
                <wp:simplePos x="0" y="0"/>
                <wp:positionH relativeFrom="column">
                  <wp:posOffset>107315</wp:posOffset>
                </wp:positionH>
                <wp:positionV relativeFrom="paragraph">
                  <wp:posOffset>-312103</wp:posOffset>
                </wp:positionV>
                <wp:extent cx="5620332" cy="960353"/>
                <wp:effectExtent l="0" t="0" r="19050" b="11430"/>
                <wp:wrapNone/>
                <wp:docPr id="138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960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1470B" id="Shape 8" o:spid="_x0000_s1026" style="position:absolute;margin-left:8.45pt;margin-top:-24.6pt;width:442.55pt;height:75.6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="007B7CDE" w:rsidRPr="00865479">
        <w:rPr>
          <w:rFonts w:ascii="Arial" w:hAnsi="Arial" w:cs="Arial"/>
          <w:b/>
          <w:noProof/>
          <w:sz w:val="40"/>
          <w:szCs w:val="40"/>
          <w:lang w:val="en-AU"/>
        </w:rPr>
        <w:t>W</w:t>
      </w:r>
      <w:r w:rsidR="00FA485C" w:rsidRPr="00865479">
        <w:rPr>
          <w:rFonts w:ascii="Arial" w:hAnsi="Arial" w:cs="Arial"/>
          <w:b/>
          <w:noProof/>
          <w:sz w:val="40"/>
          <w:szCs w:val="40"/>
          <w:lang w:val="en-AU"/>
        </w:rPr>
        <w:t xml:space="preserve">hat is in </w:t>
      </w:r>
      <w:r w:rsidR="00D927F8" w:rsidRPr="00865479">
        <w:rPr>
          <w:rFonts w:ascii="Arial" w:hAnsi="Arial" w:cs="Arial"/>
          <w:b/>
          <w:noProof/>
          <w:sz w:val="40"/>
          <w:szCs w:val="40"/>
          <w:lang w:val="en-AU"/>
        </w:rPr>
        <w:t>th</w:t>
      </w:r>
      <w:r w:rsidR="00EC3089" w:rsidRPr="00865479">
        <w:rPr>
          <w:rFonts w:ascii="Arial" w:hAnsi="Arial" w:cs="Arial"/>
          <w:b/>
          <w:noProof/>
          <w:sz w:val="40"/>
          <w:szCs w:val="40"/>
          <w:lang w:val="en-AU"/>
        </w:rPr>
        <w:t>is bookle</w:t>
      </w:r>
      <w:r w:rsidR="007B7CDE" w:rsidRPr="00865479">
        <w:rPr>
          <w:rFonts w:ascii="Arial" w:hAnsi="Arial" w:cs="Arial"/>
          <w:b/>
          <w:noProof/>
          <w:sz w:val="40"/>
          <w:szCs w:val="40"/>
          <w:lang w:val="en-AU"/>
        </w:rPr>
        <w:t>t?</w:t>
      </w:r>
    </w:p>
    <w:p w:rsidR="002A2047" w:rsidRDefault="002A2047" w:rsidP="002A2047">
      <w:pPr>
        <w:jc w:val="center"/>
        <w:rPr>
          <w:rFonts w:ascii="Arial" w:hAnsi="Arial" w:cs="Arial"/>
          <w:sz w:val="32"/>
          <w:szCs w:val="32"/>
          <w:lang w:val="en-AU"/>
        </w:rPr>
      </w:pPr>
    </w:p>
    <w:p w:rsidR="002A2047" w:rsidRDefault="002A2047" w:rsidP="002A2047">
      <w:pPr>
        <w:jc w:val="center"/>
        <w:rPr>
          <w:rFonts w:ascii="Arial" w:hAnsi="Arial" w:cs="Arial"/>
          <w:sz w:val="32"/>
          <w:szCs w:val="32"/>
          <w:lang w:val="en-AU"/>
        </w:rPr>
      </w:pPr>
    </w:p>
    <w:p w:rsidR="00496CC2" w:rsidRPr="00994A34" w:rsidRDefault="005F291A" w:rsidP="005F291A">
      <w:pPr>
        <w:ind w:left="3600"/>
        <w:jc w:val="left"/>
        <w:rPr>
          <w:rFonts w:ascii="Arial" w:hAnsi="Arial" w:cs="Arial"/>
          <w:b/>
          <w:sz w:val="32"/>
          <w:szCs w:val="32"/>
          <w:lang w:val="en-AU"/>
        </w:rPr>
      </w:pPr>
      <w:r w:rsidRPr="00994A34">
        <w:rPr>
          <w:b/>
          <w:noProof/>
          <w:lang w:val="en-NZ" w:eastAsia="en-NZ"/>
        </w:rPr>
        <w:drawing>
          <wp:anchor distT="0" distB="0" distL="114300" distR="114300" simplePos="0" relativeHeight="251596288" behindDoc="0" locked="0" layoutInCell="1" allowOverlap="1" wp14:anchorId="45356005" wp14:editId="2BB18426">
            <wp:simplePos x="0" y="0"/>
            <wp:positionH relativeFrom="column">
              <wp:posOffset>344601</wp:posOffset>
            </wp:positionH>
            <wp:positionV relativeFrom="paragraph">
              <wp:posOffset>-293298</wp:posOffset>
            </wp:positionV>
            <wp:extent cx="1069676" cy="1507410"/>
            <wp:effectExtent l="0" t="0" r="0" b="0"/>
            <wp:wrapNone/>
            <wp:docPr id="25" name="Picture 25" descr="HDC Investigation Process - Easy Rea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430D5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9676" cy="15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C2" w:rsidRPr="00994A34">
        <w:rPr>
          <w:rFonts w:ascii="Arial" w:hAnsi="Arial" w:cs="Arial"/>
          <w:b/>
          <w:sz w:val="32"/>
          <w:szCs w:val="32"/>
          <w:lang w:val="en-AU"/>
        </w:rPr>
        <w:t>In this booklet you can find out about:</w:t>
      </w:r>
    </w:p>
    <w:p w:rsidR="00496CC2" w:rsidRDefault="00496CC2" w:rsidP="005F291A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496CC2" w:rsidRDefault="00496CC2" w:rsidP="005F291A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496CC2" w:rsidRDefault="0070475D" w:rsidP="005F291A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1888" behindDoc="0" locked="0" layoutInCell="1" allowOverlap="1" wp14:anchorId="68FC5D41" wp14:editId="34927A87">
            <wp:simplePos x="0" y="0"/>
            <wp:positionH relativeFrom="margin">
              <wp:align>left</wp:align>
            </wp:positionH>
            <wp:positionV relativeFrom="paragraph">
              <wp:posOffset>230450</wp:posOffset>
            </wp:positionV>
            <wp:extent cx="1753235" cy="952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c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75D" w:rsidRDefault="0070475D" w:rsidP="0070475D">
      <w:pPr>
        <w:pStyle w:val="ListParagraph"/>
        <w:numPr>
          <w:ilvl w:val="0"/>
          <w:numId w:val="1"/>
        </w:numPr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Health and Disability Commissioner</w:t>
      </w:r>
    </w:p>
    <w:p w:rsidR="0070475D" w:rsidRDefault="0070475D" w:rsidP="0070475D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70475D" w:rsidRDefault="0070475D" w:rsidP="0070475D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3456" behindDoc="0" locked="0" layoutInCell="1" allowOverlap="1" wp14:anchorId="285BD686" wp14:editId="66419570">
            <wp:simplePos x="0" y="0"/>
            <wp:positionH relativeFrom="column">
              <wp:posOffset>337820</wp:posOffset>
            </wp:positionH>
            <wp:positionV relativeFrom="paragraph">
              <wp:posOffset>258583</wp:posOffset>
            </wp:positionV>
            <wp:extent cx="1253968" cy="1345721"/>
            <wp:effectExtent l="0" t="0" r="381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hecklist_writ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968" cy="134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75D" w:rsidRPr="0070475D" w:rsidRDefault="0070475D" w:rsidP="0070475D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1768C7" w:rsidRPr="006B08D8" w:rsidRDefault="006B08D8" w:rsidP="005F291A">
      <w:pPr>
        <w:pStyle w:val="ListParagraph"/>
        <w:numPr>
          <w:ilvl w:val="0"/>
          <w:numId w:val="1"/>
        </w:numPr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how an investigation works</w:t>
      </w:r>
    </w:p>
    <w:p w:rsidR="006B08D8" w:rsidRDefault="006B08D8" w:rsidP="005F291A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6B08D8" w:rsidRDefault="006B08D8" w:rsidP="005F291A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6B08D8" w:rsidRDefault="006415C6" w:rsidP="005F291A">
      <w:pPr>
        <w:pStyle w:val="ListParagraph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4048" behindDoc="1" locked="0" layoutInCell="1" allowOverlap="1" wp14:anchorId="644B8E91" wp14:editId="41A94D22">
            <wp:simplePos x="0" y="0"/>
            <wp:positionH relativeFrom="column">
              <wp:posOffset>-391102</wp:posOffset>
            </wp:positionH>
            <wp:positionV relativeFrom="paragraph">
              <wp:posOffset>155055</wp:posOffset>
            </wp:positionV>
            <wp:extent cx="1508167" cy="1508167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omputer-5_1024x10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67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CC2" w:rsidRPr="00987801" w:rsidRDefault="00496CC2" w:rsidP="005F291A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496CC2" w:rsidRDefault="006415C6" w:rsidP="005F291A">
      <w:pPr>
        <w:pStyle w:val="ListParagraph"/>
        <w:numPr>
          <w:ilvl w:val="0"/>
          <w:numId w:val="1"/>
        </w:numPr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3024" behindDoc="1" locked="0" layoutInCell="1" allowOverlap="1" wp14:anchorId="01C43811" wp14:editId="5FA79434">
            <wp:simplePos x="0" y="0"/>
            <wp:positionH relativeFrom="column">
              <wp:posOffset>890518</wp:posOffset>
            </wp:positionH>
            <wp:positionV relativeFrom="paragraph">
              <wp:posOffset>120387</wp:posOffset>
            </wp:positionV>
            <wp:extent cx="1460236" cy="1460236"/>
            <wp:effectExtent l="0" t="0" r="0" b="698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honecall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36" cy="146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91A">
        <w:rPr>
          <w:rFonts w:ascii="Arial" w:hAnsi="Arial" w:cs="Arial"/>
          <w:sz w:val="32"/>
          <w:szCs w:val="32"/>
          <w:lang w:val="en-AU"/>
        </w:rPr>
        <w:t>how to c</w:t>
      </w:r>
      <w:r w:rsidR="00005099">
        <w:rPr>
          <w:rFonts w:ascii="Arial" w:hAnsi="Arial" w:cs="Arial"/>
          <w:sz w:val="32"/>
          <w:szCs w:val="32"/>
          <w:lang w:val="en-AU"/>
        </w:rPr>
        <w:t>ont</w:t>
      </w:r>
      <w:r w:rsidR="001768C7">
        <w:rPr>
          <w:rFonts w:ascii="Arial" w:hAnsi="Arial" w:cs="Arial"/>
          <w:sz w:val="32"/>
          <w:szCs w:val="32"/>
          <w:lang w:val="en-AU"/>
        </w:rPr>
        <w:t>act</w:t>
      </w:r>
      <w:r w:rsidR="00496CC2" w:rsidRPr="00BD2574">
        <w:rPr>
          <w:rFonts w:ascii="Arial" w:hAnsi="Arial" w:cs="Arial"/>
          <w:sz w:val="32"/>
          <w:szCs w:val="32"/>
          <w:lang w:val="en-AU"/>
        </w:rPr>
        <w:t xml:space="preserve"> </w:t>
      </w:r>
      <w:r w:rsidR="00496CC2">
        <w:rPr>
          <w:rFonts w:ascii="Arial" w:hAnsi="Arial" w:cs="Arial"/>
          <w:sz w:val="32"/>
          <w:szCs w:val="32"/>
          <w:lang w:val="en-AU"/>
        </w:rPr>
        <w:t xml:space="preserve">the </w:t>
      </w:r>
      <w:r w:rsidR="00496CC2" w:rsidRPr="00881DB2">
        <w:rPr>
          <w:rFonts w:ascii="Arial" w:hAnsi="Arial" w:cs="Arial"/>
          <w:sz w:val="32"/>
          <w:szCs w:val="32"/>
          <w:lang w:val="en-AU"/>
        </w:rPr>
        <w:t xml:space="preserve">Health and Disability </w:t>
      </w:r>
      <w:r w:rsidR="00496CC2">
        <w:rPr>
          <w:rFonts w:ascii="Arial" w:hAnsi="Arial" w:cs="Arial"/>
          <w:sz w:val="32"/>
          <w:szCs w:val="32"/>
          <w:lang w:val="en-AU"/>
        </w:rPr>
        <w:t>Commissioner</w:t>
      </w:r>
      <w:r w:rsidR="00496CC2" w:rsidRPr="00BD2574">
        <w:rPr>
          <w:rFonts w:ascii="Arial" w:hAnsi="Arial" w:cs="Arial"/>
          <w:sz w:val="32"/>
          <w:szCs w:val="32"/>
          <w:lang w:val="en-AU"/>
        </w:rPr>
        <w:t>.</w:t>
      </w:r>
    </w:p>
    <w:p w:rsidR="003424FB" w:rsidRDefault="003424FB" w:rsidP="003424FB">
      <w:pPr>
        <w:tabs>
          <w:tab w:val="left" w:pos="2268"/>
        </w:tabs>
        <w:jc w:val="left"/>
        <w:rPr>
          <w:rFonts w:ascii="Arial" w:hAnsi="Arial" w:cs="Arial"/>
          <w:sz w:val="32"/>
          <w:szCs w:val="32"/>
          <w:lang w:val="en-AU"/>
        </w:rPr>
      </w:pPr>
    </w:p>
    <w:p w:rsidR="003424FB" w:rsidRDefault="003424FB" w:rsidP="003424FB">
      <w:pPr>
        <w:tabs>
          <w:tab w:val="left" w:pos="2268"/>
        </w:tabs>
        <w:jc w:val="left"/>
        <w:rPr>
          <w:rFonts w:ascii="Arial" w:hAnsi="Arial" w:cs="Arial"/>
          <w:sz w:val="32"/>
          <w:szCs w:val="32"/>
          <w:lang w:val="en-AU"/>
        </w:rPr>
      </w:pPr>
    </w:p>
    <w:p w:rsidR="003424FB" w:rsidRPr="001018D7" w:rsidRDefault="003424FB" w:rsidP="001018D7">
      <w:pPr>
        <w:tabs>
          <w:tab w:val="left" w:pos="2268"/>
        </w:tabs>
        <w:jc w:val="left"/>
        <w:rPr>
          <w:rFonts w:ascii="Arial" w:hAnsi="Arial" w:cs="Arial"/>
          <w:sz w:val="32"/>
          <w:szCs w:val="32"/>
          <w:lang w:val="en-AU"/>
        </w:rPr>
      </w:pPr>
    </w:p>
    <w:bookmarkStart w:id="2" w:name="_Hlk508884331"/>
    <w:p w:rsidR="00F23FCB" w:rsidRPr="00CA5822" w:rsidRDefault="00C74EA6">
      <w:pPr>
        <w:jc w:val="center"/>
        <w:rPr>
          <w:rFonts w:ascii="Arial" w:hAnsi="Arial" w:cs="Arial"/>
          <w:b/>
          <w:sz w:val="40"/>
          <w:szCs w:val="32"/>
          <w:lang w:val="en-AU"/>
        </w:rPr>
      </w:pPr>
      <w:r w:rsidRPr="006F6EF1">
        <w:rPr>
          <w:rFonts w:ascii="Arial" w:hAnsi="Arial" w:cs="Arial"/>
          <w:b/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0DF7FAE1" wp14:editId="7D604920">
                <wp:simplePos x="0" y="0"/>
                <wp:positionH relativeFrom="column">
                  <wp:posOffset>66675</wp:posOffset>
                </wp:positionH>
                <wp:positionV relativeFrom="paragraph">
                  <wp:posOffset>-414337</wp:posOffset>
                </wp:positionV>
                <wp:extent cx="5619750" cy="1042987"/>
                <wp:effectExtent l="0" t="0" r="19050" b="24130"/>
                <wp:wrapNone/>
                <wp:docPr id="74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04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0513CA" id="Shape 8" o:spid="_x0000_s1026" style="position:absolute;margin-left:5.25pt;margin-top:-32.6pt;width:442.5pt;height:82.1pt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="0067429A">
        <w:rPr>
          <w:rFonts w:ascii="Arial" w:hAnsi="Arial" w:cs="Arial"/>
          <w:b/>
          <w:sz w:val="40"/>
          <w:szCs w:val="40"/>
          <w:lang w:val="en-AU"/>
        </w:rPr>
        <w:t>I</w:t>
      </w:r>
      <w:r w:rsidR="00055517" w:rsidRPr="006F6EF1">
        <w:rPr>
          <w:rFonts w:ascii="Arial" w:hAnsi="Arial" w:cs="Arial"/>
          <w:b/>
          <w:sz w:val="40"/>
          <w:szCs w:val="40"/>
          <w:lang w:val="en-AU"/>
        </w:rPr>
        <w:t>nvestigations</w:t>
      </w:r>
      <w:r w:rsidR="0064094C" w:rsidRPr="00CA5822">
        <w:rPr>
          <w:rFonts w:ascii="Arial" w:hAnsi="Arial" w:cs="Arial"/>
          <w:b/>
          <w:sz w:val="40"/>
          <w:szCs w:val="32"/>
          <w:lang w:val="en-AU"/>
        </w:rPr>
        <w:t xml:space="preserve"> </w:t>
      </w:r>
    </w:p>
    <w:p w:rsidR="002452D9" w:rsidRPr="009F03D1" w:rsidRDefault="002452D9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3E2286" w:rsidRDefault="003E2286" w:rsidP="0036283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07552" behindDoc="0" locked="0" layoutInCell="1" allowOverlap="1" wp14:anchorId="71E24416" wp14:editId="105AFCC0">
            <wp:simplePos x="0" y="0"/>
            <wp:positionH relativeFrom="column">
              <wp:posOffset>-113665</wp:posOffset>
            </wp:positionH>
            <wp:positionV relativeFrom="paragraph">
              <wp:posOffset>345689</wp:posOffset>
            </wp:positionV>
            <wp:extent cx="1771650" cy="962660"/>
            <wp:effectExtent l="0" t="0" r="0" b="8890"/>
            <wp:wrapNone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832" w:rsidRPr="00362832" w:rsidRDefault="00362832" w:rsidP="0036283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362832">
        <w:rPr>
          <w:rFonts w:ascii="Arial" w:hAnsi="Arial" w:cs="Arial"/>
          <w:sz w:val="32"/>
          <w:szCs w:val="32"/>
          <w:lang w:val="en-AU"/>
        </w:rPr>
        <w:t xml:space="preserve">The </w:t>
      </w:r>
      <w:r w:rsidRPr="00C70787">
        <w:rPr>
          <w:rFonts w:ascii="Arial" w:hAnsi="Arial" w:cs="Arial"/>
          <w:b/>
          <w:sz w:val="32"/>
          <w:szCs w:val="32"/>
          <w:lang w:val="en-AU"/>
        </w:rPr>
        <w:t xml:space="preserve">Health and Disability Commissioner </w:t>
      </w:r>
      <w:r w:rsidR="003E2286">
        <w:rPr>
          <w:rFonts w:ascii="Arial" w:hAnsi="Arial" w:cs="Arial"/>
          <w:sz w:val="32"/>
          <w:szCs w:val="32"/>
          <w:lang w:val="en-AU"/>
        </w:rPr>
        <w:t>may</w:t>
      </w:r>
      <w:r w:rsidR="00DF40F5">
        <w:rPr>
          <w:rFonts w:ascii="Arial" w:hAnsi="Arial" w:cs="Arial"/>
          <w:sz w:val="32"/>
          <w:szCs w:val="32"/>
          <w:lang w:val="en-AU"/>
        </w:rPr>
        <w:t xml:space="preserve"> </w:t>
      </w:r>
      <w:r w:rsidR="003E2286">
        <w:rPr>
          <w:rFonts w:ascii="Arial" w:hAnsi="Arial" w:cs="Arial"/>
          <w:sz w:val="32"/>
          <w:szCs w:val="32"/>
          <w:lang w:val="en-AU"/>
        </w:rPr>
        <w:t>decide</w:t>
      </w:r>
      <w:r w:rsidRPr="00362832">
        <w:rPr>
          <w:rFonts w:ascii="Arial" w:hAnsi="Arial" w:cs="Arial"/>
          <w:sz w:val="32"/>
          <w:szCs w:val="32"/>
          <w:lang w:val="en-AU"/>
        </w:rPr>
        <w:t xml:space="preserve"> to </w:t>
      </w:r>
      <w:r w:rsidRPr="003E2286">
        <w:rPr>
          <w:rFonts w:ascii="Arial" w:hAnsi="Arial" w:cs="Arial"/>
          <w:b/>
          <w:sz w:val="32"/>
          <w:szCs w:val="32"/>
          <w:lang w:val="en-AU"/>
        </w:rPr>
        <w:t>investigate</w:t>
      </w:r>
      <w:r w:rsidRPr="00362832">
        <w:rPr>
          <w:rFonts w:ascii="Arial" w:hAnsi="Arial" w:cs="Arial"/>
          <w:sz w:val="32"/>
          <w:szCs w:val="32"/>
          <w:lang w:val="en-AU"/>
        </w:rPr>
        <w:t xml:space="preserve"> your complaint. </w:t>
      </w:r>
    </w:p>
    <w:p w:rsidR="00DF40F5" w:rsidRPr="00362832" w:rsidRDefault="000511E4" w:rsidP="00DF40F5">
      <w:p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4960" behindDoc="1" locked="0" layoutInCell="1" allowOverlap="1" wp14:anchorId="0D9F15DD" wp14:editId="2B167709">
            <wp:simplePos x="0" y="0"/>
            <wp:positionH relativeFrom="column">
              <wp:posOffset>241636</wp:posOffset>
            </wp:positionH>
            <wp:positionV relativeFrom="paragraph">
              <wp:posOffset>447824</wp:posOffset>
            </wp:positionV>
            <wp:extent cx="1212574" cy="1212574"/>
            <wp:effectExtent l="0" t="0" r="698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all_4e4d1692-9760-4984-b1fc-a9ece5147545_grand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74" cy="121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832" w:rsidRPr="00362832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3E2286" w:rsidRDefault="003E2286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This happens </w:t>
      </w:r>
      <w:r w:rsidR="006F46B9">
        <w:rPr>
          <w:rFonts w:ascii="Arial" w:hAnsi="Arial" w:cs="Arial"/>
          <w:sz w:val="32"/>
          <w:szCs w:val="32"/>
          <w:lang w:val="en-AU"/>
        </w:rPr>
        <w:t xml:space="preserve">only </w:t>
      </w:r>
      <w:r>
        <w:rPr>
          <w:rFonts w:ascii="Arial" w:hAnsi="Arial" w:cs="Arial"/>
          <w:sz w:val="32"/>
          <w:szCs w:val="32"/>
          <w:lang w:val="en-AU"/>
        </w:rPr>
        <w:t>with a small number of complaints.</w:t>
      </w:r>
    </w:p>
    <w:p w:rsidR="003E2286" w:rsidRDefault="003E2286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3E2286" w:rsidRDefault="003E2286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508A7" w:rsidRDefault="000511E4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8576" behindDoc="0" locked="0" layoutInCell="1" allowOverlap="1" wp14:anchorId="17E14D25" wp14:editId="395932BF">
            <wp:simplePos x="0" y="0"/>
            <wp:positionH relativeFrom="margin">
              <wp:align>left</wp:align>
            </wp:positionH>
            <wp:positionV relativeFrom="paragraph">
              <wp:posOffset>79817</wp:posOffset>
            </wp:positionV>
            <wp:extent cx="1892935" cy="1669415"/>
            <wp:effectExtent l="0" t="0" r="0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293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86">
        <w:rPr>
          <w:rFonts w:ascii="Arial" w:hAnsi="Arial" w:cs="Arial"/>
          <w:sz w:val="32"/>
          <w:szCs w:val="32"/>
          <w:lang w:val="en-AU"/>
        </w:rPr>
        <w:t>If th</w:t>
      </w:r>
      <w:r w:rsidR="00322D4E">
        <w:rPr>
          <w:rFonts w:ascii="Arial" w:hAnsi="Arial" w:cs="Arial"/>
          <w:sz w:val="32"/>
          <w:szCs w:val="32"/>
          <w:lang w:val="en-AU"/>
        </w:rPr>
        <w:t>e</w:t>
      </w:r>
      <w:r w:rsidR="00402D3E">
        <w:rPr>
          <w:rFonts w:ascii="Arial" w:hAnsi="Arial" w:cs="Arial"/>
          <w:sz w:val="32"/>
          <w:szCs w:val="32"/>
          <w:lang w:val="en-AU"/>
        </w:rPr>
        <w:t xml:space="preserve"> </w:t>
      </w:r>
      <w:r w:rsidR="00134156" w:rsidRPr="00A373DB">
        <w:rPr>
          <w:rFonts w:ascii="Arial" w:hAnsi="Arial" w:cs="Arial"/>
          <w:b/>
          <w:sz w:val="32"/>
          <w:szCs w:val="32"/>
          <w:lang w:val="en-AU"/>
        </w:rPr>
        <w:t>Health and Disability Commissioner</w:t>
      </w:r>
      <w:r w:rsidR="00134156" w:rsidRPr="00134156">
        <w:rPr>
          <w:rFonts w:ascii="Arial" w:hAnsi="Arial" w:cs="Arial"/>
          <w:sz w:val="32"/>
          <w:szCs w:val="32"/>
          <w:lang w:val="en-AU"/>
        </w:rPr>
        <w:t xml:space="preserve"> decid</w:t>
      </w:r>
      <w:r w:rsidR="00ED1255">
        <w:rPr>
          <w:rFonts w:ascii="Arial" w:hAnsi="Arial" w:cs="Arial"/>
          <w:sz w:val="32"/>
          <w:szCs w:val="32"/>
          <w:lang w:val="en-AU"/>
        </w:rPr>
        <w:t>es</w:t>
      </w:r>
      <w:r w:rsidR="00134156" w:rsidRPr="00134156">
        <w:rPr>
          <w:rFonts w:ascii="Arial" w:hAnsi="Arial" w:cs="Arial"/>
          <w:sz w:val="32"/>
          <w:szCs w:val="32"/>
          <w:lang w:val="en-AU"/>
        </w:rPr>
        <w:t xml:space="preserve"> to </w:t>
      </w:r>
      <w:r w:rsidR="00134156" w:rsidRPr="00A373DB">
        <w:rPr>
          <w:rFonts w:ascii="Arial" w:hAnsi="Arial" w:cs="Arial"/>
          <w:b/>
          <w:sz w:val="32"/>
          <w:szCs w:val="32"/>
          <w:lang w:val="en-AU"/>
        </w:rPr>
        <w:t>investigate</w:t>
      </w:r>
      <w:r w:rsidR="00134156" w:rsidRPr="00134156">
        <w:rPr>
          <w:rFonts w:ascii="Arial" w:hAnsi="Arial" w:cs="Arial"/>
          <w:sz w:val="32"/>
          <w:szCs w:val="32"/>
          <w:lang w:val="en-AU"/>
        </w:rPr>
        <w:t xml:space="preserve"> your complaint</w:t>
      </w:r>
      <w:r w:rsidR="007678E6">
        <w:rPr>
          <w:rFonts w:ascii="Arial" w:hAnsi="Arial" w:cs="Arial"/>
          <w:sz w:val="32"/>
          <w:szCs w:val="32"/>
          <w:lang w:val="en-AU"/>
        </w:rPr>
        <w:t>,</w:t>
      </w:r>
      <w:r w:rsidR="00134156" w:rsidRPr="00134156">
        <w:rPr>
          <w:rFonts w:ascii="Arial" w:hAnsi="Arial" w:cs="Arial"/>
          <w:sz w:val="32"/>
          <w:szCs w:val="32"/>
          <w:lang w:val="en-AU"/>
        </w:rPr>
        <w:t xml:space="preserve"> </w:t>
      </w:r>
      <w:r w:rsidR="00ED1255">
        <w:rPr>
          <w:rFonts w:ascii="Arial" w:hAnsi="Arial" w:cs="Arial"/>
          <w:sz w:val="32"/>
          <w:szCs w:val="32"/>
          <w:lang w:val="en-AU"/>
        </w:rPr>
        <w:t xml:space="preserve">that </w:t>
      </w:r>
      <w:r w:rsidR="00A373DB">
        <w:rPr>
          <w:rFonts w:ascii="Arial" w:hAnsi="Arial" w:cs="Arial"/>
          <w:sz w:val="32"/>
          <w:szCs w:val="32"/>
          <w:lang w:val="en-AU"/>
        </w:rPr>
        <w:t>m</w:t>
      </w:r>
      <w:r w:rsidR="00134156" w:rsidRPr="00134156">
        <w:rPr>
          <w:rFonts w:ascii="Arial" w:hAnsi="Arial" w:cs="Arial"/>
          <w:sz w:val="32"/>
          <w:szCs w:val="32"/>
          <w:lang w:val="en-AU"/>
        </w:rPr>
        <w:t xml:space="preserve">eans </w:t>
      </w:r>
      <w:r w:rsidR="007678E6">
        <w:rPr>
          <w:rFonts w:ascii="Arial" w:hAnsi="Arial" w:cs="Arial"/>
          <w:sz w:val="32"/>
          <w:szCs w:val="32"/>
          <w:lang w:val="en-AU"/>
        </w:rPr>
        <w:t>he</w:t>
      </w:r>
      <w:r w:rsidR="007678E6" w:rsidRPr="00134156">
        <w:rPr>
          <w:rFonts w:ascii="Arial" w:hAnsi="Arial" w:cs="Arial"/>
          <w:sz w:val="32"/>
          <w:szCs w:val="32"/>
          <w:lang w:val="en-AU"/>
        </w:rPr>
        <w:t xml:space="preserve"> </w:t>
      </w:r>
      <w:r w:rsidR="00134156" w:rsidRPr="00134156">
        <w:rPr>
          <w:rFonts w:ascii="Arial" w:hAnsi="Arial" w:cs="Arial"/>
          <w:sz w:val="32"/>
          <w:szCs w:val="32"/>
          <w:lang w:val="en-AU"/>
        </w:rPr>
        <w:t>will look into whether or not you got your rights.</w:t>
      </w:r>
    </w:p>
    <w:p w:rsidR="00ED1255" w:rsidRDefault="00ED1255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BD6349" w:rsidRDefault="00BD6349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BD6349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2368" behindDoc="1" locked="0" layoutInCell="1" allowOverlap="1" wp14:anchorId="2DFCACF8" wp14:editId="518468EE">
            <wp:simplePos x="0" y="0"/>
            <wp:positionH relativeFrom="column">
              <wp:posOffset>-247015</wp:posOffset>
            </wp:positionH>
            <wp:positionV relativeFrom="paragraph">
              <wp:posOffset>-107315</wp:posOffset>
            </wp:positionV>
            <wp:extent cx="2186305" cy="1350010"/>
            <wp:effectExtent l="0" t="0" r="444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cial-worker-gives-paper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55">
        <w:rPr>
          <w:rFonts w:ascii="Arial" w:hAnsi="Arial" w:cs="Arial"/>
          <w:sz w:val="32"/>
          <w:szCs w:val="32"/>
          <w:lang w:val="en-AU"/>
        </w:rPr>
        <w:t xml:space="preserve">If your </w:t>
      </w:r>
      <w:r w:rsidR="00BD6349" w:rsidRPr="00BD6349">
        <w:rPr>
          <w:rFonts w:ascii="Arial" w:hAnsi="Arial" w:cs="Arial"/>
          <w:sz w:val="32"/>
          <w:szCs w:val="32"/>
          <w:lang w:val="en-AU"/>
        </w:rPr>
        <w:t xml:space="preserve">complaint is </w:t>
      </w:r>
      <w:r w:rsidR="00ED1255">
        <w:rPr>
          <w:rFonts w:ascii="Arial" w:hAnsi="Arial" w:cs="Arial"/>
          <w:sz w:val="32"/>
          <w:szCs w:val="32"/>
          <w:lang w:val="en-AU"/>
        </w:rPr>
        <w:t>to be</w:t>
      </w:r>
      <w:r w:rsidR="00BD6349" w:rsidRPr="00BD6349">
        <w:rPr>
          <w:rFonts w:ascii="Arial" w:hAnsi="Arial" w:cs="Arial"/>
          <w:sz w:val="32"/>
          <w:szCs w:val="32"/>
          <w:lang w:val="en-AU"/>
        </w:rPr>
        <w:t xml:space="preserve"> </w:t>
      </w:r>
      <w:r w:rsidR="00BD6349" w:rsidRPr="005E323C">
        <w:rPr>
          <w:rFonts w:ascii="Arial" w:hAnsi="Arial" w:cs="Arial"/>
          <w:b/>
          <w:sz w:val="32"/>
          <w:szCs w:val="32"/>
          <w:lang w:val="en-AU"/>
        </w:rPr>
        <w:t>investigated</w:t>
      </w:r>
      <w:r w:rsidR="007678E6">
        <w:rPr>
          <w:rFonts w:ascii="Arial" w:hAnsi="Arial" w:cs="Arial"/>
          <w:sz w:val="32"/>
          <w:szCs w:val="32"/>
          <w:lang w:val="en-AU"/>
        </w:rPr>
        <w:t>,</w:t>
      </w:r>
      <w:r w:rsidR="00BD6349" w:rsidRPr="00BD6349">
        <w:rPr>
          <w:rFonts w:ascii="Arial" w:hAnsi="Arial" w:cs="Arial"/>
          <w:sz w:val="32"/>
          <w:szCs w:val="32"/>
          <w:lang w:val="en-AU"/>
        </w:rPr>
        <w:t xml:space="preserve"> the </w:t>
      </w:r>
      <w:r w:rsidR="00BD6349" w:rsidRPr="00344E90">
        <w:rPr>
          <w:rFonts w:ascii="Arial" w:hAnsi="Arial" w:cs="Arial"/>
          <w:b/>
          <w:sz w:val="32"/>
          <w:szCs w:val="32"/>
          <w:lang w:val="en-AU"/>
        </w:rPr>
        <w:t>Health and Disability Commissioner</w:t>
      </w:r>
      <w:r w:rsidR="00BD6349" w:rsidRPr="00BD6349">
        <w:rPr>
          <w:rFonts w:ascii="Arial" w:hAnsi="Arial" w:cs="Arial"/>
          <w:sz w:val="32"/>
          <w:szCs w:val="32"/>
          <w:lang w:val="en-AU"/>
        </w:rPr>
        <w:t xml:space="preserve"> </w:t>
      </w:r>
      <w:r w:rsidR="00BD6349" w:rsidRPr="00ED1255">
        <w:rPr>
          <w:rFonts w:ascii="Arial" w:hAnsi="Arial" w:cs="Arial"/>
          <w:sz w:val="32"/>
          <w:szCs w:val="32"/>
          <w:lang w:val="en-AU"/>
        </w:rPr>
        <w:t>will</w:t>
      </w:r>
      <w:r w:rsidR="00BD6349" w:rsidRPr="00BD6349">
        <w:rPr>
          <w:rFonts w:ascii="Arial" w:hAnsi="Arial" w:cs="Arial"/>
          <w:sz w:val="32"/>
          <w:szCs w:val="32"/>
          <w:lang w:val="en-AU"/>
        </w:rPr>
        <w:t xml:space="preserve"> give your complaint to an </w:t>
      </w:r>
      <w:r w:rsidR="006375A8">
        <w:rPr>
          <w:rFonts w:ascii="Arial" w:hAnsi="Arial" w:cs="Arial"/>
          <w:b/>
          <w:sz w:val="32"/>
          <w:szCs w:val="32"/>
          <w:lang w:val="en-AU"/>
        </w:rPr>
        <w:t>i</w:t>
      </w:r>
      <w:r w:rsidR="00BD6349" w:rsidRPr="005E323C">
        <w:rPr>
          <w:rFonts w:ascii="Arial" w:hAnsi="Arial" w:cs="Arial"/>
          <w:b/>
          <w:sz w:val="32"/>
          <w:szCs w:val="32"/>
          <w:lang w:val="en-AU"/>
        </w:rPr>
        <w:t>nvestigator</w:t>
      </w:r>
      <w:r w:rsidR="00F81EB8">
        <w:rPr>
          <w:rFonts w:ascii="Arial" w:hAnsi="Arial" w:cs="Arial"/>
          <w:sz w:val="32"/>
          <w:szCs w:val="32"/>
          <w:lang w:val="en-AU"/>
        </w:rPr>
        <w:t xml:space="preserve"> to work on.</w:t>
      </w: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D7246" w:rsidRDefault="00093EA8" w:rsidP="00FD7246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3632" behindDoc="0" locked="0" layoutInCell="1" allowOverlap="1" wp14:anchorId="5FBA4D33" wp14:editId="09307619">
            <wp:simplePos x="0" y="0"/>
            <wp:positionH relativeFrom="column">
              <wp:posOffset>-78631</wp:posOffset>
            </wp:positionH>
            <wp:positionV relativeFrom="paragraph">
              <wp:posOffset>-91045</wp:posOffset>
            </wp:positionV>
            <wp:extent cx="1771650" cy="962660"/>
            <wp:effectExtent l="0" t="0" r="0" b="8890"/>
            <wp:wrapNone/>
            <wp:docPr id="1385" name="Picture 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5A8">
        <w:rPr>
          <w:rFonts w:ascii="Arial" w:hAnsi="Arial" w:cs="Arial"/>
          <w:sz w:val="32"/>
          <w:szCs w:val="32"/>
          <w:lang w:val="en-AU"/>
        </w:rPr>
        <w:t>An i</w:t>
      </w:r>
      <w:r w:rsidR="009A039A" w:rsidRPr="009A039A">
        <w:rPr>
          <w:rFonts w:ascii="Arial" w:hAnsi="Arial" w:cs="Arial"/>
          <w:sz w:val="32"/>
          <w:szCs w:val="32"/>
          <w:lang w:val="en-AU"/>
        </w:rPr>
        <w:t>nvestigator is a person who</w:t>
      </w:r>
      <w:r w:rsidR="009B566F">
        <w:rPr>
          <w:rFonts w:ascii="Arial" w:hAnsi="Arial" w:cs="Arial"/>
          <w:sz w:val="32"/>
          <w:szCs w:val="32"/>
          <w:lang w:val="en-AU"/>
        </w:rPr>
        <w:t>:</w:t>
      </w:r>
    </w:p>
    <w:p w:rsidR="00FD7246" w:rsidRDefault="00FD7246" w:rsidP="00FD7246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Pr="00CD28B3" w:rsidRDefault="00CD28B3" w:rsidP="00C44DC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2912" behindDoc="1" locked="0" layoutInCell="1" allowOverlap="1" wp14:anchorId="232F4505" wp14:editId="6777A389">
            <wp:simplePos x="0" y="0"/>
            <wp:positionH relativeFrom="margin">
              <wp:align>left</wp:align>
            </wp:positionH>
            <wp:positionV relativeFrom="paragraph">
              <wp:posOffset>504366</wp:posOffset>
            </wp:positionV>
            <wp:extent cx="1769110" cy="1351280"/>
            <wp:effectExtent l="0" t="0" r="254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eetings different language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AU"/>
        </w:rPr>
        <w:t>works for the Health and Disability Commissioner</w:t>
      </w:r>
    </w:p>
    <w:p w:rsidR="00CD28B3" w:rsidRPr="00CD28B3" w:rsidRDefault="00CD28B3" w:rsidP="00CD28B3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C44DC5" w:rsidRPr="00ED1255" w:rsidRDefault="00ED1255" w:rsidP="00C44DC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takes</w:t>
      </w:r>
      <w:r w:rsidR="009A039A" w:rsidRPr="006C50FD">
        <w:rPr>
          <w:rFonts w:ascii="Arial" w:hAnsi="Arial" w:cs="Arial"/>
          <w:sz w:val="32"/>
          <w:szCs w:val="32"/>
          <w:lang w:val="en-AU"/>
        </w:rPr>
        <w:t xml:space="preserve"> over from your </w:t>
      </w:r>
      <w:r w:rsidR="009A039A" w:rsidRPr="00ED1255">
        <w:rPr>
          <w:rFonts w:ascii="Arial" w:hAnsi="Arial" w:cs="Arial"/>
          <w:b/>
          <w:sz w:val="32"/>
          <w:szCs w:val="32"/>
          <w:lang w:val="en-AU"/>
        </w:rPr>
        <w:t>Complaints Assessor</w:t>
      </w:r>
    </w:p>
    <w:p w:rsidR="00C44DC5" w:rsidRDefault="00C44DC5" w:rsidP="005C0F57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</w:p>
    <w:p w:rsidR="00ED1255" w:rsidRDefault="00BB764D" w:rsidP="00ED125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9600" behindDoc="0" locked="0" layoutInCell="1" allowOverlap="1" wp14:anchorId="73C9ACFC" wp14:editId="1AFE472B">
            <wp:simplePos x="0" y="0"/>
            <wp:positionH relativeFrom="column">
              <wp:posOffset>117724</wp:posOffset>
            </wp:positionH>
            <wp:positionV relativeFrom="paragraph">
              <wp:posOffset>20485</wp:posOffset>
            </wp:positionV>
            <wp:extent cx="1530350" cy="1607820"/>
            <wp:effectExtent l="0" t="0" r="0" b="0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Assistant - writi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255" w:rsidRPr="00FD7246">
        <w:rPr>
          <w:rFonts w:ascii="Arial" w:hAnsi="Arial" w:cs="Arial"/>
          <w:sz w:val="32"/>
          <w:szCs w:val="32"/>
          <w:lang w:val="en-AU"/>
        </w:rPr>
        <w:t>talk</w:t>
      </w:r>
      <w:r w:rsidR="00ED1255">
        <w:rPr>
          <w:rFonts w:ascii="Arial" w:hAnsi="Arial" w:cs="Arial"/>
          <w:sz w:val="32"/>
          <w:szCs w:val="32"/>
          <w:lang w:val="en-AU"/>
        </w:rPr>
        <w:t>s</w:t>
      </w:r>
      <w:r w:rsidR="00ED1255" w:rsidRPr="00FD7246">
        <w:rPr>
          <w:rFonts w:ascii="Arial" w:hAnsi="Arial" w:cs="Arial"/>
          <w:sz w:val="32"/>
          <w:szCs w:val="32"/>
          <w:lang w:val="en-AU"/>
        </w:rPr>
        <w:t xml:space="preserve"> to you about your complaint</w:t>
      </w:r>
    </w:p>
    <w:p w:rsidR="00ED1255" w:rsidRPr="00ED1255" w:rsidRDefault="00ED1255" w:rsidP="00ED1255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ED1255" w:rsidRDefault="00ED1255" w:rsidP="00ED125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FD7246">
        <w:rPr>
          <w:rFonts w:ascii="Arial" w:hAnsi="Arial" w:cs="Arial"/>
          <w:sz w:val="32"/>
          <w:szCs w:val="32"/>
          <w:lang w:val="en-AU"/>
        </w:rPr>
        <w:t>collect</w:t>
      </w:r>
      <w:r>
        <w:rPr>
          <w:rFonts w:ascii="Arial" w:hAnsi="Arial" w:cs="Arial"/>
          <w:sz w:val="32"/>
          <w:szCs w:val="32"/>
          <w:lang w:val="en-AU"/>
        </w:rPr>
        <w:t>s</w:t>
      </w:r>
      <w:r w:rsidRPr="00FD7246">
        <w:rPr>
          <w:rFonts w:ascii="Arial" w:hAnsi="Arial" w:cs="Arial"/>
          <w:sz w:val="32"/>
          <w:szCs w:val="32"/>
          <w:lang w:val="en-AU"/>
        </w:rPr>
        <w:t xml:space="preserve"> more i</w:t>
      </w:r>
      <w:r w:rsidR="00587B9E">
        <w:rPr>
          <w:rFonts w:ascii="Arial" w:hAnsi="Arial" w:cs="Arial"/>
          <w:sz w:val="32"/>
          <w:szCs w:val="32"/>
          <w:lang w:val="en-AU"/>
        </w:rPr>
        <w:t>nformation about your complaint.</w:t>
      </w:r>
    </w:p>
    <w:p w:rsidR="00587B9E" w:rsidRPr="00587B9E" w:rsidRDefault="00587B9E" w:rsidP="00587B9E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587B9E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F1602E" w:rsidRDefault="00F1602E" w:rsidP="00587B9E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587B9E" w:rsidRDefault="00587B9E" w:rsidP="00587B9E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587B9E" w:rsidRPr="0069666F" w:rsidRDefault="00F1602E" w:rsidP="0069666F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7FD0DC5" wp14:editId="32060D8B">
                <wp:simplePos x="0" y="0"/>
                <wp:positionH relativeFrom="margin">
                  <wp:posOffset>2079811</wp:posOffset>
                </wp:positionH>
                <wp:positionV relativeFrom="paragraph">
                  <wp:posOffset>-125506</wp:posOffset>
                </wp:positionV>
                <wp:extent cx="3764915" cy="1192696"/>
                <wp:effectExtent l="0" t="0" r="6985" b="7620"/>
                <wp:wrapNone/>
                <wp:docPr id="139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915" cy="1192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6ACCCF" id="Shape 8" o:spid="_x0000_s1026" style="position:absolute;margin-left:163.75pt;margin-top:-9.9pt;width:296.45pt;height:93.9pt;z-index:-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3936" behindDoc="1" locked="0" layoutInCell="1" allowOverlap="1" wp14:anchorId="2D425235" wp14:editId="64588462">
            <wp:simplePos x="0" y="0"/>
            <wp:positionH relativeFrom="margin">
              <wp:posOffset>-110640</wp:posOffset>
            </wp:positionH>
            <wp:positionV relativeFrom="paragraph">
              <wp:posOffset>24204</wp:posOffset>
            </wp:positionV>
            <wp:extent cx="1748790" cy="1748790"/>
            <wp:effectExtent l="0" t="0" r="381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spector 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6F">
        <w:rPr>
          <w:rFonts w:ascii="Arial" w:hAnsi="Arial" w:cs="Arial"/>
          <w:sz w:val="32"/>
          <w:szCs w:val="32"/>
          <w:lang w:val="en-AU"/>
        </w:rPr>
        <w:t xml:space="preserve">If an </w:t>
      </w:r>
      <w:r w:rsidR="006375A8">
        <w:rPr>
          <w:rFonts w:ascii="Arial" w:hAnsi="Arial" w:cs="Arial"/>
          <w:b/>
          <w:sz w:val="32"/>
          <w:szCs w:val="32"/>
          <w:lang w:val="en-AU"/>
        </w:rPr>
        <w:t>i</w:t>
      </w:r>
      <w:r w:rsidR="0069666F">
        <w:rPr>
          <w:rFonts w:ascii="Arial" w:hAnsi="Arial" w:cs="Arial"/>
          <w:b/>
          <w:sz w:val="32"/>
          <w:szCs w:val="32"/>
          <w:lang w:val="en-AU"/>
        </w:rPr>
        <w:t xml:space="preserve">nvestigator </w:t>
      </w:r>
      <w:r w:rsidR="0069666F">
        <w:rPr>
          <w:rFonts w:ascii="Arial" w:hAnsi="Arial" w:cs="Arial"/>
          <w:sz w:val="32"/>
          <w:szCs w:val="32"/>
          <w:lang w:val="en-AU"/>
        </w:rPr>
        <w:t xml:space="preserve">is </w:t>
      </w:r>
      <w:r w:rsidR="00F81EB8">
        <w:rPr>
          <w:rFonts w:ascii="Arial" w:hAnsi="Arial" w:cs="Arial"/>
          <w:sz w:val="32"/>
          <w:szCs w:val="32"/>
          <w:lang w:val="en-AU"/>
        </w:rPr>
        <w:t>working on</w:t>
      </w:r>
      <w:r w:rsidR="0069666F">
        <w:rPr>
          <w:rFonts w:ascii="Arial" w:hAnsi="Arial" w:cs="Arial"/>
          <w:sz w:val="32"/>
          <w:szCs w:val="32"/>
          <w:lang w:val="en-AU"/>
        </w:rPr>
        <w:t xml:space="preserve"> your complaint</w:t>
      </w:r>
      <w:r w:rsidR="007678E6">
        <w:rPr>
          <w:rFonts w:ascii="Arial" w:hAnsi="Arial" w:cs="Arial"/>
          <w:sz w:val="32"/>
          <w:szCs w:val="32"/>
          <w:lang w:val="en-AU"/>
        </w:rPr>
        <w:t>,</w:t>
      </w:r>
      <w:r w:rsidR="0069666F">
        <w:rPr>
          <w:rFonts w:ascii="Arial" w:hAnsi="Arial" w:cs="Arial"/>
          <w:sz w:val="32"/>
          <w:szCs w:val="32"/>
          <w:lang w:val="en-AU"/>
        </w:rPr>
        <w:t xml:space="preserve"> </w:t>
      </w:r>
      <w:r w:rsidR="00AB1FCE">
        <w:rPr>
          <w:rFonts w:ascii="Arial" w:hAnsi="Arial" w:cs="Arial"/>
          <w:sz w:val="32"/>
          <w:szCs w:val="32"/>
          <w:lang w:val="en-AU"/>
        </w:rPr>
        <w:t xml:space="preserve">this </w:t>
      </w:r>
      <w:r w:rsidR="0069666F">
        <w:rPr>
          <w:rFonts w:ascii="Arial" w:hAnsi="Arial" w:cs="Arial"/>
          <w:sz w:val="32"/>
          <w:szCs w:val="32"/>
          <w:lang w:val="en-AU"/>
        </w:rPr>
        <w:t xml:space="preserve">means </w:t>
      </w:r>
      <w:r w:rsidR="00AB1FCE">
        <w:rPr>
          <w:rFonts w:ascii="Arial" w:hAnsi="Arial" w:cs="Arial"/>
          <w:sz w:val="32"/>
          <w:szCs w:val="32"/>
          <w:lang w:val="en-AU"/>
        </w:rPr>
        <w:t xml:space="preserve">that </w:t>
      </w:r>
      <w:r w:rsidR="0069666F">
        <w:rPr>
          <w:rFonts w:ascii="Arial" w:hAnsi="Arial" w:cs="Arial"/>
          <w:sz w:val="32"/>
          <w:szCs w:val="32"/>
          <w:lang w:val="en-AU"/>
        </w:rPr>
        <w:t xml:space="preserve">it is </w:t>
      </w:r>
      <w:r w:rsidR="00F81EB8">
        <w:rPr>
          <w:rFonts w:ascii="Arial" w:hAnsi="Arial" w:cs="Arial"/>
          <w:b/>
          <w:sz w:val="32"/>
          <w:szCs w:val="32"/>
          <w:lang w:val="en-AU"/>
        </w:rPr>
        <w:t>being</w:t>
      </w:r>
      <w:r w:rsidR="0069666F">
        <w:rPr>
          <w:rFonts w:ascii="Arial" w:hAnsi="Arial" w:cs="Arial"/>
          <w:sz w:val="32"/>
          <w:szCs w:val="32"/>
          <w:lang w:val="en-AU"/>
        </w:rPr>
        <w:t xml:space="preserve"> </w:t>
      </w:r>
      <w:r w:rsidR="00F81EB8">
        <w:rPr>
          <w:rFonts w:ascii="Arial" w:hAnsi="Arial" w:cs="Arial"/>
          <w:b/>
          <w:sz w:val="32"/>
          <w:szCs w:val="32"/>
          <w:lang w:val="en-AU"/>
        </w:rPr>
        <w:t>investigated</w:t>
      </w:r>
      <w:r w:rsidR="0069666F">
        <w:rPr>
          <w:rFonts w:ascii="Arial" w:hAnsi="Arial" w:cs="Arial"/>
          <w:sz w:val="32"/>
          <w:szCs w:val="32"/>
          <w:lang w:val="en-AU"/>
        </w:rPr>
        <w:t>.</w:t>
      </w:r>
      <w:r w:rsidR="00391F11" w:rsidRPr="00391F11">
        <w:rPr>
          <w:noProof/>
          <w:sz w:val="32"/>
          <w:lang w:val="en-NZ" w:eastAsia="en-NZ"/>
        </w:rPr>
        <w:t xml:space="preserve"> </w:t>
      </w:r>
    </w:p>
    <w:p w:rsidR="0069666F" w:rsidRDefault="0069666F">
      <w:pPr>
        <w:spacing w:line="259" w:lineRule="auto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investigator will be </w:t>
      </w:r>
      <w:r w:rsidRPr="00783069">
        <w:rPr>
          <w:rFonts w:ascii="Arial" w:hAnsi="Arial" w:cs="Arial"/>
          <w:b/>
          <w:sz w:val="32"/>
          <w:szCs w:val="32"/>
          <w:lang w:val="en-AU"/>
        </w:rPr>
        <w:t>impartial</w:t>
      </w:r>
      <w:r>
        <w:rPr>
          <w:rFonts w:ascii="Arial" w:hAnsi="Arial" w:cs="Arial"/>
          <w:sz w:val="32"/>
          <w:szCs w:val="32"/>
          <w:lang w:val="en-AU"/>
        </w:rPr>
        <w:t>.</w:t>
      </w:r>
    </w:p>
    <w:p w:rsidR="00CD28B3" w:rsidRDefault="005252CC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0560" behindDoc="1" locked="0" layoutInCell="1" allowOverlap="1" wp14:anchorId="35D06E59" wp14:editId="18261BD5">
            <wp:simplePos x="0" y="0"/>
            <wp:positionH relativeFrom="margin">
              <wp:posOffset>-162560</wp:posOffset>
            </wp:positionH>
            <wp:positionV relativeFrom="paragraph">
              <wp:posOffset>393700</wp:posOffset>
            </wp:positionV>
            <wp:extent cx="1780540" cy="13912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tor sit down argue assist help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3B107DB" wp14:editId="59871401">
                <wp:simplePos x="0" y="0"/>
                <wp:positionH relativeFrom="margin">
                  <wp:posOffset>2079812</wp:posOffset>
                </wp:positionH>
                <wp:positionV relativeFrom="paragraph">
                  <wp:posOffset>174924</wp:posOffset>
                </wp:positionV>
                <wp:extent cx="3765176" cy="2779059"/>
                <wp:effectExtent l="0" t="0" r="6985" b="2540"/>
                <wp:wrapNone/>
                <wp:docPr id="139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76" cy="27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CF74B" id="Shape 8" o:spid="_x0000_s1026" style="position:absolute;margin-left:163.75pt;margin-top:13.75pt;width:296.45pt;height:218.8pt;z-index:-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This means </w:t>
      </w:r>
      <w:r w:rsidR="007678E6">
        <w:rPr>
          <w:rFonts w:ascii="Arial" w:hAnsi="Arial" w:cs="Arial"/>
          <w:sz w:val="32"/>
          <w:szCs w:val="32"/>
          <w:lang w:val="en-AU"/>
        </w:rPr>
        <w:t xml:space="preserve">that the investigator </w:t>
      </w:r>
      <w:r>
        <w:rPr>
          <w:rFonts w:ascii="Arial" w:hAnsi="Arial" w:cs="Arial"/>
          <w:sz w:val="32"/>
          <w:szCs w:val="32"/>
          <w:lang w:val="en-AU"/>
        </w:rPr>
        <w:t xml:space="preserve">will treat you and </w:t>
      </w:r>
      <w:r w:rsidR="00AB1FCE">
        <w:rPr>
          <w:rFonts w:ascii="Arial" w:hAnsi="Arial" w:cs="Arial"/>
          <w:sz w:val="32"/>
          <w:szCs w:val="32"/>
          <w:lang w:val="en-AU"/>
        </w:rPr>
        <w:t xml:space="preserve">the </w:t>
      </w:r>
      <w:r w:rsidR="00F1602E">
        <w:rPr>
          <w:rFonts w:ascii="Arial" w:hAnsi="Arial" w:cs="Arial"/>
          <w:sz w:val="32"/>
          <w:szCs w:val="32"/>
          <w:lang w:val="en-AU"/>
        </w:rPr>
        <w:t xml:space="preserve">health or disability </w:t>
      </w:r>
      <w:r w:rsidRPr="00CC5E5B">
        <w:rPr>
          <w:rFonts w:ascii="Arial" w:hAnsi="Arial" w:cs="Arial"/>
          <w:sz w:val="32"/>
          <w:szCs w:val="32"/>
          <w:lang w:val="en-AU"/>
        </w:rPr>
        <w:t>service provider</w:t>
      </w:r>
      <w:r>
        <w:rPr>
          <w:rFonts w:ascii="Arial" w:hAnsi="Arial" w:cs="Arial"/>
          <w:sz w:val="32"/>
          <w:szCs w:val="32"/>
          <w:lang w:val="en-AU"/>
        </w:rPr>
        <w:t>s the same.</w:t>
      </w:r>
    </w:p>
    <w:p w:rsidR="00CD28B3" w:rsidRDefault="00CD28B3" w:rsidP="001A6D72">
      <w:pPr>
        <w:pStyle w:val="ListParagraph"/>
        <w:ind w:left="3544"/>
        <w:jc w:val="center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B08D8" w:rsidRDefault="00F1602E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F1602E">
        <w:rPr>
          <w:rFonts w:ascii="Arial" w:hAnsi="Arial" w:cs="Arial"/>
          <w:sz w:val="32"/>
          <w:szCs w:val="32"/>
          <w:lang w:val="en-AU"/>
        </w:rPr>
        <w:t>A</w:t>
      </w:r>
      <w:r>
        <w:rPr>
          <w:rFonts w:ascii="Arial" w:hAnsi="Arial" w:cs="Arial"/>
          <w:b/>
          <w:sz w:val="32"/>
          <w:szCs w:val="32"/>
          <w:lang w:val="en-AU"/>
        </w:rPr>
        <w:t xml:space="preserve"> h</w:t>
      </w:r>
      <w:r w:rsidRPr="00F1602E">
        <w:rPr>
          <w:rFonts w:ascii="Arial" w:hAnsi="Arial" w:cs="Arial"/>
          <w:b/>
          <w:sz w:val="32"/>
          <w:szCs w:val="32"/>
          <w:lang w:val="en-AU"/>
        </w:rPr>
        <w:t>ealth or disability service pr</w:t>
      </w:r>
      <w:r>
        <w:rPr>
          <w:rFonts w:ascii="Arial" w:hAnsi="Arial" w:cs="Arial"/>
          <w:b/>
          <w:sz w:val="32"/>
          <w:szCs w:val="32"/>
          <w:lang w:val="en-AU"/>
        </w:rPr>
        <w:t>ovider</w:t>
      </w:r>
      <w:r w:rsidRPr="00F1602E">
        <w:rPr>
          <w:rFonts w:ascii="Arial" w:hAnsi="Arial" w:cs="Arial"/>
          <w:sz w:val="32"/>
          <w:szCs w:val="32"/>
          <w:lang w:val="en-AU"/>
        </w:rPr>
        <w:t xml:space="preserve"> </w:t>
      </w:r>
      <w:r>
        <w:rPr>
          <w:rFonts w:ascii="Arial" w:hAnsi="Arial" w:cs="Arial"/>
          <w:sz w:val="32"/>
          <w:szCs w:val="32"/>
          <w:lang w:val="en-AU"/>
        </w:rPr>
        <w:t xml:space="preserve">can also be called a </w:t>
      </w:r>
      <w:r>
        <w:rPr>
          <w:rFonts w:ascii="Arial" w:hAnsi="Arial" w:cs="Arial"/>
          <w:b/>
          <w:sz w:val="32"/>
          <w:szCs w:val="32"/>
          <w:lang w:val="en-AU"/>
        </w:rPr>
        <w:t>service</w:t>
      </w:r>
      <w:r w:rsidRPr="00F1602E">
        <w:rPr>
          <w:rFonts w:ascii="Arial" w:hAnsi="Arial" w:cs="Arial"/>
          <w:sz w:val="32"/>
          <w:szCs w:val="32"/>
          <w:lang w:val="en-AU"/>
        </w:rPr>
        <w:t>.</w:t>
      </w:r>
    </w:p>
    <w:p w:rsidR="006B08D8" w:rsidRDefault="006B08D8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B08D8" w:rsidRDefault="006B08D8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B08D8" w:rsidRDefault="006B08D8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9536" behindDoc="0" locked="0" layoutInCell="1" allowOverlap="1" wp14:anchorId="2E175417" wp14:editId="5001B525">
            <wp:simplePos x="0" y="0"/>
            <wp:positionH relativeFrom="column">
              <wp:posOffset>38597</wp:posOffset>
            </wp:positionH>
            <wp:positionV relativeFrom="paragraph">
              <wp:posOffset>17780</wp:posOffset>
            </wp:positionV>
            <wp:extent cx="1411605" cy="1649730"/>
            <wp:effectExtent l="0" t="0" r="0" b="7620"/>
            <wp:wrapNone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Scales equal justic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AU"/>
        </w:rPr>
        <w:t>The investigator is not on:</w:t>
      </w: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093EA8" w:rsidRDefault="00CD28B3" w:rsidP="00093EA8">
      <w:pPr>
        <w:pStyle w:val="ListParagraph"/>
        <w:numPr>
          <w:ilvl w:val="0"/>
          <w:numId w:val="29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your side</w:t>
      </w:r>
    </w:p>
    <w:p w:rsidR="00093EA8" w:rsidRDefault="00093EA8" w:rsidP="00093EA8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</w:p>
    <w:p w:rsidR="005D57C3" w:rsidRPr="00F1602E" w:rsidRDefault="00CD28B3" w:rsidP="00F1602E">
      <w:pPr>
        <w:pStyle w:val="ListParagraph"/>
        <w:numPr>
          <w:ilvl w:val="0"/>
          <w:numId w:val="29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093EA8">
        <w:rPr>
          <w:rFonts w:ascii="Arial" w:hAnsi="Arial" w:cs="Arial"/>
          <w:sz w:val="32"/>
          <w:szCs w:val="32"/>
          <w:lang w:val="en-AU"/>
        </w:rPr>
        <w:t xml:space="preserve">the side of the </w:t>
      </w:r>
      <w:r w:rsidR="00093EA8">
        <w:rPr>
          <w:rFonts w:ascii="Arial" w:hAnsi="Arial" w:cs="Arial"/>
          <w:sz w:val="32"/>
          <w:szCs w:val="32"/>
          <w:lang w:val="en-AU"/>
        </w:rPr>
        <w:t>service</w:t>
      </w:r>
      <w:r w:rsidRPr="00093EA8">
        <w:rPr>
          <w:rFonts w:ascii="Arial" w:hAnsi="Arial" w:cs="Arial"/>
          <w:sz w:val="32"/>
          <w:szCs w:val="32"/>
          <w:lang w:val="en-AU"/>
        </w:rPr>
        <w:t>.</w:t>
      </w:r>
      <w:r w:rsidRPr="00F1602E">
        <w:rPr>
          <w:rFonts w:ascii="Arial" w:hAnsi="Arial" w:cs="Arial"/>
          <w:sz w:val="32"/>
          <w:szCs w:val="32"/>
          <w:lang w:val="en-AU"/>
        </w:rPr>
        <w:br w:type="page"/>
      </w:r>
    </w:p>
    <w:p w:rsidR="00CC0EF1" w:rsidRPr="00C10AD2" w:rsidRDefault="00CC0EF1" w:rsidP="00CC0EF1">
      <w:pPr>
        <w:jc w:val="center"/>
        <w:rPr>
          <w:rFonts w:ascii="Arial" w:hAnsi="Arial" w:cs="Arial"/>
          <w:b/>
          <w:sz w:val="40"/>
          <w:szCs w:val="36"/>
          <w:lang w:val="en-AU"/>
        </w:rPr>
      </w:pPr>
      <w:r w:rsidRPr="00C10AD2">
        <w:rPr>
          <w:noProof/>
          <w:sz w:val="40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C8F2E85" wp14:editId="4BF89B9A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47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CDB53" id="Shape 8" o:spid="_x0000_s1026" style="position:absolute;margin-left:5pt;margin-top:-26.45pt;width:442.55pt;height:68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MQYsMNZAgAAcA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="00D94A12">
        <w:rPr>
          <w:rFonts w:ascii="Arial" w:hAnsi="Arial" w:cs="Arial"/>
          <w:b/>
          <w:sz w:val="40"/>
          <w:szCs w:val="36"/>
          <w:lang w:val="en-AU"/>
        </w:rPr>
        <w:t xml:space="preserve">The process </w:t>
      </w:r>
      <w:r w:rsidR="00F45837">
        <w:rPr>
          <w:rFonts w:ascii="Arial" w:hAnsi="Arial" w:cs="Arial"/>
          <w:b/>
          <w:sz w:val="40"/>
          <w:szCs w:val="36"/>
          <w:lang w:val="en-AU"/>
        </w:rPr>
        <w:t xml:space="preserve">— </w:t>
      </w:r>
      <w:r w:rsidR="00D94A12">
        <w:rPr>
          <w:rFonts w:ascii="Arial" w:hAnsi="Arial" w:cs="Arial"/>
          <w:b/>
          <w:sz w:val="40"/>
          <w:szCs w:val="36"/>
          <w:lang w:val="en-AU"/>
        </w:rPr>
        <w:t>what needs to happen?</w:t>
      </w:r>
    </w:p>
    <w:p w:rsidR="00960450" w:rsidRDefault="00960450" w:rsidP="00960450">
      <w:pPr>
        <w:tabs>
          <w:tab w:val="left" w:pos="851"/>
        </w:tabs>
        <w:rPr>
          <w:rFonts w:ascii="Arial" w:hAnsi="Arial" w:cs="Arial"/>
          <w:sz w:val="32"/>
          <w:szCs w:val="32"/>
          <w:lang w:val="en-AU"/>
        </w:rPr>
      </w:pPr>
    </w:p>
    <w:p w:rsidR="00CD28B3" w:rsidRDefault="0082751F" w:rsidP="00CD28B3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2608" behindDoc="1" locked="0" layoutInCell="1" allowOverlap="1" wp14:anchorId="1B764361" wp14:editId="2303B150">
            <wp:simplePos x="0" y="0"/>
            <wp:positionH relativeFrom="column">
              <wp:posOffset>-256387</wp:posOffset>
            </wp:positionH>
            <wp:positionV relativeFrom="paragraph">
              <wp:posOffset>239395</wp:posOffset>
            </wp:positionV>
            <wp:extent cx="2186305" cy="1350010"/>
            <wp:effectExtent l="0" t="0" r="444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cial-worker-gives-paper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51F" w:rsidRDefault="00CD28B3" w:rsidP="00CD28B3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investigator </w:t>
      </w:r>
      <w:r w:rsidRPr="00ED1255">
        <w:rPr>
          <w:rFonts w:ascii="Arial" w:hAnsi="Arial" w:cs="Arial"/>
          <w:sz w:val="32"/>
          <w:szCs w:val="32"/>
          <w:lang w:val="en-AU"/>
        </w:rPr>
        <w:t xml:space="preserve">will </w:t>
      </w:r>
      <w:r w:rsidR="0082751F">
        <w:rPr>
          <w:rFonts w:ascii="Arial" w:hAnsi="Arial" w:cs="Arial"/>
          <w:sz w:val="32"/>
          <w:szCs w:val="32"/>
          <w:lang w:val="en-AU"/>
        </w:rPr>
        <w:t>get in contact with the</w:t>
      </w:r>
      <w:r>
        <w:rPr>
          <w:rFonts w:ascii="Arial" w:hAnsi="Arial" w:cs="Arial"/>
          <w:sz w:val="32"/>
          <w:szCs w:val="32"/>
          <w:lang w:val="en-AU"/>
        </w:rPr>
        <w:t xml:space="preserve"> service</w:t>
      </w:r>
      <w:r w:rsidRPr="00ED1255">
        <w:rPr>
          <w:rFonts w:ascii="Arial" w:hAnsi="Arial" w:cs="Arial"/>
          <w:sz w:val="32"/>
          <w:szCs w:val="32"/>
          <w:lang w:val="en-AU"/>
        </w:rPr>
        <w:t xml:space="preserve"> </w:t>
      </w:r>
      <w:r w:rsidR="0082751F">
        <w:rPr>
          <w:rFonts w:ascii="Arial" w:hAnsi="Arial" w:cs="Arial"/>
          <w:sz w:val="32"/>
          <w:szCs w:val="32"/>
          <w:lang w:val="en-AU"/>
        </w:rPr>
        <w:t>your complaint is about.</w:t>
      </w:r>
    </w:p>
    <w:p w:rsidR="0082751F" w:rsidRDefault="0082751F" w:rsidP="00CD28B3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82751F" w:rsidRDefault="0082751F" w:rsidP="00CD28B3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4480" behindDoc="1" locked="0" layoutInCell="1" allowOverlap="1" wp14:anchorId="5FB61211" wp14:editId="66E0055E">
            <wp:simplePos x="0" y="0"/>
            <wp:positionH relativeFrom="margin">
              <wp:posOffset>-47625</wp:posOffset>
            </wp:positionH>
            <wp:positionV relativeFrom="paragraph">
              <wp:posOffset>434975</wp:posOffset>
            </wp:positionV>
            <wp:extent cx="1883410" cy="1759585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port-health-gp docto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8B3" w:rsidRDefault="0082751F" w:rsidP="00CD28B3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investigator will let </w:t>
      </w:r>
      <w:r w:rsidR="00F45837">
        <w:rPr>
          <w:rFonts w:ascii="Arial" w:hAnsi="Arial" w:cs="Arial"/>
          <w:sz w:val="32"/>
          <w:szCs w:val="32"/>
          <w:lang w:val="en-AU"/>
        </w:rPr>
        <w:t xml:space="preserve">the service </w:t>
      </w:r>
      <w:r w:rsidR="00CD28B3" w:rsidRPr="00ED1255">
        <w:rPr>
          <w:rFonts w:ascii="Arial" w:hAnsi="Arial" w:cs="Arial"/>
          <w:sz w:val="32"/>
          <w:szCs w:val="32"/>
          <w:lang w:val="en-AU"/>
        </w:rPr>
        <w:t>know about</w:t>
      </w:r>
      <w:r w:rsidR="00CD28B3">
        <w:rPr>
          <w:rFonts w:ascii="Arial" w:hAnsi="Arial" w:cs="Arial"/>
          <w:sz w:val="32"/>
          <w:szCs w:val="32"/>
          <w:lang w:val="en-AU"/>
        </w:rPr>
        <w:t>:</w:t>
      </w:r>
      <w:r w:rsidR="00CD28B3" w:rsidRPr="00ED125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D94A12" w:rsidRDefault="00D94A12" w:rsidP="00CD28B3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numPr>
          <w:ilvl w:val="0"/>
          <w:numId w:val="30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587B9E">
        <w:rPr>
          <w:rFonts w:ascii="Arial" w:hAnsi="Arial" w:cs="Arial"/>
          <w:sz w:val="32"/>
          <w:szCs w:val="32"/>
          <w:lang w:val="en-AU"/>
        </w:rPr>
        <w:t xml:space="preserve">your complaint </w:t>
      </w:r>
    </w:p>
    <w:p w:rsidR="00CD28B3" w:rsidRDefault="00CD28B3" w:rsidP="00CD28B3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Pr="00587B9E" w:rsidRDefault="00CD28B3" w:rsidP="00CD28B3">
      <w:pPr>
        <w:pStyle w:val="ListParagraph"/>
        <w:numPr>
          <w:ilvl w:val="0"/>
          <w:numId w:val="30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587B9E">
        <w:rPr>
          <w:rFonts w:ascii="Arial" w:hAnsi="Arial" w:cs="Arial"/>
          <w:sz w:val="32"/>
          <w:szCs w:val="32"/>
          <w:lang w:val="en-AU"/>
        </w:rPr>
        <w:t>the investigation.</w:t>
      </w:r>
    </w:p>
    <w:p w:rsidR="0082751F" w:rsidRDefault="00D94A12" w:rsidP="00CD28B3">
      <w:pPr>
        <w:ind w:left="3544" w:firstLine="56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97312" behindDoc="0" locked="0" layoutInCell="1" allowOverlap="1" wp14:anchorId="3B3AD645" wp14:editId="5B3AD6DA">
            <wp:simplePos x="0" y="0"/>
            <wp:positionH relativeFrom="margin">
              <wp:posOffset>-124311</wp:posOffset>
            </wp:positionH>
            <wp:positionV relativeFrom="paragraph">
              <wp:posOffset>414357</wp:posOffset>
            </wp:positionV>
            <wp:extent cx="1975485" cy="1798320"/>
            <wp:effectExtent l="0" t="0" r="571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sifika pacific talk speak up feedback staff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1F" w:rsidRDefault="0082751F" w:rsidP="00CD28B3">
      <w:pPr>
        <w:ind w:left="3544" w:firstLine="56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Pr="00CC0EF1" w:rsidRDefault="00CD28B3" w:rsidP="00532B0D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i</w:t>
      </w:r>
      <w:r w:rsidRPr="00CC0EF1">
        <w:rPr>
          <w:rFonts w:ascii="Arial" w:hAnsi="Arial" w:cs="Arial"/>
          <w:sz w:val="32"/>
          <w:szCs w:val="32"/>
          <w:lang w:val="en-AU"/>
        </w:rPr>
        <w:t xml:space="preserve">nvestigator may ask </w:t>
      </w:r>
      <w:r w:rsidR="0082751F">
        <w:rPr>
          <w:rFonts w:ascii="Arial" w:hAnsi="Arial" w:cs="Arial"/>
          <w:sz w:val="32"/>
          <w:szCs w:val="32"/>
          <w:lang w:val="en-AU"/>
        </w:rPr>
        <w:t>your</w:t>
      </w:r>
      <w:r w:rsidRPr="00CC0EF1">
        <w:rPr>
          <w:rFonts w:ascii="Arial" w:hAnsi="Arial" w:cs="Arial"/>
          <w:sz w:val="32"/>
          <w:szCs w:val="32"/>
          <w:lang w:val="en-AU"/>
        </w:rPr>
        <w:t xml:space="preserve"> service some questions.</w:t>
      </w:r>
    </w:p>
    <w:p w:rsidR="00CD28B3" w:rsidRDefault="00CD28B3" w:rsidP="00CD28B3">
      <w:pPr>
        <w:spacing w:line="259" w:lineRule="auto"/>
        <w:jc w:val="left"/>
        <w:rPr>
          <w:rFonts w:ascii="Arial" w:hAnsi="Arial" w:cs="Arial"/>
          <w:sz w:val="32"/>
          <w:szCs w:val="32"/>
          <w:lang w:val="en-AU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9627BC" w:rsidRDefault="009627BC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9627BC" w:rsidRDefault="008C43D7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5072" behindDoc="1" locked="0" layoutInCell="1" allowOverlap="1" wp14:anchorId="71535DEE" wp14:editId="2647602F">
            <wp:simplePos x="0" y="0"/>
            <wp:positionH relativeFrom="column">
              <wp:posOffset>-83127</wp:posOffset>
            </wp:positionH>
            <wp:positionV relativeFrom="paragraph">
              <wp:posOffset>11875</wp:posOffset>
            </wp:positionV>
            <wp:extent cx="1745615" cy="1287391"/>
            <wp:effectExtent l="0" t="0" r="6985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onsultation explain liste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79" cy="128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EA8" w:rsidRDefault="00CD28B3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investigator will ask </w:t>
      </w:r>
      <w:r w:rsidR="0082751F">
        <w:rPr>
          <w:rFonts w:ascii="Arial" w:hAnsi="Arial" w:cs="Arial"/>
          <w:sz w:val="32"/>
          <w:szCs w:val="32"/>
          <w:lang w:val="en-AU"/>
        </w:rPr>
        <w:t>your</w:t>
      </w:r>
      <w:r>
        <w:rPr>
          <w:rFonts w:ascii="Arial" w:hAnsi="Arial" w:cs="Arial"/>
          <w:sz w:val="32"/>
          <w:szCs w:val="32"/>
          <w:lang w:val="en-AU"/>
        </w:rPr>
        <w:t xml:space="preserve"> service what </w:t>
      </w:r>
      <w:r w:rsidR="00F45837">
        <w:rPr>
          <w:rFonts w:ascii="Arial" w:hAnsi="Arial" w:cs="Arial"/>
          <w:sz w:val="32"/>
          <w:szCs w:val="32"/>
          <w:lang w:val="en-AU"/>
        </w:rPr>
        <w:t xml:space="preserve">it </w:t>
      </w:r>
      <w:r>
        <w:rPr>
          <w:rFonts w:ascii="Arial" w:hAnsi="Arial" w:cs="Arial"/>
          <w:sz w:val="32"/>
          <w:szCs w:val="32"/>
          <w:lang w:val="en-AU"/>
        </w:rPr>
        <w:t>think</w:t>
      </w:r>
      <w:r w:rsidR="00F45837">
        <w:rPr>
          <w:rFonts w:ascii="Arial" w:hAnsi="Arial" w:cs="Arial"/>
          <w:sz w:val="32"/>
          <w:szCs w:val="32"/>
          <w:lang w:val="en-AU"/>
        </w:rPr>
        <w:t>s</w:t>
      </w:r>
      <w:r>
        <w:rPr>
          <w:rFonts w:ascii="Arial" w:hAnsi="Arial" w:cs="Arial"/>
          <w:sz w:val="32"/>
          <w:szCs w:val="32"/>
          <w:lang w:val="en-AU"/>
        </w:rPr>
        <w:t xml:space="preserve"> about your complaint.</w:t>
      </w:r>
    </w:p>
    <w:p w:rsidR="0082751F" w:rsidRDefault="0082751F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82751F" w:rsidRDefault="0082751F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82751F" w:rsidRDefault="008C43D7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4656" behindDoc="1" locked="0" layoutInCell="1" allowOverlap="1" wp14:anchorId="03EF2D0A" wp14:editId="099F896A">
            <wp:simplePos x="0" y="0"/>
            <wp:positionH relativeFrom="column">
              <wp:posOffset>-36195</wp:posOffset>
            </wp:positionH>
            <wp:positionV relativeFrom="paragraph">
              <wp:posOffset>360680</wp:posOffset>
            </wp:positionV>
            <wp:extent cx="1888490" cy="1483995"/>
            <wp:effectExtent l="0" t="0" r="0" b="1905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nterview-meeting talk wheelchair us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CF" w:rsidRDefault="00D46700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During the investigation</w:t>
      </w:r>
      <w:r w:rsidR="00885303">
        <w:rPr>
          <w:rFonts w:ascii="Arial" w:hAnsi="Arial" w:cs="Arial"/>
          <w:sz w:val="32"/>
          <w:szCs w:val="32"/>
          <w:lang w:val="en-AU"/>
        </w:rPr>
        <w:t>,</w:t>
      </w:r>
      <w:r w:rsidR="006375A8">
        <w:rPr>
          <w:rFonts w:ascii="Arial" w:hAnsi="Arial" w:cs="Arial"/>
          <w:sz w:val="32"/>
          <w:szCs w:val="32"/>
          <w:lang w:val="en-AU"/>
        </w:rPr>
        <w:t xml:space="preserve"> the i</w:t>
      </w:r>
      <w:r w:rsidR="00502874">
        <w:rPr>
          <w:rFonts w:ascii="Arial" w:hAnsi="Arial" w:cs="Arial"/>
          <w:sz w:val="32"/>
          <w:szCs w:val="32"/>
          <w:lang w:val="en-AU"/>
        </w:rPr>
        <w:t>nvestigat</w:t>
      </w:r>
      <w:r w:rsidR="00A823D0">
        <w:rPr>
          <w:rFonts w:ascii="Arial" w:hAnsi="Arial" w:cs="Arial"/>
          <w:sz w:val="32"/>
          <w:szCs w:val="32"/>
          <w:lang w:val="en-AU"/>
        </w:rPr>
        <w:t>or</w:t>
      </w:r>
      <w:r w:rsidR="003C4EF3">
        <w:rPr>
          <w:rFonts w:ascii="Arial" w:hAnsi="Arial" w:cs="Arial"/>
          <w:sz w:val="32"/>
          <w:szCs w:val="32"/>
          <w:lang w:val="en-AU"/>
        </w:rPr>
        <w:t xml:space="preserve"> may </w:t>
      </w:r>
      <w:r w:rsidR="0082751F">
        <w:rPr>
          <w:rFonts w:ascii="Arial" w:hAnsi="Arial" w:cs="Arial"/>
          <w:sz w:val="32"/>
          <w:szCs w:val="32"/>
          <w:lang w:val="en-AU"/>
        </w:rPr>
        <w:t xml:space="preserve">also </w:t>
      </w:r>
      <w:r w:rsidR="003C4EF3">
        <w:rPr>
          <w:rFonts w:ascii="Arial" w:hAnsi="Arial" w:cs="Arial"/>
          <w:sz w:val="32"/>
          <w:szCs w:val="32"/>
          <w:lang w:val="en-AU"/>
        </w:rPr>
        <w:t>ask for more information fro</w:t>
      </w:r>
      <w:r w:rsidR="00EB3800">
        <w:rPr>
          <w:rFonts w:ascii="Arial" w:hAnsi="Arial" w:cs="Arial"/>
          <w:sz w:val="32"/>
          <w:szCs w:val="32"/>
          <w:lang w:val="en-AU"/>
        </w:rPr>
        <w:t>m:</w:t>
      </w:r>
    </w:p>
    <w:p w:rsidR="00E2117A" w:rsidRDefault="00E2117A">
      <w:pPr>
        <w:pStyle w:val="ListParagraph"/>
        <w:ind w:left="3960"/>
        <w:jc w:val="left"/>
        <w:rPr>
          <w:rFonts w:ascii="Arial" w:hAnsi="Arial" w:cs="Arial"/>
          <w:sz w:val="32"/>
          <w:szCs w:val="32"/>
          <w:lang w:val="en-AU"/>
        </w:rPr>
      </w:pPr>
    </w:p>
    <w:p w:rsidR="008809A6" w:rsidRPr="00546A09" w:rsidRDefault="00546A09">
      <w:pPr>
        <w:pStyle w:val="ListParagraph"/>
        <w:numPr>
          <w:ilvl w:val="0"/>
          <w:numId w:val="15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y</w:t>
      </w:r>
      <w:r w:rsidR="00EB3800">
        <w:rPr>
          <w:rFonts w:ascii="Arial" w:hAnsi="Arial" w:cs="Arial"/>
          <w:sz w:val="32"/>
          <w:szCs w:val="32"/>
          <w:lang w:val="en-AU"/>
        </w:rPr>
        <w:t>ou</w:t>
      </w:r>
      <w:r w:rsidR="00F05DBA">
        <w:rPr>
          <w:rFonts w:ascii="Arial" w:hAnsi="Arial" w:cs="Arial"/>
          <w:sz w:val="32"/>
          <w:szCs w:val="32"/>
          <w:lang w:val="en-AU"/>
        </w:rPr>
        <w:t xml:space="preserve"> or your </w:t>
      </w:r>
      <w:r w:rsidR="00F05DBA" w:rsidRPr="0034287B">
        <w:rPr>
          <w:rFonts w:ascii="Arial" w:hAnsi="Arial" w:cs="Arial"/>
          <w:b/>
          <w:sz w:val="32"/>
          <w:szCs w:val="32"/>
          <w:lang w:val="en-AU"/>
        </w:rPr>
        <w:t>advocate</w:t>
      </w:r>
    </w:p>
    <w:p w:rsidR="00E2117A" w:rsidRDefault="00E2117A">
      <w:pPr>
        <w:pStyle w:val="ListParagraph"/>
        <w:ind w:left="4766"/>
        <w:jc w:val="left"/>
        <w:rPr>
          <w:rFonts w:ascii="Arial" w:hAnsi="Arial" w:cs="Arial"/>
          <w:sz w:val="32"/>
          <w:szCs w:val="32"/>
          <w:lang w:val="en-AU"/>
        </w:rPr>
      </w:pPr>
    </w:p>
    <w:p w:rsidR="006F02E4" w:rsidRPr="006B08D8" w:rsidRDefault="009627BC">
      <w:pPr>
        <w:pStyle w:val="ListParagraph"/>
        <w:numPr>
          <w:ilvl w:val="0"/>
          <w:numId w:val="15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your</w:t>
      </w:r>
      <w:r w:rsidR="006605DC" w:rsidRPr="00565D7C">
        <w:rPr>
          <w:rFonts w:ascii="Arial" w:hAnsi="Arial" w:cs="Arial"/>
          <w:sz w:val="32"/>
          <w:szCs w:val="32"/>
          <w:lang w:val="en-AU"/>
        </w:rPr>
        <w:t xml:space="preserve"> service</w:t>
      </w:r>
      <w:r w:rsidR="006B08D8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6B08D8" w:rsidRPr="006B08D8" w:rsidRDefault="006B08D8" w:rsidP="006B08D8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6B08D8" w:rsidRPr="009928F4" w:rsidRDefault="006B08D8">
      <w:pPr>
        <w:pStyle w:val="ListParagraph"/>
        <w:numPr>
          <w:ilvl w:val="0"/>
          <w:numId w:val="15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other people.</w:t>
      </w:r>
    </w:p>
    <w:p w:rsidR="00691C7B" w:rsidRDefault="00691C7B">
      <w:pPr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591686" w:rsidRDefault="00591686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99360" behindDoc="0" locked="0" layoutInCell="1" allowOverlap="1" wp14:anchorId="1BD67CB1" wp14:editId="0E7A5537">
            <wp:simplePos x="0" y="0"/>
            <wp:positionH relativeFrom="column">
              <wp:posOffset>-159026</wp:posOffset>
            </wp:positionH>
            <wp:positionV relativeFrom="paragraph">
              <wp:posOffset>144553</wp:posOffset>
            </wp:positionV>
            <wp:extent cx="2007704" cy="1429788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are-respit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1" cy="143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5DA" w:rsidRDefault="006375A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i</w:t>
      </w:r>
      <w:r w:rsidR="00987BFF">
        <w:rPr>
          <w:rFonts w:ascii="Arial" w:hAnsi="Arial" w:cs="Arial"/>
          <w:sz w:val="32"/>
          <w:szCs w:val="32"/>
          <w:lang w:val="en-AU"/>
        </w:rPr>
        <w:t>nvestigator m</w:t>
      </w:r>
      <w:r w:rsidR="00B72BD6">
        <w:rPr>
          <w:rFonts w:ascii="Arial" w:hAnsi="Arial" w:cs="Arial"/>
          <w:sz w:val="32"/>
          <w:szCs w:val="32"/>
          <w:lang w:val="en-AU"/>
        </w:rPr>
        <w:t>ay also ta</w:t>
      </w:r>
      <w:r w:rsidR="00D44C24">
        <w:rPr>
          <w:rFonts w:ascii="Arial" w:hAnsi="Arial" w:cs="Arial"/>
          <w:sz w:val="32"/>
          <w:szCs w:val="32"/>
          <w:lang w:val="en-AU"/>
        </w:rPr>
        <w:t>lk to o</w:t>
      </w:r>
      <w:r w:rsidR="00981BAA" w:rsidRPr="00D44C24">
        <w:rPr>
          <w:rFonts w:ascii="Arial" w:hAnsi="Arial" w:cs="Arial"/>
          <w:sz w:val="32"/>
          <w:szCs w:val="32"/>
          <w:lang w:val="en-AU"/>
        </w:rPr>
        <w:t>ther people who</w:t>
      </w:r>
      <w:r w:rsidR="009F6F8E" w:rsidRPr="00D44C24">
        <w:rPr>
          <w:rFonts w:ascii="Arial" w:hAnsi="Arial" w:cs="Arial"/>
          <w:sz w:val="32"/>
          <w:szCs w:val="32"/>
          <w:lang w:val="en-AU"/>
        </w:rPr>
        <w:t xml:space="preserve"> were there when the </w:t>
      </w:r>
      <w:r w:rsidR="007A6D58" w:rsidRPr="00D44C24">
        <w:rPr>
          <w:rFonts w:ascii="Arial" w:hAnsi="Arial" w:cs="Arial"/>
          <w:sz w:val="32"/>
          <w:szCs w:val="32"/>
          <w:lang w:val="en-AU"/>
        </w:rPr>
        <w:t>thing you are complaining about</w:t>
      </w:r>
      <w:r w:rsidR="006377B9" w:rsidRPr="00D44C24">
        <w:rPr>
          <w:rFonts w:ascii="Arial" w:hAnsi="Arial" w:cs="Arial"/>
          <w:sz w:val="32"/>
          <w:szCs w:val="32"/>
          <w:lang w:val="en-AU"/>
        </w:rPr>
        <w:t xml:space="preserve"> happened. </w:t>
      </w:r>
    </w:p>
    <w:p w:rsidR="006F1E1E" w:rsidRDefault="006F1E1E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AC6758" w:rsidRDefault="00AC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0F5900" w:rsidRDefault="006B08D8" w:rsidP="004B5BB5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98336" behindDoc="0" locked="0" layoutInCell="1" allowOverlap="1" wp14:anchorId="0623DA54" wp14:editId="287B7699">
            <wp:simplePos x="0" y="0"/>
            <wp:positionH relativeFrom="margin">
              <wp:posOffset>-92374</wp:posOffset>
            </wp:positionH>
            <wp:positionV relativeFrom="paragraph">
              <wp:posOffset>-151690</wp:posOffset>
            </wp:positionV>
            <wp:extent cx="1682750" cy="136080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eye-witness-id-solicitor-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4DF" w:rsidRPr="003607FD">
        <w:rPr>
          <w:rFonts w:ascii="Arial" w:hAnsi="Arial" w:cs="Arial"/>
          <w:sz w:val="32"/>
          <w:szCs w:val="32"/>
          <w:lang w:val="en-AU"/>
        </w:rPr>
        <w:t>These peop</w:t>
      </w:r>
      <w:r w:rsidR="006C4946" w:rsidRPr="003607FD">
        <w:rPr>
          <w:rFonts w:ascii="Arial" w:hAnsi="Arial" w:cs="Arial"/>
          <w:sz w:val="32"/>
          <w:szCs w:val="32"/>
          <w:lang w:val="en-AU"/>
        </w:rPr>
        <w:t>le are known as</w:t>
      </w:r>
      <w:r w:rsidR="004F3427" w:rsidRPr="003607FD">
        <w:rPr>
          <w:rFonts w:ascii="Arial" w:hAnsi="Arial" w:cs="Arial"/>
          <w:sz w:val="32"/>
          <w:szCs w:val="32"/>
          <w:lang w:val="en-AU"/>
        </w:rPr>
        <w:t xml:space="preserve"> </w:t>
      </w:r>
      <w:r w:rsidR="004F3427" w:rsidRPr="003607FD">
        <w:rPr>
          <w:rFonts w:ascii="Arial" w:hAnsi="Arial" w:cs="Arial"/>
          <w:b/>
          <w:sz w:val="32"/>
          <w:szCs w:val="32"/>
          <w:lang w:val="en-AU"/>
        </w:rPr>
        <w:t>witnesses</w:t>
      </w:r>
      <w:r w:rsidR="004F3427" w:rsidRPr="003607FD">
        <w:rPr>
          <w:rFonts w:ascii="Arial" w:hAnsi="Arial" w:cs="Arial"/>
          <w:sz w:val="32"/>
          <w:szCs w:val="32"/>
          <w:lang w:val="en-AU"/>
        </w:rPr>
        <w:t xml:space="preserve">. </w:t>
      </w:r>
    </w:p>
    <w:p w:rsidR="006B08D8" w:rsidRDefault="006B08D8" w:rsidP="004B5BB5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0384" behindDoc="0" locked="0" layoutInCell="1" allowOverlap="1" wp14:anchorId="23819A42" wp14:editId="3E07A52D">
            <wp:simplePos x="0" y="0"/>
            <wp:positionH relativeFrom="margin">
              <wp:posOffset>17929</wp:posOffset>
            </wp:positionH>
            <wp:positionV relativeFrom="paragraph">
              <wp:posOffset>389442</wp:posOffset>
            </wp:positionV>
            <wp:extent cx="1640648" cy="185234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eedback good ba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648" cy="18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E853D1" w:rsidRPr="00E853D1" w:rsidRDefault="006375A8" w:rsidP="006B08D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i</w:t>
      </w:r>
      <w:r w:rsidR="006E19D6" w:rsidRPr="00E20856">
        <w:rPr>
          <w:rFonts w:ascii="Arial" w:hAnsi="Arial" w:cs="Arial"/>
          <w:sz w:val="32"/>
          <w:szCs w:val="32"/>
          <w:lang w:val="en-AU"/>
        </w:rPr>
        <w:t>nvestigator may also talk to</w:t>
      </w:r>
      <w:r w:rsidR="006B08D8">
        <w:rPr>
          <w:rFonts w:ascii="Arial" w:hAnsi="Arial" w:cs="Arial"/>
          <w:sz w:val="32"/>
          <w:szCs w:val="32"/>
          <w:lang w:val="en-AU"/>
        </w:rPr>
        <w:t xml:space="preserve"> </w:t>
      </w:r>
      <w:r w:rsidR="00E853D1">
        <w:rPr>
          <w:rFonts w:ascii="Arial" w:hAnsi="Arial" w:cs="Arial"/>
          <w:sz w:val="32"/>
          <w:szCs w:val="32"/>
          <w:lang w:val="en-AU"/>
        </w:rPr>
        <w:t xml:space="preserve">people who </w:t>
      </w:r>
      <w:r w:rsidR="00C51B78">
        <w:rPr>
          <w:rFonts w:ascii="Arial" w:hAnsi="Arial" w:cs="Arial"/>
          <w:sz w:val="32"/>
          <w:szCs w:val="32"/>
          <w:lang w:val="en-AU"/>
        </w:rPr>
        <w:t>know a lot about the service you were using.</w:t>
      </w:r>
    </w:p>
    <w:p w:rsidR="00051AE9" w:rsidRDefault="00051AE9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051AE9" w:rsidRDefault="008C43D7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1408" behindDoc="0" locked="0" layoutInCell="1" allowOverlap="1" wp14:anchorId="4FFE0EC3" wp14:editId="6089217C">
            <wp:simplePos x="0" y="0"/>
            <wp:positionH relativeFrom="column">
              <wp:posOffset>320040</wp:posOffset>
            </wp:positionH>
            <wp:positionV relativeFrom="paragraph">
              <wp:posOffset>320600</wp:posOffset>
            </wp:positionV>
            <wp:extent cx="1267113" cy="1404325"/>
            <wp:effectExtent l="0" t="0" r="0" b="571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peaker female 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113" cy="140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3E290E" w:rsidRDefault="00B729D9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7F6DFB">
        <w:rPr>
          <w:rFonts w:ascii="Arial" w:hAnsi="Arial" w:cs="Arial"/>
          <w:sz w:val="32"/>
          <w:szCs w:val="32"/>
          <w:lang w:val="en-AU"/>
        </w:rPr>
        <w:t xml:space="preserve">These people are known as </w:t>
      </w:r>
      <w:r w:rsidR="00F74938" w:rsidRPr="007F6DFB">
        <w:rPr>
          <w:rFonts w:ascii="Arial" w:hAnsi="Arial" w:cs="Arial"/>
          <w:b/>
          <w:sz w:val="32"/>
          <w:szCs w:val="32"/>
          <w:lang w:val="en-AU"/>
        </w:rPr>
        <w:t>experts</w:t>
      </w:r>
      <w:r w:rsidR="00F74938" w:rsidRPr="007F6DFB">
        <w:rPr>
          <w:rFonts w:ascii="Arial" w:hAnsi="Arial" w:cs="Arial"/>
          <w:sz w:val="32"/>
          <w:szCs w:val="32"/>
          <w:lang w:val="en-AU"/>
        </w:rPr>
        <w:t xml:space="preserve">. </w:t>
      </w:r>
    </w:p>
    <w:p w:rsidR="00CF2D0F" w:rsidRDefault="00CF2D0F">
      <w:pPr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CF2D0F" w:rsidRDefault="00CF2D0F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CC0EF1" w:rsidRDefault="00850981" w:rsidP="00CC0EF1">
      <w:pPr>
        <w:ind w:left="3544"/>
        <w:contextualSpacing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br w:type="page"/>
      </w:r>
    </w:p>
    <w:p w:rsidR="008A4E7A" w:rsidRPr="00FA3A83" w:rsidRDefault="008A4E7A" w:rsidP="008A4E7A">
      <w:pPr>
        <w:jc w:val="center"/>
        <w:rPr>
          <w:rFonts w:ascii="Arial" w:hAnsi="Arial" w:cs="Arial"/>
          <w:b/>
          <w:sz w:val="40"/>
          <w:szCs w:val="40"/>
          <w:lang w:val="en-AU"/>
        </w:rPr>
      </w:pPr>
      <w:r w:rsidRPr="00FA3A83">
        <w:rPr>
          <w:rFonts w:ascii="Arial" w:hAnsi="Arial" w:cs="Arial"/>
          <w:b/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E9D75E3" wp14:editId="29C078EE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5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4C8DA3" id="Shape 8" o:spid="_x0000_s1026" style="position:absolute;margin-left:5pt;margin-top:-26.45pt;width:442.55pt;height:68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Ezdt/lZAgAAcA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="00FA3A83" w:rsidRPr="00FA3A83">
        <w:rPr>
          <w:rFonts w:ascii="Arial" w:hAnsi="Arial" w:cs="Arial"/>
          <w:b/>
          <w:noProof/>
          <w:sz w:val="40"/>
          <w:szCs w:val="40"/>
          <w:lang w:val="en-NZ" w:eastAsia="en-NZ"/>
        </w:rPr>
        <w:t>Fixing</w:t>
      </w:r>
      <w:r w:rsidR="00F04322" w:rsidRPr="00FA3A83">
        <w:rPr>
          <w:rFonts w:ascii="Arial" w:hAnsi="Arial" w:cs="Arial"/>
          <w:b/>
          <w:sz w:val="40"/>
          <w:szCs w:val="40"/>
          <w:lang w:val="en-AU"/>
        </w:rPr>
        <w:t xml:space="preserve"> your complaint</w:t>
      </w:r>
    </w:p>
    <w:p w:rsidR="008A4E7A" w:rsidRDefault="008A4E7A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8A4E7A" w:rsidRDefault="00F04322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5440" behindDoc="1" locked="0" layoutInCell="1" allowOverlap="1" wp14:anchorId="57EC18DA" wp14:editId="17824D99">
            <wp:simplePos x="0" y="0"/>
            <wp:positionH relativeFrom="margin">
              <wp:posOffset>-353291</wp:posOffset>
            </wp:positionH>
            <wp:positionV relativeFrom="paragraph">
              <wp:posOffset>462280</wp:posOffset>
            </wp:positionV>
            <wp:extent cx="2115697" cy="97674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rossroads 3-0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97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322" w:rsidRDefault="0063198E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</w:t>
      </w:r>
      <w:r w:rsidR="00F04322">
        <w:rPr>
          <w:rFonts w:ascii="Arial" w:hAnsi="Arial" w:cs="Arial"/>
          <w:sz w:val="32"/>
          <w:szCs w:val="32"/>
          <w:lang w:val="en-AU"/>
        </w:rPr>
        <w:t xml:space="preserve">he Health and Disability Commissioner may try </w:t>
      </w:r>
      <w:r>
        <w:rPr>
          <w:rFonts w:ascii="Arial" w:hAnsi="Arial" w:cs="Arial"/>
          <w:sz w:val="32"/>
          <w:szCs w:val="32"/>
          <w:lang w:val="en-AU"/>
        </w:rPr>
        <w:t xml:space="preserve">other ways </w:t>
      </w:r>
      <w:r w:rsidR="00F04322">
        <w:rPr>
          <w:rFonts w:ascii="Arial" w:hAnsi="Arial" w:cs="Arial"/>
          <w:sz w:val="32"/>
          <w:szCs w:val="32"/>
          <w:lang w:val="en-AU"/>
        </w:rPr>
        <w:t>to fix your complaint.</w:t>
      </w:r>
    </w:p>
    <w:p w:rsidR="00F04322" w:rsidRDefault="00F04322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04322" w:rsidRDefault="00D94A12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752" behindDoc="0" locked="0" layoutInCell="1" allowOverlap="1" wp14:anchorId="7CE7975B" wp14:editId="5BA687C7">
            <wp:simplePos x="0" y="0"/>
            <wp:positionH relativeFrom="margin">
              <wp:posOffset>-89684</wp:posOffset>
            </wp:positionH>
            <wp:positionV relativeFrom="paragraph">
              <wp:posOffset>461010</wp:posOffset>
            </wp:positionV>
            <wp:extent cx="1771650" cy="962660"/>
            <wp:effectExtent l="0" t="0" r="0" b="8890"/>
            <wp:wrapNone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E7A" w:rsidRDefault="008A4E7A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Health and Disability Commissioner may send your complaint to:</w:t>
      </w:r>
    </w:p>
    <w:p w:rsidR="00D94A12" w:rsidRDefault="008C43D7" w:rsidP="008A4E7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994A34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7488" behindDoc="1" locked="0" layoutInCell="1" allowOverlap="1" wp14:anchorId="7E39DE5A" wp14:editId="0D142C44">
            <wp:simplePos x="0" y="0"/>
            <wp:positionH relativeFrom="column">
              <wp:posOffset>-248920</wp:posOffset>
            </wp:positionH>
            <wp:positionV relativeFrom="paragraph">
              <wp:posOffset>401320</wp:posOffset>
            </wp:positionV>
            <wp:extent cx="2186305" cy="539750"/>
            <wp:effectExtent l="0" t="0" r="4445" b="0"/>
            <wp:wrapNone/>
            <wp:docPr id="62" name="Picture 62" descr="C:\Users\Alexia\Pictures\logos\Health Dis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logos\Health Disabilit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7A" w:rsidRDefault="008A4E7A" w:rsidP="008A4E7A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Advocacy service</w:t>
      </w:r>
    </w:p>
    <w:p w:rsidR="006B08D8" w:rsidRDefault="006B08D8" w:rsidP="006B08D8">
      <w:pPr>
        <w:ind w:left="3904"/>
        <w:jc w:val="left"/>
        <w:rPr>
          <w:rFonts w:ascii="Arial" w:hAnsi="Arial" w:cs="Arial"/>
          <w:sz w:val="32"/>
          <w:szCs w:val="32"/>
          <w:lang w:val="en-AU"/>
        </w:rPr>
      </w:pPr>
    </w:p>
    <w:p w:rsidR="006B08D8" w:rsidRPr="006B08D8" w:rsidRDefault="008C43D7" w:rsidP="006B08D8">
      <w:pPr>
        <w:ind w:left="390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6096" behindDoc="1" locked="0" layoutInCell="1" allowOverlap="1" wp14:anchorId="65472911" wp14:editId="75FF6610">
            <wp:simplePos x="0" y="0"/>
            <wp:positionH relativeFrom="column">
              <wp:posOffset>-95250</wp:posOffset>
            </wp:positionH>
            <wp:positionV relativeFrom="paragraph">
              <wp:posOffset>251328</wp:posOffset>
            </wp:positionV>
            <wp:extent cx="2173184" cy="1530319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meeting-support-grou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4" cy="153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D8">
        <w:rPr>
          <w:rFonts w:ascii="Arial" w:hAnsi="Arial" w:cs="Arial"/>
          <w:sz w:val="32"/>
          <w:szCs w:val="32"/>
          <w:lang w:val="en-AU"/>
        </w:rPr>
        <w:t>or</w:t>
      </w:r>
    </w:p>
    <w:p w:rsidR="008A4E7A" w:rsidRPr="008A4E7A" w:rsidRDefault="008A4E7A" w:rsidP="008A4E7A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</w:p>
    <w:p w:rsidR="008A4E7A" w:rsidRPr="008A4E7A" w:rsidRDefault="008A4E7A" w:rsidP="008A4E7A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8A4E7A">
        <w:rPr>
          <w:rFonts w:ascii="Arial" w:hAnsi="Arial" w:cs="Arial"/>
          <w:b/>
          <w:sz w:val="32"/>
          <w:szCs w:val="32"/>
          <w:lang w:val="en-AU"/>
        </w:rPr>
        <w:t>formal mediation</w:t>
      </w:r>
      <w:r>
        <w:rPr>
          <w:rFonts w:ascii="Arial" w:hAnsi="Arial" w:cs="Arial"/>
          <w:sz w:val="32"/>
          <w:szCs w:val="32"/>
          <w:lang w:val="en-AU"/>
        </w:rPr>
        <w:t>.</w:t>
      </w:r>
    </w:p>
    <w:p w:rsidR="008A4E7A" w:rsidRDefault="008A4E7A" w:rsidP="00CC0EF1">
      <w:pPr>
        <w:ind w:left="3544"/>
        <w:contextualSpacing/>
        <w:jc w:val="left"/>
        <w:rPr>
          <w:rFonts w:ascii="Arial" w:hAnsi="Arial" w:cs="Arial"/>
          <w:sz w:val="32"/>
          <w:szCs w:val="32"/>
          <w:lang w:val="en-AU"/>
        </w:rPr>
      </w:pPr>
    </w:p>
    <w:p w:rsidR="008A4E7A" w:rsidRDefault="008A4E7A" w:rsidP="00CC0EF1">
      <w:pPr>
        <w:ind w:left="3544"/>
        <w:contextualSpacing/>
        <w:jc w:val="left"/>
        <w:rPr>
          <w:rFonts w:ascii="Arial" w:hAnsi="Arial" w:cs="Arial"/>
          <w:sz w:val="32"/>
          <w:szCs w:val="32"/>
          <w:lang w:val="en-AU"/>
        </w:rPr>
      </w:pPr>
    </w:p>
    <w:p w:rsidR="00836D9F" w:rsidRDefault="00836D9F" w:rsidP="006375A8">
      <w:pPr>
        <w:ind w:left="3544"/>
        <w:contextualSpacing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br w:type="page"/>
      </w:r>
    </w:p>
    <w:p w:rsidR="00CC0EF1" w:rsidRDefault="006375A8" w:rsidP="00CC0EF1">
      <w:pPr>
        <w:ind w:left="3544"/>
        <w:contextualSpacing/>
        <w:jc w:val="left"/>
        <w:rPr>
          <w:rFonts w:ascii="Arial" w:hAnsi="Arial" w:cs="Arial"/>
          <w:sz w:val="32"/>
          <w:szCs w:val="32"/>
          <w:lang w:val="en-AU"/>
        </w:rPr>
      </w:pPr>
      <w:r w:rsidRPr="00E6371C">
        <w:rPr>
          <w:b/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7C1CCC2" wp14:editId="70D9101B">
                <wp:simplePos x="0" y="0"/>
                <wp:positionH relativeFrom="margin">
                  <wp:posOffset>2101932</wp:posOffset>
                </wp:positionH>
                <wp:positionV relativeFrom="paragraph">
                  <wp:posOffset>-154379</wp:posOffset>
                </wp:positionV>
                <wp:extent cx="3933124" cy="2470067"/>
                <wp:effectExtent l="0" t="0" r="0" b="6985"/>
                <wp:wrapNone/>
                <wp:docPr id="5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24" cy="2470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716837" id="Shape 8" o:spid="_x0000_s1026" style="position:absolute;margin-left:165.5pt;margin-top:-12.15pt;width:309.7pt;height:194.5pt;z-index:-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  <w:r w:rsidR="00836D9F" w:rsidRPr="00E6371C"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1344" behindDoc="0" locked="0" layoutInCell="1" allowOverlap="1" wp14:anchorId="524BCFA6" wp14:editId="4169E640">
            <wp:simplePos x="0" y="0"/>
            <wp:positionH relativeFrom="column">
              <wp:posOffset>-184439</wp:posOffset>
            </wp:positionH>
            <wp:positionV relativeFrom="paragraph">
              <wp:posOffset>46702</wp:posOffset>
            </wp:positionV>
            <wp:extent cx="1967865" cy="1537335"/>
            <wp:effectExtent l="0" t="0" r="0" b="571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Consultation explain liste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71C" w:rsidRPr="00E6371C">
        <w:rPr>
          <w:rFonts w:ascii="Arial" w:hAnsi="Arial" w:cs="Arial"/>
          <w:b/>
          <w:sz w:val="32"/>
          <w:szCs w:val="32"/>
          <w:lang w:val="en-AU"/>
        </w:rPr>
        <w:t>Formal m</w:t>
      </w:r>
      <w:r w:rsidR="006B08D8" w:rsidRPr="00E6371C">
        <w:rPr>
          <w:rFonts w:ascii="Arial" w:hAnsi="Arial" w:cs="Arial"/>
          <w:b/>
          <w:sz w:val="32"/>
          <w:szCs w:val="32"/>
          <w:lang w:val="en-AU"/>
        </w:rPr>
        <w:t>ediation</w:t>
      </w:r>
      <w:r w:rsidR="006B08D8">
        <w:rPr>
          <w:rFonts w:ascii="Arial" w:hAnsi="Arial" w:cs="Arial"/>
          <w:sz w:val="32"/>
          <w:szCs w:val="32"/>
          <w:lang w:val="en-AU"/>
        </w:rPr>
        <w:t xml:space="preserve"> means</w:t>
      </w:r>
      <w:r w:rsidR="00CC0EF1">
        <w:rPr>
          <w:rFonts w:ascii="Arial" w:hAnsi="Arial" w:cs="Arial"/>
          <w:sz w:val="32"/>
          <w:szCs w:val="32"/>
          <w:lang w:val="en-AU"/>
        </w:rPr>
        <w:t xml:space="preserve"> bring</w:t>
      </w:r>
      <w:r w:rsidR="006B08D8">
        <w:rPr>
          <w:rFonts w:ascii="Arial" w:hAnsi="Arial" w:cs="Arial"/>
          <w:sz w:val="32"/>
          <w:szCs w:val="32"/>
          <w:lang w:val="en-AU"/>
        </w:rPr>
        <w:t>ing</w:t>
      </w:r>
      <w:r w:rsidR="00CC0EF1">
        <w:rPr>
          <w:rFonts w:ascii="Arial" w:hAnsi="Arial" w:cs="Arial"/>
          <w:sz w:val="32"/>
          <w:szCs w:val="32"/>
          <w:lang w:val="en-AU"/>
        </w:rPr>
        <w:t xml:space="preserve"> you and </w:t>
      </w:r>
      <w:r w:rsidR="009627BC">
        <w:rPr>
          <w:rFonts w:ascii="Arial" w:hAnsi="Arial" w:cs="Arial"/>
          <w:sz w:val="32"/>
          <w:szCs w:val="32"/>
          <w:lang w:val="en-AU"/>
        </w:rPr>
        <w:t>your</w:t>
      </w:r>
      <w:r w:rsidR="00CC0EF1">
        <w:rPr>
          <w:rFonts w:ascii="Arial" w:hAnsi="Arial" w:cs="Arial"/>
          <w:sz w:val="32"/>
          <w:szCs w:val="32"/>
          <w:lang w:val="en-AU"/>
        </w:rPr>
        <w:t xml:space="preserve"> </w:t>
      </w:r>
      <w:r w:rsidR="00CC0EF1" w:rsidRPr="000F3D9F">
        <w:rPr>
          <w:rFonts w:ascii="Arial" w:hAnsi="Arial" w:cs="Arial"/>
          <w:sz w:val="32"/>
          <w:szCs w:val="32"/>
          <w:lang w:val="en-AU"/>
        </w:rPr>
        <w:t xml:space="preserve">service </w:t>
      </w:r>
      <w:r w:rsidR="00CC0EF1">
        <w:rPr>
          <w:rFonts w:ascii="Arial" w:hAnsi="Arial" w:cs="Arial"/>
          <w:sz w:val="32"/>
          <w:szCs w:val="32"/>
          <w:lang w:val="en-AU"/>
        </w:rPr>
        <w:t>together to:</w:t>
      </w:r>
    </w:p>
    <w:p w:rsidR="00CC0EF1" w:rsidRDefault="00CC0EF1" w:rsidP="00CC0EF1">
      <w:pPr>
        <w:ind w:left="3544"/>
        <w:contextualSpacing/>
        <w:jc w:val="left"/>
        <w:rPr>
          <w:rFonts w:ascii="Arial" w:hAnsi="Arial" w:cs="Arial"/>
          <w:sz w:val="32"/>
          <w:szCs w:val="32"/>
          <w:lang w:val="en-AU"/>
        </w:rPr>
      </w:pPr>
    </w:p>
    <w:p w:rsidR="00CC0EF1" w:rsidRDefault="00CC0EF1" w:rsidP="00CC0EF1">
      <w:pPr>
        <w:pStyle w:val="ListParagraph"/>
        <w:numPr>
          <w:ilvl w:val="0"/>
          <w:numId w:val="26"/>
        </w:numPr>
        <w:jc w:val="left"/>
        <w:rPr>
          <w:rFonts w:ascii="Arial" w:hAnsi="Arial" w:cs="Arial"/>
          <w:sz w:val="32"/>
          <w:szCs w:val="32"/>
          <w:lang w:val="en-AU"/>
        </w:rPr>
      </w:pPr>
      <w:r w:rsidRPr="00EC2F95">
        <w:rPr>
          <w:rFonts w:ascii="Arial" w:hAnsi="Arial" w:cs="Arial"/>
          <w:sz w:val="32"/>
          <w:szCs w:val="32"/>
          <w:lang w:val="en-AU"/>
        </w:rPr>
        <w:t>talk ab</w:t>
      </w:r>
      <w:r>
        <w:rPr>
          <w:rFonts w:ascii="Arial" w:hAnsi="Arial" w:cs="Arial"/>
          <w:sz w:val="32"/>
          <w:szCs w:val="32"/>
          <w:lang w:val="en-AU"/>
        </w:rPr>
        <w:t>out the complaint</w:t>
      </w:r>
    </w:p>
    <w:p w:rsidR="00CC0EF1" w:rsidRDefault="00CC0EF1" w:rsidP="00CC0EF1">
      <w:pPr>
        <w:pStyle w:val="ListParagraph"/>
        <w:ind w:left="4350"/>
        <w:jc w:val="left"/>
        <w:rPr>
          <w:rFonts w:ascii="Arial" w:hAnsi="Arial" w:cs="Arial"/>
          <w:sz w:val="32"/>
          <w:szCs w:val="32"/>
          <w:lang w:val="en-AU"/>
        </w:rPr>
      </w:pPr>
    </w:p>
    <w:p w:rsidR="00CC0EF1" w:rsidRDefault="00CC0EF1" w:rsidP="00CC0EF1">
      <w:pPr>
        <w:pStyle w:val="ListParagraph"/>
        <w:numPr>
          <w:ilvl w:val="0"/>
          <w:numId w:val="26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work out how to fix the problem.</w:t>
      </w:r>
    </w:p>
    <w:p w:rsidR="00CC0EF1" w:rsidRDefault="00CC0EF1" w:rsidP="00CC0EF1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CC0EF1" w:rsidRDefault="00CC0EF1" w:rsidP="00CC0EF1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6375A8" w:rsidRDefault="008C43D7" w:rsidP="00CC0EF1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7120" behindDoc="1" locked="0" layoutInCell="1" allowOverlap="1" wp14:anchorId="3C0EF2EF" wp14:editId="248AA021">
            <wp:simplePos x="0" y="0"/>
            <wp:positionH relativeFrom="column">
              <wp:posOffset>0</wp:posOffset>
            </wp:positionH>
            <wp:positionV relativeFrom="paragraph">
              <wp:posOffset>122852</wp:posOffset>
            </wp:positionV>
            <wp:extent cx="1555668" cy="1555668"/>
            <wp:effectExtent l="0" t="0" r="0" b="698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honecall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60" cy="15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5F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6CD383" wp14:editId="45FAF180">
                <wp:simplePos x="0" y="0"/>
                <wp:positionH relativeFrom="column">
                  <wp:posOffset>2057400</wp:posOffset>
                </wp:positionH>
                <wp:positionV relativeFrom="paragraph">
                  <wp:posOffset>214688</wp:posOffset>
                </wp:positionV>
                <wp:extent cx="3969039" cy="1371600"/>
                <wp:effectExtent l="19050" t="19050" r="1270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039" cy="1371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84988B" id="Rectangle 60" o:spid="_x0000_s1026" style="position:absolute;margin-left:162pt;margin-top:16.9pt;width:312.5pt;height:10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" filled="f" strokecolor="black [3213]" strokeweight="3pt"/>
            </w:pict>
          </mc:Fallback>
        </mc:AlternateContent>
      </w:r>
    </w:p>
    <w:p w:rsidR="002A275F" w:rsidRDefault="002A275F" w:rsidP="00CC0EF1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If you want to try </w:t>
      </w:r>
      <w:r w:rsidR="006B08D8">
        <w:rPr>
          <w:rFonts w:ascii="Arial" w:hAnsi="Arial" w:cs="Arial"/>
          <w:sz w:val="32"/>
          <w:szCs w:val="32"/>
          <w:lang w:val="en-AU"/>
        </w:rPr>
        <w:t>this way of fixing</w:t>
      </w:r>
      <w:r>
        <w:rPr>
          <w:rFonts w:ascii="Arial" w:hAnsi="Arial" w:cs="Arial"/>
          <w:sz w:val="32"/>
          <w:szCs w:val="32"/>
          <w:lang w:val="en-AU"/>
        </w:rPr>
        <w:t xml:space="preserve"> your complaint, ask your investigator to make </w:t>
      </w:r>
      <w:r w:rsidR="006B08D8">
        <w:rPr>
          <w:rFonts w:ascii="Arial" w:hAnsi="Arial" w:cs="Arial"/>
          <w:sz w:val="32"/>
          <w:szCs w:val="32"/>
          <w:lang w:val="en-AU"/>
        </w:rPr>
        <w:t>it</w:t>
      </w:r>
      <w:r>
        <w:rPr>
          <w:rFonts w:ascii="Arial" w:hAnsi="Arial" w:cs="Arial"/>
          <w:sz w:val="32"/>
          <w:szCs w:val="32"/>
          <w:lang w:val="en-AU"/>
        </w:rPr>
        <w:t xml:space="preserve"> happen.</w:t>
      </w:r>
    </w:p>
    <w:p w:rsidR="002A275F" w:rsidRDefault="002A275F" w:rsidP="00CC0EF1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2A275F" w:rsidRDefault="002A275F" w:rsidP="00CC0EF1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A460C6" w:rsidRDefault="00A460C6">
      <w:pPr>
        <w:spacing w:line="259" w:lineRule="auto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br w:type="page"/>
      </w:r>
    </w:p>
    <w:p w:rsidR="00F81EB8" w:rsidRPr="00C10AD2" w:rsidRDefault="00F81EB8" w:rsidP="00F81EB8">
      <w:pPr>
        <w:jc w:val="center"/>
        <w:rPr>
          <w:rFonts w:ascii="Arial" w:hAnsi="Arial" w:cs="Arial"/>
          <w:b/>
          <w:sz w:val="40"/>
          <w:szCs w:val="36"/>
          <w:lang w:val="en-AU"/>
        </w:rPr>
      </w:pPr>
      <w:r w:rsidRPr="00C10AD2">
        <w:rPr>
          <w:noProof/>
          <w:sz w:val="40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5F9A0DE" wp14:editId="149D32CD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11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C06471" id="Shape 8" o:spid="_x0000_s1026" style="position:absolute;margin-left:5pt;margin-top:-26.45pt;width:442.55pt;height:68.7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Pr="00C10AD2">
        <w:rPr>
          <w:rFonts w:ascii="Arial" w:hAnsi="Arial" w:cs="Arial"/>
          <w:b/>
          <w:sz w:val="40"/>
          <w:szCs w:val="36"/>
          <w:lang w:val="en-AU"/>
        </w:rPr>
        <w:t xml:space="preserve">What happens </w:t>
      </w:r>
      <w:r>
        <w:rPr>
          <w:rFonts w:ascii="Arial" w:hAnsi="Arial" w:cs="Arial"/>
          <w:b/>
          <w:sz w:val="40"/>
          <w:szCs w:val="36"/>
          <w:lang w:val="en-AU"/>
        </w:rPr>
        <w:t>next</w:t>
      </w:r>
      <w:r w:rsidRPr="00C10AD2">
        <w:rPr>
          <w:rFonts w:ascii="Arial" w:hAnsi="Arial" w:cs="Arial"/>
          <w:b/>
          <w:sz w:val="40"/>
          <w:szCs w:val="36"/>
          <w:lang w:val="en-AU"/>
        </w:rPr>
        <w:t>?</w:t>
      </w:r>
    </w:p>
    <w:p w:rsidR="00F81EB8" w:rsidRPr="008E165E" w:rsidRDefault="00F81EB8" w:rsidP="00F81EB8">
      <w:pPr>
        <w:rPr>
          <w:rFonts w:ascii="Arial" w:hAnsi="Arial" w:cs="Arial"/>
          <w:sz w:val="32"/>
          <w:szCs w:val="32"/>
          <w:lang w:val="en-AU"/>
        </w:rPr>
      </w:pPr>
    </w:p>
    <w:p w:rsidR="00F81EB8" w:rsidRDefault="00C52FEB" w:rsidP="00F81EB8">
      <w:pPr>
        <w:pStyle w:val="ListParagraph"/>
        <w:ind w:left="3544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3152" behindDoc="0" locked="0" layoutInCell="1" allowOverlap="1" wp14:anchorId="6DB2A741" wp14:editId="79C75F12">
            <wp:simplePos x="0" y="0"/>
            <wp:positionH relativeFrom="column">
              <wp:posOffset>-80010</wp:posOffset>
            </wp:positionH>
            <wp:positionV relativeFrom="paragraph">
              <wp:posOffset>363548</wp:posOffset>
            </wp:positionV>
            <wp:extent cx="1810385" cy="1810385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Research-Report-Dissemination_1024x102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FEB" w:rsidRDefault="00F81EB8" w:rsidP="00E6371C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</w:t>
      </w:r>
      <w:r w:rsidRPr="003D2BF8">
        <w:rPr>
          <w:rFonts w:ascii="Arial" w:hAnsi="Arial" w:cs="Arial"/>
          <w:sz w:val="32"/>
          <w:szCs w:val="32"/>
          <w:lang w:val="en-AU"/>
        </w:rPr>
        <w:t>hen your investigation is finished</w:t>
      </w:r>
      <w:r w:rsidR="0063198E">
        <w:rPr>
          <w:rFonts w:ascii="Arial" w:hAnsi="Arial" w:cs="Arial"/>
          <w:sz w:val="32"/>
          <w:szCs w:val="32"/>
          <w:lang w:val="en-AU"/>
        </w:rPr>
        <w:t>,</w:t>
      </w:r>
      <w:r w:rsidRPr="003D2BF8">
        <w:rPr>
          <w:rFonts w:ascii="Arial" w:hAnsi="Arial" w:cs="Arial"/>
          <w:sz w:val="32"/>
          <w:szCs w:val="32"/>
          <w:lang w:val="en-AU"/>
        </w:rPr>
        <w:t xml:space="preserve"> the Health and Disability Commissioner will </w:t>
      </w:r>
      <w:r>
        <w:rPr>
          <w:rFonts w:ascii="Arial" w:hAnsi="Arial" w:cs="Arial"/>
          <w:sz w:val="32"/>
          <w:szCs w:val="32"/>
          <w:lang w:val="en-AU"/>
        </w:rPr>
        <w:t>send</w:t>
      </w:r>
      <w:r w:rsidRPr="003D2BF8">
        <w:rPr>
          <w:rFonts w:ascii="Arial" w:hAnsi="Arial" w:cs="Arial"/>
          <w:sz w:val="32"/>
          <w:szCs w:val="32"/>
          <w:lang w:val="en-AU"/>
        </w:rPr>
        <w:t xml:space="preserve"> </w:t>
      </w:r>
      <w:r>
        <w:rPr>
          <w:rFonts w:ascii="Arial" w:hAnsi="Arial" w:cs="Arial"/>
          <w:sz w:val="32"/>
          <w:szCs w:val="32"/>
          <w:lang w:val="en-AU"/>
        </w:rPr>
        <w:t>a</w:t>
      </w:r>
      <w:r w:rsidR="00C52FEB">
        <w:rPr>
          <w:rFonts w:ascii="Arial" w:hAnsi="Arial" w:cs="Arial"/>
          <w:sz w:val="32"/>
          <w:szCs w:val="32"/>
          <w:lang w:val="en-AU"/>
        </w:rPr>
        <w:t xml:space="preserve"> </w:t>
      </w:r>
      <w:r w:rsidR="00C52FEB" w:rsidRPr="00C52FEB">
        <w:rPr>
          <w:rFonts w:ascii="Arial" w:hAnsi="Arial" w:cs="Arial"/>
          <w:b/>
          <w:sz w:val="32"/>
          <w:szCs w:val="32"/>
          <w:lang w:val="en-AU"/>
        </w:rPr>
        <w:t>draft</w:t>
      </w:r>
      <w:r w:rsidRPr="00C52FEB">
        <w:rPr>
          <w:rFonts w:ascii="Arial" w:hAnsi="Arial" w:cs="Arial"/>
          <w:b/>
          <w:sz w:val="32"/>
          <w:szCs w:val="32"/>
          <w:lang w:val="en-AU"/>
        </w:rPr>
        <w:t xml:space="preserve"> report</w:t>
      </w:r>
      <w:r w:rsidR="00C52FEB">
        <w:rPr>
          <w:rFonts w:ascii="Arial" w:hAnsi="Arial" w:cs="Arial"/>
          <w:sz w:val="32"/>
          <w:szCs w:val="32"/>
          <w:lang w:val="en-AU"/>
        </w:rPr>
        <w:t xml:space="preserve"> to:</w:t>
      </w:r>
    </w:p>
    <w:p w:rsidR="00C52FEB" w:rsidRDefault="00C52FEB" w:rsidP="00C52FEB">
      <w:pPr>
        <w:pStyle w:val="ListParagraph"/>
        <w:ind w:left="4264"/>
        <w:rPr>
          <w:rFonts w:ascii="Arial" w:hAnsi="Arial" w:cs="Arial"/>
          <w:sz w:val="32"/>
          <w:szCs w:val="32"/>
          <w:lang w:val="en-AU"/>
        </w:rPr>
      </w:pPr>
    </w:p>
    <w:p w:rsidR="00F81EB8" w:rsidRDefault="00C52FEB" w:rsidP="00C52FEB">
      <w:pPr>
        <w:pStyle w:val="ListParagraph"/>
        <w:numPr>
          <w:ilvl w:val="0"/>
          <w:numId w:val="35"/>
        </w:numPr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you</w:t>
      </w:r>
    </w:p>
    <w:p w:rsidR="00C52FEB" w:rsidRDefault="00C52FEB" w:rsidP="00C52FEB">
      <w:pPr>
        <w:pStyle w:val="ListParagraph"/>
        <w:ind w:left="4264"/>
        <w:rPr>
          <w:rFonts w:ascii="Arial" w:hAnsi="Arial" w:cs="Arial"/>
          <w:sz w:val="32"/>
          <w:szCs w:val="32"/>
          <w:lang w:val="en-AU"/>
        </w:rPr>
      </w:pPr>
    </w:p>
    <w:p w:rsidR="00C52FEB" w:rsidRDefault="00D94A12" w:rsidP="00532B0D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</w:t>
      </w:r>
      <w:r w:rsidR="009627BC">
        <w:rPr>
          <w:rFonts w:ascii="Arial" w:hAnsi="Arial" w:cs="Arial"/>
          <w:sz w:val="32"/>
          <w:szCs w:val="32"/>
          <w:lang w:val="en-AU"/>
        </w:rPr>
        <w:t xml:space="preserve"> service</w:t>
      </w:r>
      <w:r>
        <w:rPr>
          <w:rFonts w:ascii="Arial" w:hAnsi="Arial" w:cs="Arial"/>
          <w:sz w:val="32"/>
          <w:szCs w:val="32"/>
          <w:lang w:val="en-AU"/>
        </w:rPr>
        <w:t xml:space="preserve"> you made a complaint about</w:t>
      </w:r>
      <w:r w:rsidR="00C52FEB">
        <w:rPr>
          <w:rFonts w:ascii="Arial" w:hAnsi="Arial" w:cs="Arial"/>
          <w:sz w:val="32"/>
          <w:szCs w:val="32"/>
          <w:lang w:val="en-AU"/>
        </w:rPr>
        <w:t>.</w:t>
      </w:r>
    </w:p>
    <w:p w:rsidR="00F81EB8" w:rsidRPr="00573038" w:rsidRDefault="00F81EB8" w:rsidP="00F81EB8">
      <w:pPr>
        <w:ind w:left="3544"/>
        <w:rPr>
          <w:rFonts w:ascii="Arial" w:hAnsi="Arial" w:cs="Arial"/>
          <w:sz w:val="32"/>
          <w:szCs w:val="32"/>
          <w:lang w:val="en-AU"/>
        </w:rPr>
      </w:pPr>
    </w:p>
    <w:p w:rsidR="00F81EB8" w:rsidRDefault="00616BEF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3088" behindDoc="1" locked="0" layoutInCell="1" allowOverlap="1" wp14:anchorId="70973C7B" wp14:editId="74F84021">
            <wp:simplePos x="0" y="0"/>
            <wp:positionH relativeFrom="column">
              <wp:posOffset>-196034</wp:posOffset>
            </wp:positionH>
            <wp:positionV relativeFrom="paragraph">
              <wp:posOffset>279491</wp:posOffset>
            </wp:positionV>
            <wp:extent cx="1756184" cy="1240971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lannin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184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EB"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2C11F28" wp14:editId="75D53465">
                <wp:simplePos x="0" y="0"/>
                <wp:positionH relativeFrom="margin">
                  <wp:posOffset>2043953</wp:posOffset>
                </wp:positionH>
                <wp:positionV relativeFrom="paragraph">
                  <wp:posOffset>167155</wp:posOffset>
                </wp:positionV>
                <wp:extent cx="3927763" cy="3173506"/>
                <wp:effectExtent l="0" t="0" r="0" b="8255"/>
                <wp:wrapNone/>
                <wp:docPr id="139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763" cy="3173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3138C7" id="Shape 8" o:spid="_x0000_s1026" style="position:absolute;margin-left:160.95pt;margin-top:13.15pt;width:309.25pt;height:249.9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D94A12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 </w:t>
      </w:r>
      <w:r w:rsidRPr="00C52FEB">
        <w:rPr>
          <w:rFonts w:ascii="Arial" w:hAnsi="Arial" w:cs="Arial"/>
          <w:b/>
          <w:sz w:val="32"/>
          <w:szCs w:val="32"/>
          <w:lang w:val="en-AU"/>
        </w:rPr>
        <w:t>draft report</w:t>
      </w:r>
      <w:r w:rsidR="00D94A12">
        <w:rPr>
          <w:rFonts w:ascii="Arial" w:hAnsi="Arial" w:cs="Arial"/>
          <w:sz w:val="32"/>
          <w:szCs w:val="32"/>
          <w:lang w:val="en-AU"/>
        </w:rPr>
        <w:t xml:space="preserve">: </w:t>
      </w:r>
    </w:p>
    <w:p w:rsidR="00D94A12" w:rsidRDefault="00D94A12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52FEB" w:rsidRDefault="00C52FEB" w:rsidP="00D94A12">
      <w:pPr>
        <w:pStyle w:val="ListParagraph"/>
        <w:numPr>
          <w:ilvl w:val="0"/>
          <w:numId w:val="36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mean</w:t>
      </w:r>
      <w:r w:rsidR="00D94A12">
        <w:rPr>
          <w:rFonts w:ascii="Arial" w:hAnsi="Arial" w:cs="Arial"/>
          <w:sz w:val="32"/>
          <w:szCs w:val="32"/>
          <w:lang w:val="en-AU"/>
        </w:rPr>
        <w:t>s a report that is not finished</w:t>
      </w:r>
    </w:p>
    <w:p w:rsidR="00D94A12" w:rsidRDefault="00616BEF" w:rsidP="00D94A12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4112" behindDoc="1" locked="0" layoutInCell="1" allowOverlap="1" wp14:anchorId="0F47F211" wp14:editId="561E34E4">
            <wp:simplePos x="0" y="0"/>
            <wp:positionH relativeFrom="margin">
              <wp:posOffset>239123</wp:posOffset>
            </wp:positionH>
            <wp:positionV relativeFrom="paragraph">
              <wp:posOffset>168547</wp:posOffset>
            </wp:positionV>
            <wp:extent cx="936171" cy="1265096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is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71" cy="126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12" w:rsidRDefault="00D94A12" w:rsidP="00D94A12">
      <w:pPr>
        <w:pStyle w:val="ListParagraph"/>
        <w:numPr>
          <w:ilvl w:val="0"/>
          <w:numId w:val="36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tells</w:t>
      </w:r>
      <w:r w:rsidR="00576D79">
        <w:rPr>
          <w:rFonts w:ascii="Arial" w:hAnsi="Arial" w:cs="Arial"/>
          <w:sz w:val="32"/>
          <w:szCs w:val="32"/>
          <w:lang w:val="en-AU"/>
        </w:rPr>
        <w:t xml:space="preserve"> you about</w:t>
      </w:r>
      <w:r>
        <w:rPr>
          <w:rFonts w:ascii="Arial" w:hAnsi="Arial" w:cs="Arial"/>
          <w:sz w:val="32"/>
          <w:szCs w:val="32"/>
          <w:lang w:val="en-AU"/>
        </w:rPr>
        <w:t xml:space="preserve"> the information that has been </w:t>
      </w:r>
      <w:r w:rsidR="00E6371C">
        <w:rPr>
          <w:rFonts w:ascii="Arial" w:hAnsi="Arial" w:cs="Arial"/>
          <w:sz w:val="32"/>
          <w:szCs w:val="32"/>
          <w:lang w:val="en-AU"/>
        </w:rPr>
        <w:t>collected</w:t>
      </w:r>
      <w:r>
        <w:rPr>
          <w:rFonts w:ascii="Arial" w:hAnsi="Arial" w:cs="Arial"/>
          <w:sz w:val="32"/>
          <w:szCs w:val="32"/>
          <w:lang w:val="en-AU"/>
        </w:rPr>
        <w:t xml:space="preserve"> during the investigation.</w:t>
      </w: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616BEF" w:rsidP="00182630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6160" behindDoc="1" locked="0" layoutInCell="1" allowOverlap="1" wp14:anchorId="473D26CD" wp14:editId="10065BF8">
            <wp:simplePos x="0" y="0"/>
            <wp:positionH relativeFrom="column">
              <wp:posOffset>152037</wp:posOffset>
            </wp:positionH>
            <wp:positionV relativeFrom="paragraph">
              <wp:posOffset>-91</wp:posOffset>
            </wp:positionV>
            <wp:extent cx="1240971" cy="146773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nfo-letter-reading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1" cy="146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30">
        <w:rPr>
          <w:rFonts w:ascii="Arial" w:hAnsi="Arial" w:cs="Arial"/>
          <w:sz w:val="32"/>
          <w:szCs w:val="32"/>
          <w:lang w:val="en-AU"/>
        </w:rPr>
        <w:t xml:space="preserve">You will have a chance to: </w:t>
      </w:r>
    </w:p>
    <w:p w:rsidR="00182630" w:rsidRDefault="00182630" w:rsidP="00182630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read the draft report</w:t>
      </w: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616BEF" w:rsidP="00182630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2304" behindDoc="1" locked="0" layoutInCell="1" allowOverlap="1" wp14:anchorId="12A191EE" wp14:editId="5B68181F">
            <wp:simplePos x="0" y="0"/>
            <wp:positionH relativeFrom="margin">
              <wp:align>left</wp:align>
            </wp:positionH>
            <wp:positionV relativeFrom="paragraph">
              <wp:posOffset>497931</wp:posOffset>
            </wp:positionV>
            <wp:extent cx="1650157" cy="1502228"/>
            <wp:effectExtent l="0" t="0" r="7620" b="317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asifika pacific talk speak up feedback staff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57" cy="150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30">
        <w:rPr>
          <w:rFonts w:ascii="Arial" w:hAnsi="Arial" w:cs="Arial"/>
          <w:sz w:val="32"/>
          <w:szCs w:val="32"/>
          <w:lang w:val="en-AU"/>
        </w:rPr>
        <w:t>say what you think about the draft report</w:t>
      </w: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give the investigator more information.</w:t>
      </w:r>
    </w:p>
    <w:p w:rsidR="00182630" w:rsidRDefault="00182630" w:rsidP="00182630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591C04" w:rsidRDefault="008C43D7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8144" behindDoc="1" locked="0" layoutInCell="1" allowOverlap="1" wp14:anchorId="0803BB1D" wp14:editId="122DED9A">
            <wp:simplePos x="0" y="0"/>
            <wp:positionH relativeFrom="column">
              <wp:posOffset>225417</wp:posOffset>
            </wp:positionH>
            <wp:positionV relativeFrom="paragraph">
              <wp:posOffset>113830</wp:posOffset>
            </wp:positionV>
            <wp:extent cx="1305346" cy="1258055"/>
            <wp:effectExtent l="0" t="0" r="9525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Liste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346" cy="125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Commissioner will listen to what </w:t>
      </w:r>
      <w:r w:rsidRPr="008C43D7">
        <w:rPr>
          <w:rFonts w:ascii="Arial" w:hAnsi="Arial" w:cs="Arial"/>
          <w:b/>
          <w:sz w:val="32"/>
          <w:szCs w:val="32"/>
          <w:lang w:val="en-AU"/>
        </w:rPr>
        <w:t>you</w:t>
      </w:r>
      <w:r>
        <w:rPr>
          <w:rFonts w:ascii="Arial" w:hAnsi="Arial" w:cs="Arial"/>
          <w:sz w:val="32"/>
          <w:szCs w:val="32"/>
          <w:lang w:val="en-AU"/>
        </w:rPr>
        <w:t xml:space="preserve"> say.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E43647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9168" behindDoc="1" locked="0" layoutInCell="1" allowOverlap="1" wp14:anchorId="2543F64D" wp14:editId="3B4CAE68">
            <wp:simplePos x="0" y="0"/>
            <wp:positionH relativeFrom="column">
              <wp:posOffset>273132</wp:posOffset>
            </wp:positionH>
            <wp:positionV relativeFrom="paragraph">
              <wp:posOffset>34966</wp:posOffset>
            </wp:positionV>
            <wp:extent cx="1602872" cy="1602872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Talk and listen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257" cy="16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C04" w:rsidRDefault="00591C04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Commissioner will also listen to what your service says.</w:t>
      </w:r>
    </w:p>
    <w:p w:rsidR="00591C04" w:rsidRDefault="00591C04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591C04" w:rsidRDefault="00591C04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591C04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0800" behindDoc="1" locked="0" layoutInCell="1" allowOverlap="1" wp14:anchorId="5CD06245" wp14:editId="4156E009">
            <wp:simplePos x="0" y="0"/>
            <wp:positionH relativeFrom="margin">
              <wp:posOffset>-125506</wp:posOffset>
            </wp:positionH>
            <wp:positionV relativeFrom="paragraph">
              <wp:posOffset>7508</wp:posOffset>
            </wp:positionV>
            <wp:extent cx="1822450" cy="1781175"/>
            <wp:effectExtent l="0" t="0" r="6350" b="9525"/>
            <wp:wrapNone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Agreed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30">
        <w:rPr>
          <w:rFonts w:ascii="Arial" w:hAnsi="Arial" w:cs="Arial"/>
          <w:sz w:val="32"/>
          <w:szCs w:val="32"/>
          <w:lang w:val="en-AU"/>
        </w:rPr>
        <w:t>The Commissioner may then make changes to the draft report.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Commissioner will then make a </w:t>
      </w:r>
      <w:r w:rsidRPr="00B06DF6">
        <w:rPr>
          <w:rFonts w:ascii="Arial" w:hAnsi="Arial" w:cs="Arial"/>
          <w:b/>
          <w:sz w:val="32"/>
          <w:szCs w:val="32"/>
          <w:lang w:val="en-AU"/>
        </w:rPr>
        <w:t>final report</w:t>
      </w:r>
      <w:r>
        <w:rPr>
          <w:rFonts w:ascii="Arial" w:hAnsi="Arial" w:cs="Arial"/>
          <w:sz w:val="32"/>
          <w:szCs w:val="32"/>
          <w:lang w:val="en-AU"/>
        </w:rPr>
        <w:t xml:space="preserve"> on your complaint.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616BEF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5376" behindDoc="1" locked="0" layoutInCell="1" allowOverlap="1" wp14:anchorId="3CDD937C" wp14:editId="1B6FCA33">
            <wp:simplePos x="0" y="0"/>
            <wp:positionH relativeFrom="margin">
              <wp:posOffset>-635</wp:posOffset>
            </wp:positionH>
            <wp:positionV relativeFrom="paragraph">
              <wp:posOffset>20320</wp:posOffset>
            </wp:positionV>
            <wp:extent cx="1567180" cy="156718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eport-Easy-Read_1024x1024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30"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AACCB50" wp14:editId="42008C29">
                <wp:simplePos x="0" y="0"/>
                <wp:positionH relativeFrom="margin">
                  <wp:posOffset>2002220</wp:posOffset>
                </wp:positionH>
                <wp:positionV relativeFrom="paragraph">
                  <wp:posOffset>313274</wp:posOffset>
                </wp:positionV>
                <wp:extent cx="3927763" cy="945931"/>
                <wp:effectExtent l="0" t="0" r="0" b="6985"/>
                <wp:wrapNone/>
                <wp:docPr id="4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763" cy="94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0BA866" id="Shape 8" o:spid="_x0000_s1026" style="position:absolute;margin-left:157.65pt;margin-top:24.65pt;width:309.25pt;height:74.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 </w:t>
      </w:r>
      <w:r w:rsidRPr="00B06DF6">
        <w:rPr>
          <w:rFonts w:ascii="Arial" w:hAnsi="Arial" w:cs="Arial"/>
          <w:b/>
          <w:sz w:val="32"/>
          <w:szCs w:val="32"/>
          <w:lang w:val="en-AU"/>
        </w:rPr>
        <w:t>final report</w:t>
      </w:r>
      <w:r>
        <w:rPr>
          <w:rFonts w:ascii="Arial" w:hAnsi="Arial" w:cs="Arial"/>
          <w:sz w:val="32"/>
          <w:szCs w:val="32"/>
          <w:lang w:val="en-AU"/>
        </w:rPr>
        <w:t xml:space="preserve"> means a report that is finished.</w:t>
      </w:r>
      <w:r w:rsidRPr="00B06DF6">
        <w:rPr>
          <w:noProof/>
          <w:sz w:val="32"/>
          <w:lang w:val="en-NZ" w:eastAsia="en-NZ"/>
        </w:rPr>
        <w:t xml:space="preserve"> 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This report will be sent to:</w:t>
      </w:r>
    </w:p>
    <w:p w:rsidR="00182630" w:rsidRPr="004F2D38" w:rsidRDefault="00182630" w:rsidP="00182630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3518CB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9776" behindDoc="0" locked="0" layoutInCell="1" allowOverlap="1" wp14:anchorId="2A0DE167" wp14:editId="718D0475">
            <wp:simplePos x="0" y="0"/>
            <wp:positionH relativeFrom="margin">
              <wp:posOffset>-80010</wp:posOffset>
            </wp:positionH>
            <wp:positionV relativeFrom="paragraph">
              <wp:posOffset>53340</wp:posOffset>
            </wp:positionV>
            <wp:extent cx="1881505" cy="1280160"/>
            <wp:effectExtent l="0" t="0" r="4445" b="0"/>
            <wp:wrapNone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630" w:rsidRDefault="00182630" w:rsidP="00182630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you </w:t>
      </w: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182630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service you made the complaint about.</w:t>
      </w: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DD6B19" w:rsidRDefault="00616BEF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9472" behindDoc="1" locked="0" layoutInCell="1" allowOverlap="1" wp14:anchorId="49F0E6C1" wp14:editId="39D14378">
            <wp:simplePos x="0" y="0"/>
            <wp:positionH relativeFrom="column">
              <wp:posOffset>195580</wp:posOffset>
            </wp:positionH>
            <wp:positionV relativeFrom="paragraph">
              <wp:posOffset>-151311</wp:posOffset>
            </wp:positionV>
            <wp:extent cx="1430832" cy="1436914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rison-prisoner-complain-thinking bad unhappy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32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B8">
        <w:rPr>
          <w:rFonts w:ascii="Arial" w:hAnsi="Arial" w:cs="Arial"/>
          <w:sz w:val="32"/>
          <w:szCs w:val="32"/>
          <w:lang w:val="en-AU"/>
        </w:rPr>
        <w:t xml:space="preserve">The </w:t>
      </w:r>
      <w:r w:rsidR="00D94A12">
        <w:rPr>
          <w:rFonts w:ascii="Arial" w:hAnsi="Arial" w:cs="Arial"/>
          <w:sz w:val="32"/>
          <w:szCs w:val="32"/>
          <w:lang w:val="en-AU"/>
        </w:rPr>
        <w:t>final</w:t>
      </w:r>
      <w:r w:rsidR="00C52FEB">
        <w:rPr>
          <w:rFonts w:ascii="Arial" w:hAnsi="Arial" w:cs="Arial"/>
          <w:sz w:val="32"/>
          <w:szCs w:val="32"/>
          <w:lang w:val="en-AU"/>
        </w:rPr>
        <w:t xml:space="preserve"> </w:t>
      </w:r>
      <w:r w:rsidR="00F81EB8">
        <w:rPr>
          <w:rFonts w:ascii="Arial" w:hAnsi="Arial" w:cs="Arial"/>
          <w:sz w:val="32"/>
          <w:szCs w:val="32"/>
          <w:lang w:val="en-AU"/>
        </w:rPr>
        <w:t>report will tell you</w:t>
      </w:r>
      <w:r w:rsidR="00F81EB8" w:rsidRPr="003D2BF8">
        <w:rPr>
          <w:rFonts w:ascii="Arial" w:hAnsi="Arial" w:cs="Arial"/>
          <w:sz w:val="32"/>
          <w:szCs w:val="32"/>
          <w:lang w:val="en-AU"/>
        </w:rPr>
        <w:t xml:space="preserve"> </w:t>
      </w:r>
      <w:r w:rsidR="00F81EB8">
        <w:rPr>
          <w:rFonts w:ascii="Arial" w:hAnsi="Arial" w:cs="Arial"/>
          <w:sz w:val="32"/>
          <w:szCs w:val="32"/>
          <w:lang w:val="en-AU"/>
        </w:rPr>
        <w:t>about:</w:t>
      </w: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13171D" w:rsidRDefault="00F81EB8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 w:rsidRPr="0042580C">
        <w:rPr>
          <w:rFonts w:ascii="Arial" w:hAnsi="Arial" w:cs="Arial"/>
          <w:sz w:val="32"/>
          <w:szCs w:val="32"/>
          <w:lang w:val="en-AU"/>
        </w:rPr>
        <w:t xml:space="preserve">your complaint </w:t>
      </w:r>
    </w:p>
    <w:p w:rsidR="00F81EB8" w:rsidRPr="00362E9A" w:rsidRDefault="00F81EB8" w:rsidP="00C52FEB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591C04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4176" behindDoc="0" locked="0" layoutInCell="1" allowOverlap="1" wp14:anchorId="2C1625C4" wp14:editId="68B39B81">
            <wp:simplePos x="0" y="0"/>
            <wp:positionH relativeFrom="column">
              <wp:posOffset>203238</wp:posOffset>
            </wp:positionH>
            <wp:positionV relativeFrom="paragraph">
              <wp:posOffset>209960</wp:posOffset>
            </wp:positionV>
            <wp:extent cx="1380227" cy="1311215"/>
            <wp:effectExtent l="0" t="0" r="0" b="3810"/>
            <wp:wrapNone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80227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B8">
        <w:rPr>
          <w:rFonts w:ascii="Arial" w:hAnsi="Arial" w:cs="Arial"/>
          <w:sz w:val="32"/>
          <w:szCs w:val="32"/>
          <w:lang w:val="en-AU"/>
        </w:rPr>
        <w:t>the investigation</w:t>
      </w:r>
    </w:p>
    <w:p w:rsidR="00591C04" w:rsidRDefault="00591C04" w:rsidP="00591C04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591C04" w:rsidRPr="00591C04" w:rsidRDefault="00591C04" w:rsidP="00591C04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591C04" w:rsidRPr="002E75B1" w:rsidRDefault="00591C04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all the information that has been </w:t>
      </w:r>
      <w:r w:rsidR="00E6371C">
        <w:rPr>
          <w:rFonts w:ascii="Arial" w:hAnsi="Arial" w:cs="Arial"/>
          <w:sz w:val="32"/>
          <w:szCs w:val="32"/>
          <w:lang w:val="en-AU"/>
        </w:rPr>
        <w:t>collected</w:t>
      </w:r>
      <w:r>
        <w:rPr>
          <w:rFonts w:ascii="Arial" w:hAnsi="Arial" w:cs="Arial"/>
          <w:sz w:val="32"/>
          <w:szCs w:val="32"/>
          <w:lang w:val="en-AU"/>
        </w:rPr>
        <w:t xml:space="preserve"> during the investigation</w:t>
      </w:r>
    </w:p>
    <w:p w:rsidR="00F81EB8" w:rsidRPr="007311F3" w:rsidRDefault="00F81EB8" w:rsidP="00C52FEB">
      <w:p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5200" behindDoc="0" locked="0" layoutInCell="1" allowOverlap="1" wp14:anchorId="4D6192C2" wp14:editId="3347EFB9">
            <wp:simplePos x="0" y="0"/>
            <wp:positionH relativeFrom="column">
              <wp:posOffset>359597</wp:posOffset>
            </wp:positionH>
            <wp:positionV relativeFrom="paragraph">
              <wp:posOffset>438337</wp:posOffset>
            </wp:positionV>
            <wp:extent cx="1242204" cy="1493215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equal-rights protest placard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04" cy="14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8" w:rsidRDefault="00F81EB8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 w:rsidRPr="00951E33">
        <w:rPr>
          <w:rFonts w:ascii="Arial" w:hAnsi="Arial" w:cs="Arial"/>
          <w:sz w:val="32"/>
          <w:szCs w:val="32"/>
          <w:lang w:val="en-AU"/>
        </w:rPr>
        <w:t xml:space="preserve">whether you got your rights </w:t>
      </w:r>
      <w:r w:rsidRPr="00951E33">
        <w:rPr>
          <w:rFonts w:ascii="Arial" w:hAnsi="Arial" w:cs="Arial"/>
          <w:sz w:val="32"/>
          <w:szCs w:val="32"/>
          <w:lang w:val="en-AU"/>
        </w:rPr>
        <w:br/>
      </w:r>
    </w:p>
    <w:p w:rsidR="00591C04" w:rsidRPr="00591C04" w:rsidRDefault="00591C04" w:rsidP="00591C04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F81EB8" w:rsidRPr="00EA49F0" w:rsidRDefault="00F81EB8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 w:rsidRPr="00282920">
        <w:rPr>
          <w:rFonts w:ascii="Arial" w:hAnsi="Arial" w:cs="Arial"/>
          <w:sz w:val="32"/>
          <w:szCs w:val="32"/>
          <w:lang w:val="en-AU"/>
        </w:rPr>
        <w:t>any</w:t>
      </w:r>
      <w:r>
        <w:rPr>
          <w:rFonts w:ascii="Arial" w:hAnsi="Arial" w:cs="Arial"/>
          <w:sz w:val="32"/>
          <w:szCs w:val="32"/>
          <w:lang w:val="en-AU"/>
        </w:rPr>
        <w:t xml:space="preserve"> </w:t>
      </w:r>
      <w:r w:rsidRPr="002319A5">
        <w:rPr>
          <w:rFonts w:ascii="Arial" w:hAnsi="Arial" w:cs="Arial"/>
          <w:b/>
          <w:sz w:val="32"/>
          <w:szCs w:val="32"/>
          <w:lang w:val="en-AU"/>
        </w:rPr>
        <w:t>action</w:t>
      </w:r>
      <w:r>
        <w:rPr>
          <w:rFonts w:ascii="Arial" w:hAnsi="Arial" w:cs="Arial"/>
          <w:sz w:val="32"/>
          <w:szCs w:val="32"/>
          <w:lang w:val="en-AU"/>
        </w:rPr>
        <w:t xml:space="preserve"> </w:t>
      </w:r>
      <w:r w:rsidR="009627BC">
        <w:rPr>
          <w:rFonts w:ascii="Arial" w:hAnsi="Arial" w:cs="Arial"/>
          <w:sz w:val="32"/>
          <w:szCs w:val="32"/>
          <w:lang w:val="en-AU"/>
        </w:rPr>
        <w:t xml:space="preserve">your </w:t>
      </w:r>
      <w:r w:rsidRPr="00282920">
        <w:rPr>
          <w:rFonts w:ascii="Arial" w:hAnsi="Arial" w:cs="Arial"/>
          <w:sz w:val="32"/>
          <w:szCs w:val="32"/>
          <w:lang w:val="en-AU"/>
        </w:rPr>
        <w:t xml:space="preserve">service should </w:t>
      </w:r>
      <w:r>
        <w:rPr>
          <w:rFonts w:ascii="Arial" w:hAnsi="Arial" w:cs="Arial"/>
          <w:sz w:val="32"/>
          <w:szCs w:val="32"/>
          <w:lang w:val="en-AU"/>
        </w:rPr>
        <w:t>take.</w:t>
      </w:r>
    </w:p>
    <w:p w:rsidR="00F81EB8" w:rsidRDefault="00F81EB8" w:rsidP="00F81EB8">
      <w:pPr>
        <w:pStyle w:val="ListParagraph"/>
        <w:ind w:left="4320"/>
        <w:rPr>
          <w:rFonts w:ascii="Arial" w:hAnsi="Arial" w:cs="Arial"/>
          <w:sz w:val="32"/>
          <w:szCs w:val="32"/>
          <w:lang w:val="en-AU"/>
        </w:rPr>
      </w:pPr>
    </w:p>
    <w:p w:rsidR="00C52FEB" w:rsidRDefault="00E43647" w:rsidP="00F81EB8">
      <w:pPr>
        <w:pStyle w:val="ListParagraph"/>
        <w:ind w:left="468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6224" behindDoc="1" locked="0" layoutInCell="1" allowOverlap="1" wp14:anchorId="1835ABF6" wp14:editId="5E12AA4C">
            <wp:simplePos x="0" y="0"/>
            <wp:positionH relativeFrom="page">
              <wp:posOffset>1114871</wp:posOffset>
            </wp:positionH>
            <wp:positionV relativeFrom="paragraph">
              <wp:posOffset>213838</wp:posOffset>
            </wp:positionV>
            <wp:extent cx="1648460" cy="1483360"/>
            <wp:effectExtent l="0" t="0" r="889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cklist 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EB" w:rsidRDefault="00C52FEB" w:rsidP="00F81EB8">
      <w:pPr>
        <w:pStyle w:val="ListParagraph"/>
        <w:ind w:left="4680"/>
        <w:jc w:val="left"/>
        <w:rPr>
          <w:rFonts w:ascii="Arial" w:hAnsi="Arial" w:cs="Arial"/>
          <w:sz w:val="32"/>
          <w:szCs w:val="32"/>
          <w:lang w:val="en-AU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D8BC157" wp14:editId="3584F55B">
                <wp:simplePos x="0" y="0"/>
                <wp:positionH relativeFrom="margin">
                  <wp:posOffset>2721429</wp:posOffset>
                </wp:positionH>
                <wp:positionV relativeFrom="paragraph">
                  <wp:posOffset>163558</wp:posOffset>
                </wp:positionV>
                <wp:extent cx="3178084" cy="966158"/>
                <wp:effectExtent l="0" t="0" r="3810" b="5715"/>
                <wp:wrapNone/>
                <wp:docPr id="29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084" cy="966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F2C2F5" id="Shape 8" o:spid="_x0000_s1026" style="position:absolute;margin-left:214.3pt;margin-top:12.9pt;width:250.25pt;height:76.1pt;z-index:-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F81EB8" w:rsidRDefault="00F81EB8" w:rsidP="00F81EB8">
      <w:pPr>
        <w:pStyle w:val="ListParagraph"/>
        <w:ind w:left="468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An </w:t>
      </w:r>
      <w:r w:rsidRPr="00D852AE">
        <w:rPr>
          <w:rFonts w:ascii="Arial" w:hAnsi="Arial" w:cs="Arial"/>
          <w:b/>
          <w:sz w:val="32"/>
          <w:szCs w:val="32"/>
          <w:lang w:val="en-AU"/>
        </w:rPr>
        <w:t>action</w:t>
      </w:r>
      <w:r>
        <w:rPr>
          <w:rFonts w:ascii="Arial" w:hAnsi="Arial" w:cs="Arial"/>
          <w:sz w:val="32"/>
          <w:szCs w:val="32"/>
          <w:lang w:val="en-AU"/>
        </w:rPr>
        <w:t xml:space="preserve"> is something that needs to be done.</w:t>
      </w: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B06DF6" w:rsidRDefault="00B06DF6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D23FF6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8512" behindDoc="0" locked="0" layoutInCell="1" allowOverlap="1" wp14:anchorId="48C57A3A" wp14:editId="5AEED89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71650" cy="962660"/>
            <wp:effectExtent l="0" t="0" r="0" b="8890"/>
            <wp:wrapNone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EB8">
        <w:rPr>
          <w:rFonts w:ascii="Arial" w:hAnsi="Arial" w:cs="Arial"/>
          <w:sz w:val="32"/>
          <w:szCs w:val="32"/>
          <w:lang w:val="en-AU"/>
        </w:rPr>
        <w:t>T</w:t>
      </w:r>
      <w:r w:rsidR="00F81EB8" w:rsidRPr="003D2BF8">
        <w:rPr>
          <w:rFonts w:ascii="Arial" w:hAnsi="Arial" w:cs="Arial"/>
          <w:sz w:val="32"/>
          <w:szCs w:val="32"/>
          <w:lang w:val="en-AU"/>
        </w:rPr>
        <w:t>he Health and Disability Commissioner</w:t>
      </w:r>
      <w:r w:rsidR="00F81EB8">
        <w:rPr>
          <w:rFonts w:ascii="Arial" w:hAnsi="Arial" w:cs="Arial"/>
          <w:sz w:val="32"/>
          <w:szCs w:val="32"/>
          <w:lang w:val="en-AU"/>
        </w:rPr>
        <w:t xml:space="preserve"> may want </w:t>
      </w:r>
      <w:r w:rsidR="009627BC">
        <w:rPr>
          <w:rFonts w:ascii="Arial" w:hAnsi="Arial" w:cs="Arial"/>
          <w:sz w:val="32"/>
          <w:szCs w:val="32"/>
          <w:lang w:val="en-AU"/>
        </w:rPr>
        <w:t>your</w:t>
      </w:r>
      <w:r w:rsidR="00F81EB8" w:rsidRPr="00282920">
        <w:rPr>
          <w:rFonts w:ascii="Arial" w:hAnsi="Arial" w:cs="Arial"/>
          <w:sz w:val="32"/>
          <w:szCs w:val="32"/>
          <w:lang w:val="en-AU"/>
        </w:rPr>
        <w:t xml:space="preserve"> service</w:t>
      </w:r>
      <w:r w:rsidR="00F81EB8">
        <w:rPr>
          <w:rFonts w:ascii="Arial" w:hAnsi="Arial" w:cs="Arial"/>
          <w:sz w:val="32"/>
          <w:szCs w:val="32"/>
          <w:lang w:val="en-AU"/>
        </w:rPr>
        <w:t xml:space="preserve"> to take some actions.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2128" behindDoc="0" locked="0" layoutInCell="1" allowOverlap="1" wp14:anchorId="17F6EFD2" wp14:editId="775B0727">
            <wp:simplePos x="0" y="0"/>
            <wp:positionH relativeFrom="margin">
              <wp:posOffset>40553</wp:posOffset>
            </wp:positionH>
            <wp:positionV relativeFrom="paragraph">
              <wp:posOffset>-57632</wp:posOffset>
            </wp:positionV>
            <wp:extent cx="1339424" cy="99060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Counselling talk cry sad help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2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B8">
        <w:rPr>
          <w:rFonts w:ascii="Arial" w:hAnsi="Arial" w:cs="Arial"/>
          <w:sz w:val="32"/>
          <w:szCs w:val="32"/>
          <w:lang w:val="en-AU"/>
        </w:rPr>
        <w:t>These actions could be things like: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BD770F" w:rsidRDefault="00F81EB8" w:rsidP="00F81EB8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 w:rsidRPr="00BD770F">
        <w:rPr>
          <w:rFonts w:ascii="Arial" w:hAnsi="Arial" w:cs="Arial"/>
          <w:sz w:val="32"/>
          <w:szCs w:val="32"/>
          <w:lang w:val="en-AU"/>
        </w:rPr>
        <w:t>saying sorry to you</w:t>
      </w:r>
    </w:p>
    <w:p w:rsidR="00F81EB8" w:rsidRPr="002A045F" w:rsidRDefault="00F81EB8" w:rsidP="00F81EB8">
      <w:p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8272" behindDoc="1" locked="0" layoutInCell="1" allowOverlap="1" wp14:anchorId="7A2E6863" wp14:editId="61679CAB">
            <wp:simplePos x="0" y="0"/>
            <wp:positionH relativeFrom="margin">
              <wp:align>left</wp:align>
            </wp:positionH>
            <wp:positionV relativeFrom="paragraph">
              <wp:posOffset>64881</wp:posOffset>
            </wp:positionV>
            <wp:extent cx="1628140" cy="1257300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Action Plan Repor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B8" w:rsidRPr="00594ABE" w:rsidRDefault="00F81EB8" w:rsidP="00F81EB8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changing how </w:t>
      </w:r>
      <w:r w:rsidR="0063198E">
        <w:rPr>
          <w:rFonts w:ascii="Arial" w:hAnsi="Arial" w:cs="Arial"/>
          <w:sz w:val="32"/>
          <w:szCs w:val="32"/>
          <w:lang w:val="en-AU"/>
        </w:rPr>
        <w:t xml:space="preserve">it </w:t>
      </w:r>
      <w:r>
        <w:rPr>
          <w:rFonts w:ascii="Arial" w:hAnsi="Arial" w:cs="Arial"/>
          <w:sz w:val="32"/>
          <w:szCs w:val="32"/>
          <w:lang w:val="en-AU"/>
        </w:rPr>
        <w:t>do</w:t>
      </w:r>
      <w:r w:rsidR="0063198E">
        <w:rPr>
          <w:rFonts w:ascii="Arial" w:hAnsi="Arial" w:cs="Arial"/>
          <w:sz w:val="32"/>
          <w:szCs w:val="32"/>
          <w:lang w:val="en-AU"/>
        </w:rPr>
        <w:t>es</w:t>
      </w:r>
      <w:r>
        <w:rPr>
          <w:rFonts w:ascii="Arial" w:hAnsi="Arial" w:cs="Arial"/>
          <w:sz w:val="32"/>
          <w:szCs w:val="32"/>
          <w:lang w:val="en-AU"/>
        </w:rPr>
        <w:t xml:space="preserve"> things.</w:t>
      </w:r>
    </w:p>
    <w:p w:rsidR="00F81EB8" w:rsidRPr="00805AB9" w:rsidRDefault="00F81EB8" w:rsidP="00F81EB8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C52FEB" w:rsidRDefault="00C52FEB" w:rsidP="008B48DE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8B48DE" w:rsidRPr="008B48DE" w:rsidRDefault="008B48DE" w:rsidP="008B48DE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9296" behindDoc="1" locked="0" layoutInCell="1" allowOverlap="1" wp14:anchorId="5EF22BF4" wp14:editId="0B8D15B2">
            <wp:simplePos x="0" y="0"/>
            <wp:positionH relativeFrom="margin">
              <wp:posOffset>76200</wp:posOffset>
            </wp:positionH>
            <wp:positionV relativeFrom="paragraph">
              <wp:posOffset>8890</wp:posOffset>
            </wp:positionV>
            <wp:extent cx="1570355" cy="1349375"/>
            <wp:effectExtent l="0" t="0" r="0" b="3175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disabled-question-who-silhouett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AU"/>
        </w:rPr>
        <w:t>The report may also be sent to:</w:t>
      </w:r>
    </w:p>
    <w:p w:rsidR="008B48DE" w:rsidRDefault="008B48DE" w:rsidP="008B48DE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9B78EE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Ministry of Health</w:t>
      </w:r>
      <w:r w:rsidRPr="009B78EE">
        <w:rPr>
          <w:rFonts w:ascii="Arial" w:hAnsi="Arial" w:cs="Arial"/>
          <w:sz w:val="32"/>
          <w:szCs w:val="32"/>
          <w:lang w:val="en-AU"/>
        </w:rPr>
        <w:br/>
      </w:r>
    </w:p>
    <w:p w:rsidR="00F81EB8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registration authorities</w:t>
      </w:r>
    </w:p>
    <w:p w:rsidR="00F81EB8" w:rsidRDefault="00F81EB8" w:rsidP="00F81EB8">
      <w:pPr>
        <w:pStyle w:val="ListParagraph"/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6040C9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a District Inspector</w:t>
      </w:r>
      <w:r>
        <w:rPr>
          <w:rFonts w:ascii="Arial" w:hAnsi="Arial" w:cs="Arial"/>
          <w:sz w:val="32"/>
          <w:szCs w:val="32"/>
          <w:lang w:val="en-AU"/>
        </w:rPr>
        <w:br/>
      </w:r>
    </w:p>
    <w:p w:rsidR="00F81EB8" w:rsidRPr="00EF759E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somebody else. </w:t>
      </w:r>
    </w:p>
    <w:p w:rsidR="00B91476" w:rsidRDefault="00B91476" w:rsidP="00F81EB8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C52FEB" w:rsidP="00F81EB8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1104" behindDoc="0" locked="0" layoutInCell="1" allowOverlap="1" wp14:anchorId="3E861047" wp14:editId="382B39A0">
            <wp:simplePos x="0" y="0"/>
            <wp:positionH relativeFrom="margin">
              <wp:align>left</wp:align>
            </wp:positionH>
            <wp:positionV relativeFrom="paragraph">
              <wp:posOffset>15128</wp:posOffset>
            </wp:positionV>
            <wp:extent cx="1803544" cy="1529255"/>
            <wp:effectExtent l="0" t="0" r="635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Assistant  Computer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44" cy="15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B8" w:rsidRPr="006F6EF1">
        <w:rPr>
          <w:rFonts w:ascii="Arial" w:hAnsi="Arial" w:cs="Arial"/>
          <w:sz w:val="32"/>
          <w:szCs w:val="32"/>
          <w:lang w:val="en-AU"/>
        </w:rPr>
        <w:t xml:space="preserve">The Health and Disability Commissioner will let you know </w:t>
      </w:r>
      <w:r w:rsidR="0063198E">
        <w:rPr>
          <w:rFonts w:ascii="Arial" w:hAnsi="Arial" w:cs="Arial"/>
          <w:sz w:val="32"/>
          <w:szCs w:val="32"/>
          <w:lang w:val="en-AU"/>
        </w:rPr>
        <w:t>where</w:t>
      </w:r>
      <w:r w:rsidR="0063198E" w:rsidRPr="006F6EF1">
        <w:rPr>
          <w:rFonts w:ascii="Arial" w:hAnsi="Arial" w:cs="Arial"/>
          <w:sz w:val="32"/>
          <w:szCs w:val="32"/>
          <w:lang w:val="en-AU"/>
        </w:rPr>
        <w:t xml:space="preserve"> </w:t>
      </w:r>
      <w:r w:rsidR="00F81EB8" w:rsidRPr="006F6EF1">
        <w:rPr>
          <w:rFonts w:ascii="Arial" w:hAnsi="Arial" w:cs="Arial"/>
          <w:sz w:val="32"/>
          <w:szCs w:val="32"/>
          <w:lang w:val="en-AU"/>
        </w:rPr>
        <w:t xml:space="preserve">the report </w:t>
      </w:r>
      <w:r w:rsidR="0063198E">
        <w:rPr>
          <w:rFonts w:ascii="Arial" w:hAnsi="Arial" w:cs="Arial"/>
          <w:sz w:val="32"/>
          <w:szCs w:val="32"/>
          <w:lang w:val="en-AU"/>
        </w:rPr>
        <w:t>will be sent</w:t>
      </w:r>
      <w:r w:rsidR="00F81EB8" w:rsidRPr="006F6EF1">
        <w:rPr>
          <w:rFonts w:ascii="Arial" w:hAnsi="Arial" w:cs="Arial"/>
          <w:sz w:val="32"/>
          <w:szCs w:val="32"/>
          <w:lang w:val="en-AU"/>
        </w:rPr>
        <w:t>.</w:t>
      </w:r>
    </w:p>
    <w:p w:rsidR="00F81EB8" w:rsidRDefault="00F81EB8" w:rsidP="00F81EB8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E327C8" w:rsidRDefault="00F81EB8" w:rsidP="00F81EB8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Pr="003F1BCE" w:rsidRDefault="00F81EB8" w:rsidP="00F81EB8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9627BC" w:rsidRDefault="009627BC">
      <w:pPr>
        <w:spacing w:line="259" w:lineRule="auto"/>
        <w:jc w:val="left"/>
        <w:rPr>
          <w:rFonts w:ascii="Arial" w:hAnsi="Arial" w:cs="Arial"/>
          <w:b/>
          <w:sz w:val="40"/>
          <w:szCs w:val="40"/>
          <w:highlight w:val="yellow"/>
          <w:lang w:val="en-AU"/>
        </w:rPr>
      </w:pPr>
      <w:r>
        <w:rPr>
          <w:rFonts w:ascii="Arial" w:hAnsi="Arial" w:cs="Arial"/>
          <w:b/>
          <w:sz w:val="40"/>
          <w:szCs w:val="40"/>
          <w:highlight w:val="yellow"/>
          <w:lang w:val="en-AU"/>
        </w:rPr>
        <w:br w:type="page"/>
      </w:r>
    </w:p>
    <w:p w:rsidR="00491431" w:rsidRDefault="00491431" w:rsidP="00491431">
      <w:pPr>
        <w:jc w:val="center"/>
        <w:rPr>
          <w:rFonts w:ascii="Arial" w:hAnsi="Arial" w:cs="Arial"/>
          <w:b/>
          <w:sz w:val="40"/>
          <w:szCs w:val="40"/>
          <w:lang w:val="en-AU"/>
        </w:rPr>
      </w:pPr>
      <w:r w:rsidRPr="000D4D97">
        <w:rPr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4E940D" wp14:editId="7A92AA42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57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231049" id="Shape 8" o:spid="_x0000_s1026" style="position:absolute;margin-left:5pt;margin-top:-26.45pt;width:442.55pt;height:68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DXmhTpZAgAAcA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 w:rsidR="000D4D97" w:rsidRPr="000D4D97">
        <w:rPr>
          <w:rFonts w:ascii="Arial" w:hAnsi="Arial" w:cs="Arial"/>
          <w:b/>
          <w:sz w:val="40"/>
          <w:szCs w:val="40"/>
          <w:lang w:val="en-AU"/>
        </w:rPr>
        <w:t>Director of Proceedings</w:t>
      </w:r>
    </w:p>
    <w:p w:rsidR="00491431" w:rsidRPr="00491431" w:rsidRDefault="00491431" w:rsidP="00491431">
      <w:pPr>
        <w:jc w:val="left"/>
        <w:rPr>
          <w:rFonts w:ascii="Arial" w:hAnsi="Arial" w:cs="Arial"/>
          <w:sz w:val="32"/>
          <w:szCs w:val="32"/>
          <w:lang w:val="en-AU"/>
        </w:rPr>
      </w:pPr>
    </w:p>
    <w:p w:rsidR="00491431" w:rsidRDefault="00491431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5680" behindDoc="1" locked="0" layoutInCell="1" allowOverlap="1" wp14:anchorId="679AA9C6" wp14:editId="336FFE40">
            <wp:simplePos x="0" y="0"/>
            <wp:positionH relativeFrom="margin">
              <wp:posOffset>-124691</wp:posOffset>
            </wp:positionH>
            <wp:positionV relativeFrom="paragraph">
              <wp:posOffset>-71929</wp:posOffset>
            </wp:positionV>
            <wp:extent cx="1795145" cy="16891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con-email-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AU"/>
        </w:rPr>
        <w:t xml:space="preserve">Sometimes, your investigation may also be sent to someone called the </w:t>
      </w:r>
      <w:r>
        <w:rPr>
          <w:rFonts w:ascii="Arial" w:hAnsi="Arial" w:cs="Arial"/>
          <w:b/>
          <w:sz w:val="32"/>
          <w:szCs w:val="32"/>
          <w:lang w:val="en-AU"/>
        </w:rPr>
        <w:t>Director of Proceedings</w:t>
      </w:r>
      <w:r>
        <w:rPr>
          <w:rFonts w:ascii="Arial" w:hAnsi="Arial" w:cs="Arial"/>
          <w:sz w:val="32"/>
          <w:szCs w:val="32"/>
          <w:lang w:val="en-AU"/>
        </w:rPr>
        <w:t>.</w:t>
      </w: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This does not happen very often.</w:t>
      </w: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It happens if you:</w:t>
      </w:r>
    </w:p>
    <w:p w:rsidR="001C389A" w:rsidRDefault="00B91D2D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1520" behindDoc="1" locked="0" layoutInCell="1" allowOverlap="1" wp14:anchorId="6A79B79C" wp14:editId="5A85DE1F">
            <wp:simplePos x="0" y="0"/>
            <wp:positionH relativeFrom="column">
              <wp:posOffset>-174171</wp:posOffset>
            </wp:positionH>
            <wp:positionV relativeFrom="paragraph">
              <wp:posOffset>111850</wp:posOffset>
            </wp:positionV>
            <wp:extent cx="1872343" cy="1344581"/>
            <wp:effectExtent l="0" t="0" r="0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upport-poor-care bad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43" cy="134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9A" w:rsidRDefault="001C389A" w:rsidP="001C389A">
      <w:pPr>
        <w:pStyle w:val="ListParagraph"/>
        <w:numPr>
          <w:ilvl w:val="0"/>
          <w:numId w:val="37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did not get your rights</w:t>
      </w:r>
    </w:p>
    <w:p w:rsidR="001C389A" w:rsidRDefault="001C389A" w:rsidP="001C389A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1C389A" w:rsidRPr="001C389A" w:rsidRDefault="001C389A" w:rsidP="001C389A">
      <w:pPr>
        <w:pStyle w:val="ListParagraph"/>
        <w:numPr>
          <w:ilvl w:val="0"/>
          <w:numId w:val="37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were treated in a very bad way.</w:t>
      </w: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B91D2D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2544" behindDoc="1" locked="0" layoutInCell="1" allowOverlap="1" wp14:anchorId="5CA72E2A" wp14:editId="14A2F879">
            <wp:simplePos x="0" y="0"/>
            <wp:positionH relativeFrom="margin">
              <wp:align>left</wp:align>
            </wp:positionH>
            <wp:positionV relativeFrom="paragraph">
              <wp:posOffset>21771</wp:posOffset>
            </wp:positionV>
            <wp:extent cx="1669431" cy="1502229"/>
            <wp:effectExtent l="0" t="0" r="6985" b="317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hecklist 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31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2A">
        <w:rPr>
          <w:rFonts w:ascii="Arial" w:hAnsi="Arial" w:cs="Arial"/>
          <w:sz w:val="32"/>
          <w:szCs w:val="32"/>
          <w:lang w:val="en-AU"/>
        </w:rPr>
        <w:t>If this happens</w:t>
      </w:r>
      <w:r w:rsidR="00542DF8">
        <w:rPr>
          <w:rFonts w:ascii="Arial" w:hAnsi="Arial" w:cs="Arial"/>
          <w:sz w:val="32"/>
          <w:szCs w:val="32"/>
          <w:lang w:val="en-AU"/>
        </w:rPr>
        <w:t>,</w:t>
      </w:r>
      <w:r w:rsidR="0006712A">
        <w:rPr>
          <w:rFonts w:ascii="Arial" w:hAnsi="Arial" w:cs="Arial"/>
          <w:sz w:val="32"/>
          <w:szCs w:val="32"/>
          <w:lang w:val="en-AU"/>
        </w:rPr>
        <w:t xml:space="preserve"> you will be given information about what:</w:t>
      </w: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06712A" w:rsidP="00532B0D">
      <w:pPr>
        <w:pStyle w:val="ListParagraph"/>
        <w:numPr>
          <w:ilvl w:val="0"/>
          <w:numId w:val="34"/>
        </w:numPr>
        <w:ind w:left="4315" w:hanging="357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this means</w:t>
      </w:r>
    </w:p>
    <w:p w:rsidR="0006712A" w:rsidRDefault="0006712A" w:rsidP="0006712A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06712A" w:rsidRDefault="0006712A" w:rsidP="0006712A">
      <w:pPr>
        <w:pStyle w:val="ListParagraph"/>
        <w:numPr>
          <w:ilvl w:val="0"/>
          <w:numId w:val="34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you need to do</w:t>
      </w:r>
    </w:p>
    <w:p w:rsidR="0006712A" w:rsidRPr="00A460C6" w:rsidRDefault="0006712A" w:rsidP="0006712A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06712A" w:rsidRPr="00A460C6" w:rsidRDefault="0006712A" w:rsidP="0006712A">
      <w:pPr>
        <w:pStyle w:val="ListParagraph"/>
        <w:numPr>
          <w:ilvl w:val="0"/>
          <w:numId w:val="34"/>
        </w:numPr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could happen.</w:t>
      </w:r>
    </w:p>
    <w:p w:rsidR="0006712A" w:rsidRDefault="0006712A" w:rsidP="0006712A">
      <w:pPr>
        <w:spacing w:line="259" w:lineRule="auto"/>
        <w:jc w:val="left"/>
        <w:rPr>
          <w:rFonts w:ascii="Arial" w:hAnsi="Arial" w:cs="Arial"/>
          <w:b/>
          <w:sz w:val="40"/>
          <w:szCs w:val="36"/>
          <w:lang w:val="en-AU"/>
        </w:rPr>
      </w:pPr>
      <w:r>
        <w:rPr>
          <w:rFonts w:ascii="Arial" w:hAnsi="Arial" w:cs="Arial"/>
          <w:b/>
          <w:sz w:val="40"/>
          <w:szCs w:val="36"/>
          <w:lang w:val="en-AU"/>
        </w:rPr>
        <w:br w:type="page"/>
      </w:r>
    </w:p>
    <w:p w:rsidR="001C63C2" w:rsidRDefault="001C63C2" w:rsidP="001C63C2">
      <w:pPr>
        <w:jc w:val="center"/>
        <w:rPr>
          <w:rFonts w:ascii="Arial" w:hAnsi="Arial" w:cs="Arial"/>
          <w:b/>
          <w:sz w:val="40"/>
          <w:szCs w:val="40"/>
          <w:lang w:val="en-AU"/>
        </w:rPr>
      </w:pPr>
      <w:r w:rsidRPr="002317D7">
        <w:rPr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4B22ED0F" wp14:editId="15ED2DA5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11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E0F84" id="Shape 8" o:spid="_x0000_s1026" style="position:absolute;margin-left:5pt;margin-top:-26.45pt;width:442.55pt;height:68.7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AU"/>
        </w:rPr>
        <w:t xml:space="preserve">Questions </w:t>
      </w:r>
    </w:p>
    <w:p w:rsidR="0078078D" w:rsidRPr="002317D7" w:rsidRDefault="0078078D" w:rsidP="001C63C2">
      <w:pPr>
        <w:jc w:val="center"/>
        <w:rPr>
          <w:rFonts w:ascii="Arial" w:hAnsi="Arial" w:cs="Arial"/>
          <w:b/>
          <w:sz w:val="40"/>
          <w:szCs w:val="40"/>
          <w:lang w:val="en-AU"/>
        </w:rPr>
      </w:pPr>
    </w:p>
    <w:p w:rsidR="001C63C2" w:rsidRDefault="007274E1" w:rsidP="001C63C2">
      <w:pPr>
        <w:ind w:left="2160" w:firstLine="720"/>
        <w:jc w:val="center"/>
        <w:rPr>
          <w:rFonts w:ascii="Arial" w:hAnsi="Arial" w:cs="Arial"/>
          <w:b/>
          <w:sz w:val="36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6FCDA93" wp14:editId="6D5A05C0">
                <wp:simplePos x="0" y="0"/>
                <wp:positionH relativeFrom="column">
                  <wp:posOffset>2040890</wp:posOffset>
                </wp:positionH>
                <wp:positionV relativeFrom="paragraph">
                  <wp:posOffset>350824</wp:posOffset>
                </wp:positionV>
                <wp:extent cx="3667125" cy="833120"/>
                <wp:effectExtent l="0" t="0" r="28575" b="241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331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6F4F2" id="Rectangle 34" o:spid="_x0000_s1026" style="position:absolute;margin-left:160.7pt;margin-top:27.6pt;width:288.75pt;height:65.6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" fillcolor="#b4c7e7" strokecolor="windowText" strokeweight="1pt"/>
            </w:pict>
          </mc:Fallback>
        </mc:AlternateContent>
      </w:r>
    </w:p>
    <w:p w:rsidR="001C63C2" w:rsidRPr="00DC04B2" w:rsidRDefault="00DC04B2" w:rsidP="001C63C2">
      <w:pPr>
        <w:ind w:left="3544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3696" behindDoc="0" locked="0" layoutInCell="1" allowOverlap="1" wp14:anchorId="319B9A7A" wp14:editId="3981FA62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443990" cy="1443990"/>
            <wp:effectExtent l="0" t="0" r="3810" b="0"/>
            <wp:wrapNone/>
            <wp:docPr id="1377" name="Picture 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C2" w:rsidRPr="00DC04B2">
        <w:rPr>
          <w:rFonts w:ascii="Arial" w:hAnsi="Arial" w:cs="Arial"/>
          <w:b/>
          <w:sz w:val="32"/>
          <w:szCs w:val="32"/>
          <w:lang w:val="en-AU"/>
        </w:rPr>
        <w:t>How long will the investigation take?</w:t>
      </w:r>
    </w:p>
    <w:p w:rsidR="001C63C2" w:rsidRPr="000775F2" w:rsidRDefault="001C63C2" w:rsidP="001C63C2">
      <w:pPr>
        <w:jc w:val="center"/>
        <w:rPr>
          <w:rFonts w:ascii="Arial" w:hAnsi="Arial" w:cs="Arial"/>
          <w:b/>
          <w:sz w:val="32"/>
          <w:szCs w:val="32"/>
          <w:lang w:val="en-AU"/>
        </w:rPr>
      </w:pPr>
    </w:p>
    <w:p w:rsidR="001C63C2" w:rsidRDefault="00DC04B2" w:rsidP="00DC04B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18816" behindDoc="0" locked="0" layoutInCell="1" allowOverlap="1" wp14:anchorId="4A6F670E" wp14:editId="2ED15BAE">
            <wp:simplePos x="0" y="0"/>
            <wp:positionH relativeFrom="column">
              <wp:posOffset>15875</wp:posOffset>
            </wp:positionH>
            <wp:positionV relativeFrom="paragraph">
              <wp:posOffset>534477</wp:posOffset>
            </wp:positionV>
            <wp:extent cx="1444625" cy="1444625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3C2" w:rsidRPr="00E864DA">
        <w:rPr>
          <w:rFonts w:ascii="Arial" w:hAnsi="Arial" w:cs="Arial"/>
          <w:sz w:val="32"/>
          <w:szCs w:val="32"/>
          <w:lang w:val="en-AU"/>
        </w:rPr>
        <w:t xml:space="preserve">Some investigations take around </w:t>
      </w:r>
      <w:r w:rsidR="001C63C2" w:rsidRPr="00F20B06">
        <w:rPr>
          <w:rFonts w:ascii="Arial" w:hAnsi="Arial" w:cs="Arial"/>
          <w:b/>
          <w:sz w:val="32"/>
          <w:szCs w:val="32"/>
          <w:lang w:val="en-AU"/>
        </w:rPr>
        <w:t>6 months</w:t>
      </w:r>
      <w:r w:rsidR="001C63C2" w:rsidRPr="00E864DA">
        <w:rPr>
          <w:rFonts w:ascii="Arial" w:hAnsi="Arial" w:cs="Arial"/>
          <w:sz w:val="32"/>
          <w:szCs w:val="32"/>
          <w:lang w:val="en-AU"/>
        </w:rPr>
        <w:t xml:space="preserve"> to finish.</w:t>
      </w:r>
      <w:r w:rsidR="001C63C2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1C63C2" w:rsidRDefault="001C63C2" w:rsidP="007B206A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E864DA">
        <w:rPr>
          <w:rFonts w:ascii="Arial" w:hAnsi="Arial" w:cs="Arial"/>
          <w:sz w:val="32"/>
          <w:szCs w:val="32"/>
          <w:lang w:val="en-AU"/>
        </w:rPr>
        <w:t xml:space="preserve">  </w:t>
      </w:r>
    </w:p>
    <w:p w:rsidR="001C63C2" w:rsidRDefault="00A17C93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9840" behindDoc="0" locked="0" layoutInCell="1" allowOverlap="1" wp14:anchorId="30B6E2A7" wp14:editId="7321DC3C">
            <wp:simplePos x="0" y="0"/>
            <wp:positionH relativeFrom="margin">
              <wp:align>left</wp:align>
            </wp:positionH>
            <wp:positionV relativeFrom="paragraph">
              <wp:posOffset>5964</wp:posOffset>
            </wp:positionV>
            <wp:extent cx="1444232" cy="1444614"/>
            <wp:effectExtent l="0" t="0" r="381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4232" cy="144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C2" w:rsidRPr="0013015A">
        <w:rPr>
          <w:rFonts w:ascii="Arial" w:hAnsi="Arial" w:cs="Arial"/>
          <w:sz w:val="32"/>
          <w:szCs w:val="32"/>
          <w:lang w:val="en-AU"/>
        </w:rPr>
        <w:t xml:space="preserve">Some investigations take around </w:t>
      </w:r>
      <w:r w:rsidR="001C63C2" w:rsidRPr="00E730C5">
        <w:rPr>
          <w:rFonts w:ascii="Arial" w:hAnsi="Arial" w:cs="Arial"/>
          <w:b/>
          <w:sz w:val="32"/>
          <w:szCs w:val="32"/>
          <w:lang w:val="en-AU"/>
        </w:rPr>
        <w:t>18 months</w:t>
      </w:r>
      <w:r w:rsidR="001C63C2" w:rsidRPr="0013015A">
        <w:rPr>
          <w:rFonts w:ascii="Arial" w:hAnsi="Arial" w:cs="Arial"/>
          <w:sz w:val="32"/>
          <w:szCs w:val="32"/>
          <w:lang w:val="en-AU"/>
        </w:rPr>
        <w:t xml:space="preserve"> to finish.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Default="00DC04B2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14720" behindDoc="0" locked="0" layoutInCell="1" allowOverlap="1" wp14:anchorId="750AD325" wp14:editId="3B531B44">
            <wp:simplePos x="0" y="0"/>
            <wp:positionH relativeFrom="margin">
              <wp:posOffset>-75896</wp:posOffset>
            </wp:positionH>
            <wp:positionV relativeFrom="paragraph">
              <wp:posOffset>463909</wp:posOffset>
            </wp:positionV>
            <wp:extent cx="1503016" cy="1028700"/>
            <wp:effectExtent l="0" t="0" r="254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nformation-share-files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1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C2">
        <w:rPr>
          <w:rFonts w:ascii="Arial" w:hAnsi="Arial" w:cs="Arial"/>
          <w:sz w:val="32"/>
          <w:szCs w:val="32"/>
          <w:lang w:val="en-AU"/>
        </w:rPr>
        <w:t xml:space="preserve">This is because </w:t>
      </w:r>
      <w:r w:rsidR="00542DF8">
        <w:rPr>
          <w:rFonts w:ascii="Arial" w:hAnsi="Arial" w:cs="Arial"/>
          <w:sz w:val="32"/>
          <w:szCs w:val="32"/>
          <w:lang w:val="en-AU"/>
        </w:rPr>
        <w:t xml:space="preserve">it </w:t>
      </w:r>
      <w:r w:rsidR="001C63C2">
        <w:rPr>
          <w:rFonts w:ascii="Arial" w:hAnsi="Arial" w:cs="Arial"/>
          <w:sz w:val="32"/>
          <w:szCs w:val="32"/>
          <w:lang w:val="en-AU"/>
        </w:rPr>
        <w:t xml:space="preserve">may take 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a while to get</w:t>
      </w:r>
      <w:r w:rsidR="00542DF8">
        <w:rPr>
          <w:rFonts w:ascii="Arial" w:hAnsi="Arial" w:cs="Arial"/>
          <w:sz w:val="32"/>
          <w:szCs w:val="32"/>
          <w:lang w:val="en-AU"/>
        </w:rPr>
        <w:t xml:space="preserve"> information</w:t>
      </w:r>
      <w:r>
        <w:rPr>
          <w:rFonts w:ascii="Arial" w:hAnsi="Arial" w:cs="Arial"/>
          <w:sz w:val="32"/>
          <w:szCs w:val="32"/>
          <w:lang w:val="en-AU"/>
        </w:rPr>
        <w:t>.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Default="00DC04B2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0864" behindDoc="0" locked="0" layoutInCell="1" allowOverlap="1" wp14:anchorId="7E49DE09" wp14:editId="72D7F368">
            <wp:simplePos x="0" y="0"/>
            <wp:positionH relativeFrom="margin">
              <wp:posOffset>-118497</wp:posOffset>
            </wp:positionH>
            <wp:positionV relativeFrom="paragraph">
              <wp:posOffset>753745</wp:posOffset>
            </wp:positionV>
            <wp:extent cx="1762551" cy="146863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necall Questio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51" cy="146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C2">
        <w:rPr>
          <w:rFonts w:ascii="Arial" w:hAnsi="Arial" w:cs="Arial"/>
          <w:sz w:val="32"/>
          <w:szCs w:val="32"/>
          <w:lang w:val="en-AU"/>
        </w:rPr>
        <w:t xml:space="preserve">Your investigator will contact you every 2 months. 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DC04B2" w:rsidRPr="00120C5E" w:rsidRDefault="00542DF8" w:rsidP="0078078D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Your investigator </w:t>
      </w:r>
      <w:r w:rsidR="001C63C2">
        <w:rPr>
          <w:rFonts w:ascii="Arial" w:hAnsi="Arial" w:cs="Arial"/>
          <w:sz w:val="32"/>
          <w:szCs w:val="32"/>
          <w:lang w:val="en-AU"/>
        </w:rPr>
        <w:t xml:space="preserve">will update you on how the investigation is going. </w:t>
      </w:r>
    </w:p>
    <w:p w:rsidR="001C63C2" w:rsidRPr="00E52F28" w:rsidRDefault="0078078D" w:rsidP="001C63C2">
      <w:pPr>
        <w:pStyle w:val="ListParagraph"/>
        <w:ind w:left="3544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7008" behindDoc="1" locked="0" layoutInCell="1" allowOverlap="1" wp14:anchorId="61A1CB99" wp14:editId="170C9F4D">
            <wp:simplePos x="0" y="0"/>
            <wp:positionH relativeFrom="page">
              <wp:posOffset>715038</wp:posOffset>
            </wp:positionH>
            <wp:positionV relativeFrom="paragraph">
              <wp:posOffset>-378267</wp:posOffset>
            </wp:positionV>
            <wp:extent cx="1907103" cy="1729408"/>
            <wp:effectExtent l="0" t="0" r="0" b="4445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how much money do I hav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03" cy="172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A4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A4803F8" wp14:editId="17CD2760">
                <wp:simplePos x="0" y="0"/>
                <wp:positionH relativeFrom="column">
                  <wp:posOffset>2042478</wp:posOffset>
                </wp:positionH>
                <wp:positionV relativeFrom="paragraph">
                  <wp:posOffset>-122238</wp:posOffset>
                </wp:positionV>
                <wp:extent cx="3667125" cy="833438"/>
                <wp:effectExtent l="0" t="0" r="28575" b="241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334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460BE" id="Rectangle 33" o:spid="_x0000_s1026" style="position:absolute;margin-left:160.85pt;margin-top:-9.65pt;width:288.75pt;height:65.6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" fillcolor="#b4c6e7 [1300]" strokecolor="black [3213]" strokeweight="1pt"/>
            </w:pict>
          </mc:Fallback>
        </mc:AlternateContent>
      </w:r>
      <w:r w:rsidR="00826FB3">
        <w:rPr>
          <w:rFonts w:ascii="Arial" w:hAnsi="Arial" w:cs="Arial"/>
          <w:b/>
          <w:sz w:val="32"/>
          <w:szCs w:val="32"/>
          <w:lang w:val="en-AU"/>
        </w:rPr>
        <w:t xml:space="preserve">Will </w:t>
      </w:r>
      <w:r w:rsidR="00F323EA">
        <w:rPr>
          <w:rFonts w:ascii="Arial" w:hAnsi="Arial" w:cs="Arial"/>
          <w:b/>
          <w:sz w:val="32"/>
          <w:szCs w:val="32"/>
          <w:lang w:val="en-AU"/>
        </w:rPr>
        <w:t>an investigation m</w:t>
      </w:r>
      <w:r w:rsidR="00890519">
        <w:rPr>
          <w:rFonts w:ascii="Arial" w:hAnsi="Arial" w:cs="Arial"/>
          <w:b/>
          <w:sz w:val="32"/>
          <w:szCs w:val="32"/>
          <w:lang w:val="en-AU"/>
        </w:rPr>
        <w:t>ea</w:t>
      </w:r>
      <w:r w:rsidR="00F323EA">
        <w:rPr>
          <w:rFonts w:ascii="Arial" w:hAnsi="Arial" w:cs="Arial"/>
          <w:b/>
          <w:sz w:val="32"/>
          <w:szCs w:val="32"/>
          <w:lang w:val="en-AU"/>
        </w:rPr>
        <w:t>n</w:t>
      </w:r>
      <w:r w:rsidR="00890519">
        <w:rPr>
          <w:rFonts w:ascii="Arial" w:hAnsi="Arial" w:cs="Arial"/>
          <w:b/>
          <w:sz w:val="32"/>
          <w:szCs w:val="32"/>
          <w:lang w:val="en-AU"/>
        </w:rPr>
        <w:t xml:space="preserve"> </w:t>
      </w:r>
      <w:r w:rsidR="00DC04B2">
        <w:rPr>
          <w:rFonts w:ascii="Arial" w:hAnsi="Arial" w:cs="Arial"/>
          <w:b/>
          <w:sz w:val="32"/>
          <w:szCs w:val="32"/>
          <w:lang w:val="en-AU"/>
        </w:rPr>
        <w:t>I</w:t>
      </w:r>
      <w:r w:rsidR="00890519">
        <w:rPr>
          <w:rFonts w:ascii="Arial" w:hAnsi="Arial" w:cs="Arial"/>
          <w:b/>
          <w:sz w:val="32"/>
          <w:szCs w:val="32"/>
          <w:lang w:val="en-AU"/>
        </w:rPr>
        <w:t xml:space="preserve"> get</w:t>
      </w:r>
      <w:r w:rsidR="00DC04B2">
        <w:rPr>
          <w:rFonts w:ascii="Arial" w:hAnsi="Arial" w:cs="Arial"/>
          <w:b/>
          <w:sz w:val="32"/>
          <w:szCs w:val="32"/>
          <w:lang w:val="en-AU"/>
        </w:rPr>
        <w:t xml:space="preserve"> some</w:t>
      </w:r>
      <w:r w:rsidR="001C63C2" w:rsidRPr="00E52F28">
        <w:rPr>
          <w:rFonts w:ascii="Arial" w:hAnsi="Arial" w:cs="Arial"/>
          <w:b/>
          <w:sz w:val="32"/>
          <w:szCs w:val="32"/>
          <w:lang w:val="en-AU"/>
        </w:rPr>
        <w:t xml:space="preserve"> </w:t>
      </w:r>
      <w:r w:rsidR="00DC04B2">
        <w:rPr>
          <w:rFonts w:ascii="Arial" w:hAnsi="Arial" w:cs="Arial"/>
          <w:b/>
          <w:sz w:val="32"/>
          <w:szCs w:val="32"/>
          <w:lang w:val="en-AU"/>
        </w:rPr>
        <w:t>money</w:t>
      </w:r>
      <w:r w:rsidR="001C63C2" w:rsidRPr="00E52F28">
        <w:rPr>
          <w:rFonts w:ascii="Arial" w:hAnsi="Arial" w:cs="Arial"/>
          <w:b/>
          <w:sz w:val="32"/>
          <w:szCs w:val="32"/>
          <w:lang w:val="en-AU"/>
        </w:rPr>
        <w:t>?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DC04B2" w:rsidRDefault="00DC04B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78078D" w:rsidRDefault="0078078D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Default="0078078D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Calibri" w:eastAsia="Calibri" w:hAnsi="Calibri" w:cs="Calibri"/>
          <w:noProof/>
          <w:sz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46C3F07" wp14:editId="37BACF61">
                <wp:simplePos x="0" y="0"/>
                <wp:positionH relativeFrom="column">
                  <wp:posOffset>-253559</wp:posOffset>
                </wp:positionH>
                <wp:positionV relativeFrom="paragraph">
                  <wp:posOffset>456178</wp:posOffset>
                </wp:positionV>
                <wp:extent cx="1914525" cy="1747520"/>
                <wp:effectExtent l="0" t="19050" r="9525" b="43180"/>
                <wp:wrapSquare wrapText="bothSides"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747520"/>
                          <a:chOff x="0" y="0"/>
                          <a:chExt cx="1914525" cy="1747520"/>
                        </a:xfrm>
                      </wpg:grpSpPr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214"/>
                            <a:ext cx="1914525" cy="1341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Shape 1472"/>
                        <wps:cNvSpPr/>
                        <wps:spPr>
                          <a:xfrm>
                            <a:off x="349618" y="0"/>
                            <a:ext cx="1277506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506" h="1747520">
                                <a:moveTo>
                                  <a:pt x="1277506" y="0"/>
                                </a:moveTo>
                                <a:lnTo>
                                  <a:pt x="0" y="174752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FDF5CD" id="Group 1404" o:spid="_x0000_s1026" style="position:absolute;margin-left:-19.95pt;margin-top:35.9pt;width:150.75pt;height:137.6pt;z-index:251611648" coordsize="19145,17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5" o:spid="_x0000_s1027" type="#_x0000_t75" style="position:absolute;top:1882;width:19145;height:1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BhHDAAAA3QAAAA8AAABkcnMvZG93bnJldi54bWxET02LwjAQvQv7H8IIe7Opu7pINUopCB7E&#10;xboI3oZmbIvNpDRR6783woK3ebzPWax604gbda62rGAcxSCIC6trLhX8HdajGQjnkTU2lknBgxys&#10;lh+DBSba3nlPt9yXIoSwS1BB5X2bSOmKigy6yLbEgTvbzqAPsCul7vAewk0jv+L4RxqsOTRU2FJW&#10;UXHJr0ZBmk59du2Pj0yP88lp+0vfp3Sn1OewT+cgPPX+Lf53b3SYP4mn8PomnC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4GEcMAAADdAAAADwAAAAAAAAAAAAAAAACf&#10;AgAAZHJzL2Rvd25yZXYueG1sUEsFBgAAAAAEAAQA9wAAAI8DAAAAAA==&#10;">
                  <v:imagedata r:id="rId78" o:title=""/>
                </v:shape>
                <v:shape id="Shape 1472" o:spid="_x0000_s1028" style="position:absolute;left:3496;width:12775;height:17475;visibility:visible;mso-wrap-style:square;v-text-anchor:top" coordsize="1277506,174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SasMA&#10;AADdAAAADwAAAGRycy9kb3ducmV2LnhtbERPS2sCMRC+F/wPYYTeNFtbtKxGEUHw0JX6oOdhM26W&#10;biZrEnXtr28KQm/z8T1ntuhsI67kQ+1YwcswA0FcOl1zpeB4WA/eQYSIrLFxTAruFGAx7z3NMNfu&#10;xju67mMlUgiHHBWYGNtcylAashiGriVO3Ml5izFBX0nt8ZbCbSNHWTaWFmtODQZbWhkqv/cXq+Dw&#10;Kc32x9+3xeuHLnxVfJ0nbqTUc79bTkFE6uK/+OHe6DT/LRv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SasMAAADdAAAADwAAAAAAAAAAAAAAAACYAgAAZHJzL2Rv&#10;d25yZXYueG1sUEsFBgAAAAAEAAQA9QAAAIgDAAAAAA==&#10;" path="m1277506,l,1747520e" filled="f" strokecolor="red" strokeweight="4.5pt">
                  <v:path arrowok="t" textboxrect="0,0,1277506,1747520"/>
                </v:shape>
                <w10:wrap type="square"/>
              </v:group>
            </w:pict>
          </mc:Fallback>
        </mc:AlternateContent>
      </w:r>
      <w:r w:rsidR="001C63C2" w:rsidRPr="00114C6D">
        <w:rPr>
          <w:rFonts w:ascii="Arial" w:hAnsi="Arial" w:cs="Arial"/>
          <w:sz w:val="32"/>
          <w:szCs w:val="32"/>
          <w:lang w:val="en-AU"/>
        </w:rPr>
        <w:t xml:space="preserve">The Health and Disability Commissioner </w:t>
      </w:r>
      <w:r w:rsidR="001C63C2" w:rsidRPr="00FE1973">
        <w:rPr>
          <w:rFonts w:ascii="Arial" w:hAnsi="Arial" w:cs="Arial"/>
          <w:b/>
          <w:sz w:val="32"/>
          <w:szCs w:val="32"/>
          <w:lang w:val="en-AU"/>
        </w:rPr>
        <w:t>cannot</w:t>
      </w:r>
      <w:r w:rsidR="001C63C2" w:rsidRPr="00114C6D">
        <w:rPr>
          <w:rFonts w:ascii="Arial" w:hAnsi="Arial" w:cs="Arial"/>
          <w:sz w:val="32"/>
          <w:szCs w:val="32"/>
          <w:lang w:val="en-AU"/>
        </w:rPr>
        <w:t xml:space="preserve"> </w:t>
      </w:r>
      <w:r w:rsidR="001C63C2">
        <w:rPr>
          <w:rFonts w:ascii="Arial" w:hAnsi="Arial" w:cs="Arial"/>
          <w:sz w:val="32"/>
          <w:szCs w:val="32"/>
          <w:lang w:val="en-AU"/>
        </w:rPr>
        <w:t xml:space="preserve">tell </w:t>
      </w:r>
      <w:r>
        <w:rPr>
          <w:rFonts w:ascii="Arial" w:hAnsi="Arial" w:cs="Arial"/>
          <w:sz w:val="32"/>
          <w:szCs w:val="32"/>
          <w:lang w:val="en-AU"/>
        </w:rPr>
        <w:t>a</w:t>
      </w:r>
      <w:r w:rsidR="001C63C2">
        <w:rPr>
          <w:rFonts w:ascii="Arial" w:hAnsi="Arial" w:cs="Arial"/>
          <w:sz w:val="32"/>
          <w:szCs w:val="32"/>
          <w:lang w:val="en-AU"/>
        </w:rPr>
        <w:t xml:space="preserve"> service to give</w:t>
      </w:r>
      <w:r w:rsidR="001C63C2" w:rsidRPr="00114C6D">
        <w:rPr>
          <w:rFonts w:ascii="Arial" w:hAnsi="Arial" w:cs="Arial"/>
          <w:sz w:val="32"/>
          <w:szCs w:val="32"/>
          <w:lang w:val="en-AU"/>
        </w:rPr>
        <w:t xml:space="preserve"> you</w:t>
      </w:r>
      <w:r>
        <w:rPr>
          <w:rFonts w:ascii="Arial" w:hAnsi="Arial" w:cs="Arial"/>
          <w:sz w:val="32"/>
          <w:szCs w:val="32"/>
          <w:lang w:val="en-AU"/>
        </w:rPr>
        <w:t>:</w:t>
      </w:r>
      <w:r w:rsidR="001C63C2" w:rsidRPr="00114C6D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Default="001C63C2" w:rsidP="00532B0D">
      <w:pPr>
        <w:pStyle w:val="ListParagraph"/>
        <w:numPr>
          <w:ilvl w:val="0"/>
          <w:numId w:val="20"/>
        </w:numPr>
        <w:ind w:left="4253" w:hanging="3260"/>
        <w:jc w:val="left"/>
        <w:rPr>
          <w:rFonts w:ascii="Arial" w:hAnsi="Arial" w:cs="Arial"/>
          <w:sz w:val="32"/>
          <w:szCs w:val="32"/>
          <w:lang w:val="en-AU"/>
        </w:rPr>
      </w:pPr>
      <w:r w:rsidRPr="00FE1973">
        <w:rPr>
          <w:rFonts w:ascii="Arial" w:hAnsi="Arial" w:cs="Arial"/>
          <w:b/>
          <w:sz w:val="32"/>
          <w:szCs w:val="32"/>
          <w:lang w:val="en-AU"/>
        </w:rPr>
        <w:t>compensation</w:t>
      </w:r>
      <w:r w:rsidRPr="00114C6D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1C63C2" w:rsidRDefault="001C63C2" w:rsidP="00D15874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Default="001C63C2" w:rsidP="00532B0D">
      <w:pPr>
        <w:pStyle w:val="ListParagraph"/>
        <w:numPr>
          <w:ilvl w:val="0"/>
          <w:numId w:val="20"/>
        </w:numPr>
        <w:ind w:left="4253" w:hanging="3260"/>
        <w:jc w:val="left"/>
        <w:rPr>
          <w:rFonts w:ascii="Arial" w:hAnsi="Arial" w:cs="Arial"/>
          <w:sz w:val="32"/>
          <w:szCs w:val="32"/>
          <w:lang w:val="en-AU"/>
        </w:rPr>
      </w:pPr>
      <w:r w:rsidRPr="00114C6D">
        <w:rPr>
          <w:rFonts w:ascii="Arial" w:hAnsi="Arial" w:cs="Arial"/>
          <w:sz w:val="32"/>
          <w:szCs w:val="32"/>
          <w:lang w:val="en-AU"/>
        </w:rPr>
        <w:t xml:space="preserve">a </w:t>
      </w:r>
      <w:r w:rsidRPr="00EA3337">
        <w:rPr>
          <w:rFonts w:ascii="Arial" w:hAnsi="Arial" w:cs="Arial"/>
          <w:b/>
          <w:sz w:val="32"/>
          <w:szCs w:val="32"/>
          <w:lang w:val="en-AU"/>
        </w:rPr>
        <w:t>refund</w:t>
      </w:r>
      <w:r w:rsidRPr="00114C6D">
        <w:rPr>
          <w:rFonts w:ascii="Arial" w:hAnsi="Arial" w:cs="Arial"/>
          <w:sz w:val="32"/>
          <w:szCs w:val="32"/>
          <w:lang w:val="en-AU"/>
        </w:rPr>
        <w:t xml:space="preserve">.  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1C63C2" w:rsidRPr="00537B6B" w:rsidRDefault="001C63C2" w:rsidP="001C63C2">
      <w:pPr>
        <w:pStyle w:val="ListParagraph"/>
        <w:tabs>
          <w:tab w:val="left" w:pos="7951"/>
        </w:tabs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2672" behindDoc="0" locked="0" layoutInCell="1" allowOverlap="0" wp14:anchorId="14B27BEE" wp14:editId="1E491C13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1885950" cy="1181100"/>
            <wp:effectExtent l="0" t="0" r="0" b="0"/>
            <wp:wrapSquare wrapText="bothSides"/>
            <wp:docPr id="1407" name="Picture 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  <w:lang w:val="en-AU"/>
        </w:rPr>
        <w:tab/>
      </w:r>
    </w:p>
    <w:p w:rsidR="001C63C2" w:rsidRPr="00537B6B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F0203D">
        <w:rPr>
          <w:rFonts w:ascii="Arial" w:hAnsi="Arial" w:cs="Arial"/>
          <w:b/>
          <w:sz w:val="32"/>
          <w:szCs w:val="32"/>
          <w:lang w:val="en-AU"/>
        </w:rPr>
        <w:t>Compensation</w:t>
      </w:r>
      <w:r w:rsidRPr="00537B6B">
        <w:rPr>
          <w:rFonts w:ascii="Arial" w:hAnsi="Arial" w:cs="Arial"/>
          <w:sz w:val="32"/>
          <w:szCs w:val="32"/>
          <w:lang w:val="en-AU"/>
        </w:rPr>
        <w:t xml:space="preserve"> is when you get money for something that has gone wrong.  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 w:rsidRPr="00537B6B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1C63C2" w:rsidRPr="00537B6B" w:rsidRDefault="0078078D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16768" behindDoc="0" locked="0" layoutInCell="1" allowOverlap="1" wp14:anchorId="75C6CABC" wp14:editId="665C7339">
            <wp:simplePos x="0" y="0"/>
            <wp:positionH relativeFrom="margin">
              <wp:align>left</wp:align>
            </wp:positionH>
            <wp:positionV relativeFrom="paragraph">
              <wp:posOffset>271007</wp:posOffset>
            </wp:positionV>
            <wp:extent cx="1884045" cy="1183005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74" w:rsidRDefault="001C63C2" w:rsidP="001C389A">
      <w:pPr>
        <w:pStyle w:val="ListParagraph"/>
        <w:ind w:left="3544"/>
        <w:jc w:val="left"/>
        <w:rPr>
          <w:rFonts w:ascii="Arial" w:hAnsi="Arial" w:cs="Arial"/>
          <w:b/>
          <w:sz w:val="40"/>
          <w:szCs w:val="36"/>
          <w:lang w:val="en-AU"/>
        </w:rPr>
      </w:pPr>
      <w:r w:rsidRPr="004147B5">
        <w:rPr>
          <w:rFonts w:ascii="Arial" w:hAnsi="Arial" w:cs="Arial"/>
          <w:sz w:val="32"/>
          <w:szCs w:val="32"/>
          <w:lang w:val="en-AU"/>
        </w:rPr>
        <w:t xml:space="preserve">A </w:t>
      </w:r>
      <w:r w:rsidRPr="004147B5">
        <w:rPr>
          <w:rFonts w:ascii="Arial" w:hAnsi="Arial" w:cs="Arial"/>
          <w:b/>
          <w:sz w:val="32"/>
          <w:szCs w:val="32"/>
          <w:lang w:val="en-AU"/>
        </w:rPr>
        <w:t>refund</w:t>
      </w:r>
      <w:r w:rsidRPr="004147B5">
        <w:rPr>
          <w:rFonts w:ascii="Arial" w:hAnsi="Arial" w:cs="Arial"/>
          <w:sz w:val="32"/>
          <w:szCs w:val="32"/>
          <w:lang w:val="en-AU"/>
        </w:rPr>
        <w:t xml:space="preserve"> is when you pay for something and then get your money back.  </w:t>
      </w:r>
    </w:p>
    <w:p w:rsidR="001C389A" w:rsidRDefault="001C389A" w:rsidP="001C389A">
      <w:pPr>
        <w:ind w:left="2160" w:firstLine="720"/>
        <w:jc w:val="center"/>
        <w:rPr>
          <w:rFonts w:ascii="Arial" w:hAnsi="Arial" w:cs="Arial"/>
          <w:b/>
          <w:sz w:val="36"/>
          <w:szCs w:val="32"/>
          <w:lang w:val="en-AU"/>
        </w:rPr>
      </w:pPr>
    </w:p>
    <w:p w:rsidR="001C389A" w:rsidRDefault="00B91D2D" w:rsidP="00E6371C">
      <w:pPr>
        <w:ind w:left="3544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3568" behindDoc="1" locked="0" layoutInCell="1" allowOverlap="1" wp14:anchorId="03BD4553" wp14:editId="0F193F0C">
            <wp:simplePos x="0" y="0"/>
            <wp:positionH relativeFrom="margin">
              <wp:posOffset>-130629</wp:posOffset>
            </wp:positionH>
            <wp:positionV relativeFrom="paragraph">
              <wp:posOffset>-261258</wp:posOffset>
            </wp:positionV>
            <wp:extent cx="1493370" cy="2111829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onfused_edited-0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370" cy="211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9A">
        <w:rPr>
          <w:rFonts w:ascii="Arial" w:hAnsi="Arial" w:cs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694642F" wp14:editId="15D43B17">
                <wp:simplePos x="0" y="0"/>
                <wp:positionH relativeFrom="margin">
                  <wp:posOffset>2046514</wp:posOffset>
                </wp:positionH>
                <wp:positionV relativeFrom="paragraph">
                  <wp:posOffset>-108856</wp:posOffset>
                </wp:positionV>
                <wp:extent cx="3667125" cy="12192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219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13EC6" id="Rectangle 61" o:spid="_x0000_s1026" style="position:absolute;margin-left:161.15pt;margin-top:-8.55pt;width:288.75pt;height:96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" fillcolor="#b4c7e7" strokecolor="windowText" strokeweight="1pt">
                <w10:wrap anchorx="margin"/>
              </v:rect>
            </w:pict>
          </mc:Fallback>
        </mc:AlternateContent>
      </w:r>
      <w:r w:rsidR="001C389A">
        <w:rPr>
          <w:rFonts w:ascii="Arial" w:hAnsi="Arial" w:cs="Arial"/>
          <w:b/>
          <w:sz w:val="32"/>
          <w:szCs w:val="32"/>
          <w:lang w:val="en-AU"/>
        </w:rPr>
        <w:t>What if I am not happy with the</w:t>
      </w:r>
      <w:r w:rsidR="00E6371C">
        <w:rPr>
          <w:rFonts w:ascii="Arial" w:hAnsi="Arial" w:cs="Arial"/>
          <w:b/>
          <w:sz w:val="32"/>
          <w:szCs w:val="32"/>
          <w:lang w:val="en-AU"/>
        </w:rPr>
        <w:t xml:space="preserve"> Health and Disability Commissioner’s decision?</w:t>
      </w:r>
    </w:p>
    <w:p w:rsidR="001C389A" w:rsidRPr="000775F2" w:rsidRDefault="001C389A" w:rsidP="001C389A">
      <w:pPr>
        <w:jc w:val="center"/>
        <w:rPr>
          <w:rFonts w:ascii="Arial" w:hAnsi="Arial" w:cs="Arial"/>
          <w:b/>
          <w:sz w:val="32"/>
          <w:szCs w:val="32"/>
          <w:lang w:val="en-AU"/>
        </w:rPr>
      </w:pPr>
    </w:p>
    <w:p w:rsidR="001C389A" w:rsidRDefault="001C389A" w:rsidP="00ED6758">
      <w:pPr>
        <w:ind w:left="2824" w:firstLine="720"/>
        <w:jc w:val="left"/>
        <w:rPr>
          <w:rFonts w:ascii="Arial" w:hAnsi="Arial" w:cs="Arial"/>
          <w:sz w:val="32"/>
          <w:szCs w:val="32"/>
          <w:lang w:val="en-AU"/>
        </w:rPr>
      </w:pPr>
    </w:p>
    <w:p w:rsidR="00ED6758" w:rsidRDefault="00B91D2D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4832" behindDoc="1" locked="0" layoutInCell="1" allowOverlap="1" wp14:anchorId="09EB96EF" wp14:editId="2E09FD6E">
            <wp:simplePos x="0" y="0"/>
            <wp:positionH relativeFrom="column">
              <wp:posOffset>239213</wp:posOffset>
            </wp:positionH>
            <wp:positionV relativeFrom="paragraph">
              <wp:posOffset>10432</wp:posOffset>
            </wp:positionV>
            <wp:extent cx="916608" cy="849085"/>
            <wp:effectExtent l="0" t="0" r="0" b="825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ign Cross Box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08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58">
        <w:rPr>
          <w:rFonts w:ascii="Arial" w:hAnsi="Arial" w:cs="Arial"/>
          <w:sz w:val="32"/>
          <w:szCs w:val="32"/>
          <w:lang w:val="en-AU"/>
        </w:rPr>
        <w:t>You can</w:t>
      </w:r>
      <w:r w:rsidR="00ED6758" w:rsidRPr="00ED6758">
        <w:rPr>
          <w:rFonts w:ascii="Arial" w:hAnsi="Arial" w:cs="Arial"/>
          <w:sz w:val="32"/>
          <w:szCs w:val="32"/>
        </w:rPr>
        <w:t xml:space="preserve">not change the </w:t>
      </w:r>
      <w:r w:rsidR="00ED6758">
        <w:rPr>
          <w:rFonts w:ascii="Arial" w:hAnsi="Arial" w:cs="Arial"/>
          <w:sz w:val="32"/>
          <w:szCs w:val="32"/>
        </w:rPr>
        <w:t>final decision made by the Commissioner.</w:t>
      </w:r>
    </w:p>
    <w:p w:rsidR="00ED6758" w:rsidRDefault="00B91D2D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5616" behindDoc="1" locked="0" layoutInCell="1" allowOverlap="1" wp14:anchorId="504C3E0D" wp14:editId="17F55171">
            <wp:simplePos x="0" y="0"/>
            <wp:positionH relativeFrom="column">
              <wp:posOffset>-370386</wp:posOffset>
            </wp:positionH>
            <wp:positionV relativeFrom="paragraph">
              <wp:posOffset>514531</wp:posOffset>
            </wp:positionV>
            <wp:extent cx="2329543" cy="1747157"/>
            <wp:effectExtent l="0" t="0" r="0" b="57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MBUDSMAN LOG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543" cy="17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758" w:rsidRDefault="00ED6758" w:rsidP="00ED675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822855" w:rsidRDefault="00ED6758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You can contact </w:t>
      </w:r>
      <w:r w:rsidR="00822855" w:rsidRPr="00822855">
        <w:rPr>
          <w:rFonts w:ascii="Arial" w:hAnsi="Arial" w:cs="Arial"/>
          <w:b/>
          <w:sz w:val="32"/>
          <w:szCs w:val="32"/>
          <w:lang w:val="en-AU"/>
        </w:rPr>
        <w:t>T</w:t>
      </w:r>
      <w:r w:rsidRPr="00822855">
        <w:rPr>
          <w:rFonts w:ascii="Arial" w:hAnsi="Arial" w:cs="Arial"/>
          <w:b/>
          <w:sz w:val="32"/>
          <w:szCs w:val="32"/>
          <w:lang w:val="en-AU"/>
        </w:rPr>
        <w:t xml:space="preserve">he </w:t>
      </w:r>
      <w:r w:rsidR="00822855" w:rsidRPr="00822855">
        <w:rPr>
          <w:rFonts w:ascii="Arial" w:hAnsi="Arial" w:cs="Arial"/>
          <w:b/>
          <w:sz w:val="32"/>
          <w:szCs w:val="32"/>
          <w:lang w:val="en-AU"/>
        </w:rPr>
        <w:t>Office of the Ombudsman</w:t>
      </w:r>
      <w:r w:rsidR="00822855">
        <w:rPr>
          <w:rFonts w:ascii="Arial" w:hAnsi="Arial" w:cs="Arial"/>
          <w:sz w:val="32"/>
          <w:szCs w:val="32"/>
          <w:lang w:val="en-AU"/>
        </w:rPr>
        <w:t>.</w:t>
      </w:r>
    </w:p>
    <w:p w:rsidR="00822855" w:rsidRDefault="00822855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822855" w:rsidRDefault="00B91D2D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7664" behindDoc="1" locked="0" layoutInCell="1" allowOverlap="1" wp14:anchorId="394211ED" wp14:editId="36B67B94">
            <wp:simplePos x="0" y="0"/>
            <wp:positionH relativeFrom="column">
              <wp:posOffset>-152672</wp:posOffset>
            </wp:positionH>
            <wp:positionV relativeFrom="paragraph">
              <wp:posOffset>141242</wp:posOffset>
            </wp:positionV>
            <wp:extent cx="1787569" cy="1240972"/>
            <wp:effectExtent l="0" t="0" r="317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research look up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69" cy="124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55" w:rsidRDefault="00FB59A6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An Ombudsman </w:t>
      </w:r>
      <w:r w:rsidR="00822855">
        <w:rPr>
          <w:rFonts w:ascii="Arial" w:hAnsi="Arial" w:cs="Arial"/>
          <w:sz w:val="32"/>
          <w:szCs w:val="32"/>
          <w:lang w:val="en-AU"/>
        </w:rPr>
        <w:t xml:space="preserve">can look at </w:t>
      </w:r>
      <w:r w:rsidR="000B38FF">
        <w:rPr>
          <w:rFonts w:ascii="Arial" w:hAnsi="Arial" w:cs="Arial"/>
          <w:sz w:val="32"/>
          <w:szCs w:val="32"/>
          <w:lang w:val="en-AU"/>
        </w:rPr>
        <w:t>the way the investigation was done.</w:t>
      </w:r>
    </w:p>
    <w:p w:rsidR="000B38FF" w:rsidRDefault="000B38FF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0B38FF" w:rsidRDefault="00B91D2D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1760" behindDoc="1" locked="0" layoutInCell="1" allowOverlap="1" wp14:anchorId="11AFA560" wp14:editId="1A6807BA">
            <wp:simplePos x="0" y="0"/>
            <wp:positionH relativeFrom="column">
              <wp:posOffset>381602</wp:posOffset>
            </wp:positionH>
            <wp:positionV relativeFrom="paragraph">
              <wp:posOffset>272976</wp:posOffset>
            </wp:positionV>
            <wp:extent cx="984794" cy="892629"/>
            <wp:effectExtent l="0" t="0" r="6350" b="317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ign Tick Box Colour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94" cy="89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FF" w:rsidRDefault="00FB59A6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An Ombudsman </w:t>
      </w:r>
      <w:r w:rsidR="000B38FF">
        <w:rPr>
          <w:rFonts w:ascii="Arial" w:hAnsi="Arial" w:cs="Arial"/>
          <w:sz w:val="32"/>
          <w:szCs w:val="32"/>
          <w:lang w:val="en-AU"/>
        </w:rPr>
        <w:t>will check that it was done in a fair and legal way.</w:t>
      </w:r>
    </w:p>
    <w:p w:rsidR="00E6371C" w:rsidRDefault="00E6371C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ED6758" w:rsidRDefault="007B3F80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2064" behindDoc="1" locked="0" layoutInCell="1" allowOverlap="1" wp14:anchorId="23FD38B9" wp14:editId="4475D5FE">
            <wp:simplePos x="0" y="0"/>
            <wp:positionH relativeFrom="column">
              <wp:posOffset>-125917</wp:posOffset>
            </wp:positionH>
            <wp:positionV relativeFrom="paragraph">
              <wp:posOffset>-358588</wp:posOffset>
            </wp:positionV>
            <wp:extent cx="2008094" cy="1506071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MBUDSMAN LOG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94" cy="150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55">
        <w:rPr>
          <w:rFonts w:ascii="Arial" w:hAnsi="Arial" w:cs="Arial"/>
          <w:sz w:val="32"/>
          <w:szCs w:val="32"/>
          <w:lang w:val="en-AU"/>
        </w:rPr>
        <w:t xml:space="preserve">You can get in touch with </w:t>
      </w:r>
      <w:r w:rsidR="00822855">
        <w:rPr>
          <w:rFonts w:ascii="Arial" w:hAnsi="Arial" w:cs="Arial"/>
          <w:b/>
          <w:sz w:val="32"/>
          <w:szCs w:val="32"/>
          <w:lang w:val="en-AU"/>
        </w:rPr>
        <w:t>The Office of the Ombudsman</w:t>
      </w:r>
      <w:r w:rsidR="00822855">
        <w:rPr>
          <w:rFonts w:ascii="Arial" w:hAnsi="Arial" w:cs="Arial"/>
          <w:sz w:val="32"/>
          <w:szCs w:val="32"/>
          <w:lang w:val="en-AU"/>
        </w:rPr>
        <w:t xml:space="preserve"> by:</w:t>
      </w:r>
    </w:p>
    <w:p w:rsidR="00822855" w:rsidRDefault="00BA5B18" w:rsidP="00ED6758">
      <w:pPr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0192" behindDoc="1" locked="0" layoutInCell="1" allowOverlap="1" wp14:anchorId="1449739C" wp14:editId="60E4DD8B">
            <wp:simplePos x="0" y="0"/>
            <wp:positionH relativeFrom="column">
              <wp:posOffset>97197</wp:posOffset>
            </wp:positionH>
            <wp:positionV relativeFrom="paragraph">
              <wp:posOffset>332105</wp:posOffset>
            </wp:positionV>
            <wp:extent cx="1246910" cy="1246910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honecall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10" cy="12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855" w:rsidRDefault="00822855" w:rsidP="00822855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 w:rsidRPr="00822855">
        <w:rPr>
          <w:rFonts w:ascii="Arial" w:hAnsi="Arial" w:cs="Arial"/>
          <w:b/>
          <w:sz w:val="32"/>
          <w:szCs w:val="32"/>
          <w:lang w:val="en-AU"/>
        </w:rPr>
        <w:t>Phone</w:t>
      </w:r>
      <w:r>
        <w:rPr>
          <w:rFonts w:ascii="Arial" w:hAnsi="Arial" w:cs="Arial"/>
          <w:b/>
          <w:sz w:val="32"/>
          <w:szCs w:val="32"/>
          <w:lang w:val="en-AU"/>
        </w:rPr>
        <w:t xml:space="preserve">: </w:t>
      </w:r>
      <w:r w:rsidRPr="000B38FF">
        <w:rPr>
          <w:rFonts w:ascii="Arial" w:hAnsi="Arial" w:cs="Arial"/>
          <w:sz w:val="32"/>
          <w:szCs w:val="32"/>
          <w:lang w:val="en-AU"/>
        </w:rPr>
        <w:t>0800 802 602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</w:p>
    <w:p w:rsidR="00822855" w:rsidRPr="00822855" w:rsidRDefault="004B0CDD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It is free to call this number</w:t>
      </w:r>
      <w:r w:rsidR="00822855">
        <w:rPr>
          <w:rFonts w:ascii="Arial" w:hAnsi="Arial" w:cs="Arial"/>
          <w:sz w:val="32"/>
          <w:szCs w:val="32"/>
          <w:lang w:val="en-AU"/>
        </w:rPr>
        <w:t>.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822855" w:rsidRDefault="003635F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0016" behindDoc="1" locked="0" layoutInCell="1" allowOverlap="1" wp14:anchorId="331C8006" wp14:editId="6768238B">
            <wp:simplePos x="0" y="0"/>
            <wp:positionH relativeFrom="column">
              <wp:posOffset>214929</wp:posOffset>
            </wp:positionH>
            <wp:positionV relativeFrom="paragraph">
              <wp:posOffset>18415</wp:posOffset>
            </wp:positionV>
            <wp:extent cx="970522" cy="1057835"/>
            <wp:effectExtent l="0" t="0" r="127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ccess Fax Machine 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22" cy="10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55" w:rsidRDefault="00822855" w:rsidP="00822855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sz w:val="32"/>
          <w:szCs w:val="32"/>
          <w:lang w:val="en-AU"/>
        </w:rPr>
        <w:t xml:space="preserve">Fax: </w:t>
      </w:r>
      <w:r w:rsidRPr="000B38FF">
        <w:rPr>
          <w:rFonts w:ascii="Arial" w:hAnsi="Arial" w:cs="Arial"/>
          <w:sz w:val="32"/>
          <w:szCs w:val="32"/>
          <w:lang w:val="en-AU"/>
        </w:rPr>
        <w:t>04 471 2254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0B38FF" w:rsidRDefault="003635F5" w:rsidP="000B38FF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1040" behindDoc="1" locked="0" layoutInCell="1" allowOverlap="1" wp14:anchorId="2D0BEE8E" wp14:editId="3DCB90C2">
            <wp:simplePos x="0" y="0"/>
            <wp:positionH relativeFrom="column">
              <wp:posOffset>125170</wp:posOffset>
            </wp:positionH>
            <wp:positionV relativeFrom="paragraph">
              <wp:posOffset>19386</wp:posOffset>
            </wp:positionV>
            <wp:extent cx="1165412" cy="1096926"/>
            <wp:effectExtent l="0" t="0" r="0" b="82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con-email-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12" cy="1096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55" w:rsidRPr="00822855">
        <w:rPr>
          <w:rFonts w:ascii="Arial" w:hAnsi="Arial" w:cs="Arial"/>
          <w:b/>
          <w:sz w:val="32"/>
          <w:szCs w:val="32"/>
          <w:lang w:val="en-AU"/>
        </w:rPr>
        <w:t>Email:</w:t>
      </w:r>
    </w:p>
    <w:p w:rsidR="00822855" w:rsidRPr="000B38FF" w:rsidRDefault="00822855" w:rsidP="000B38FF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  <w:r w:rsidRPr="000B38FF">
        <w:rPr>
          <w:rFonts w:ascii="Arial" w:hAnsi="Arial" w:cs="Arial"/>
          <w:sz w:val="32"/>
          <w:szCs w:val="32"/>
          <w:lang w:val="en-AU"/>
        </w:rPr>
        <w:t>info@ombudsman.parliament.nz</w:t>
      </w:r>
    </w:p>
    <w:p w:rsidR="00822855" w:rsidRDefault="004B0CDD" w:rsidP="00822855">
      <w:pPr>
        <w:ind w:left="2880" w:firstLine="720"/>
        <w:jc w:val="left"/>
        <w:rPr>
          <w:rFonts w:ascii="Arial" w:hAnsi="Arial" w:cs="Arial"/>
          <w:b/>
          <w:sz w:val="32"/>
          <w:szCs w:val="32"/>
          <w:lang w:val="en-AU"/>
        </w:rPr>
      </w:pPr>
      <w:r w:rsidRPr="0063387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6944" behindDoc="0" locked="0" layoutInCell="1" allowOverlap="1" wp14:anchorId="457D2DC8" wp14:editId="6E521A2F">
            <wp:simplePos x="0" y="0"/>
            <wp:positionH relativeFrom="margin">
              <wp:posOffset>-573629</wp:posOffset>
            </wp:positionH>
            <wp:positionV relativeFrom="paragraph">
              <wp:posOffset>480583</wp:posOffset>
            </wp:positionV>
            <wp:extent cx="2563906" cy="1812974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mail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06" cy="181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55" w:rsidRDefault="00D15874" w:rsidP="00822855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sz w:val="32"/>
          <w:szCs w:val="32"/>
          <w:lang w:val="en-AU"/>
        </w:rPr>
        <w:t>Posting a</w:t>
      </w:r>
      <w:r w:rsidR="00822855">
        <w:rPr>
          <w:rFonts w:ascii="Arial" w:hAnsi="Arial" w:cs="Arial"/>
          <w:b/>
          <w:sz w:val="32"/>
          <w:szCs w:val="32"/>
          <w:lang w:val="en-AU"/>
        </w:rPr>
        <w:t xml:space="preserve"> letter: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C376AE" wp14:editId="0BACE9ED">
                <wp:simplePos x="0" y="0"/>
                <wp:positionH relativeFrom="column">
                  <wp:posOffset>2599765</wp:posOffset>
                </wp:positionH>
                <wp:positionV relativeFrom="paragraph">
                  <wp:posOffset>203872</wp:posOffset>
                </wp:positionV>
                <wp:extent cx="3281082" cy="1255059"/>
                <wp:effectExtent l="19050" t="19050" r="14605" b="2159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82" cy="12550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16DF89" id="Rectangle 65" o:spid="_x0000_s1026" style="position:absolute;margin-left:204.7pt;margin-top:16.05pt;width:258.35pt;height:98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" filled="f" strokecolor="black [3213]" strokeweight="3pt"/>
            </w:pict>
          </mc:Fallback>
        </mc:AlternateConten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The Office of the Ombudsman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P.O. Box 10152</w:t>
      </w:r>
    </w:p>
    <w:p w:rsidR="00822855" w:rsidRP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Wellington 6143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822855" w:rsidRDefault="003635F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8992" behindDoc="0" locked="0" layoutInCell="1" allowOverlap="1" wp14:anchorId="0396CE1E" wp14:editId="4B6DFE09">
            <wp:simplePos x="0" y="0"/>
            <wp:positionH relativeFrom="margin">
              <wp:posOffset>245745</wp:posOffset>
            </wp:positionH>
            <wp:positionV relativeFrom="paragraph">
              <wp:posOffset>58682</wp:posOffset>
            </wp:positionV>
            <wp:extent cx="1087674" cy="1021976"/>
            <wp:effectExtent l="0" t="0" r="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ww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74" cy="102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FF" w:rsidRDefault="00822855" w:rsidP="000B38FF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sz w:val="32"/>
          <w:szCs w:val="32"/>
          <w:lang w:val="en-AU"/>
        </w:rPr>
        <w:t>Website:</w:t>
      </w:r>
    </w:p>
    <w:p w:rsidR="00822855" w:rsidRPr="000B38FF" w:rsidRDefault="00F7532D" w:rsidP="000B38FF">
      <w:pPr>
        <w:pStyle w:val="ListParagraph"/>
        <w:ind w:left="4264"/>
        <w:jc w:val="left"/>
        <w:rPr>
          <w:rFonts w:ascii="Arial" w:hAnsi="Arial" w:cs="Arial"/>
          <w:sz w:val="32"/>
          <w:szCs w:val="32"/>
          <w:lang w:val="en-AU"/>
        </w:rPr>
      </w:pPr>
      <w:r w:rsidRPr="000B38FF">
        <w:rPr>
          <w:rFonts w:ascii="Arial" w:hAnsi="Arial" w:cs="Arial"/>
          <w:sz w:val="32"/>
          <w:szCs w:val="32"/>
          <w:lang w:val="en-AU"/>
        </w:rPr>
        <w:t xml:space="preserve">www.ombudsman.parliament.nz </w:t>
      </w:r>
    </w:p>
    <w:p w:rsidR="00537E37" w:rsidRPr="00DB71E8" w:rsidRDefault="00050541" w:rsidP="006F6EF1">
      <w:pPr>
        <w:tabs>
          <w:tab w:val="left" w:pos="851"/>
        </w:tabs>
        <w:ind w:firstLine="720"/>
        <w:jc w:val="center"/>
        <w:rPr>
          <w:rFonts w:ascii="Arial" w:hAnsi="Arial" w:cs="Arial"/>
          <w:b/>
          <w:sz w:val="40"/>
          <w:szCs w:val="36"/>
          <w:lang w:val="en-AU"/>
        </w:rPr>
      </w:pPr>
      <w:r w:rsidRPr="00DB71E8">
        <w:rPr>
          <w:noProof/>
          <w:sz w:val="40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5B76E65" wp14:editId="7912EB56">
                <wp:simplePos x="0" y="0"/>
                <wp:positionH relativeFrom="margin">
                  <wp:posOffset>106878</wp:posOffset>
                </wp:positionH>
                <wp:positionV relativeFrom="paragraph">
                  <wp:posOffset>-237506</wp:posOffset>
                </wp:positionV>
                <wp:extent cx="5620332" cy="1347527"/>
                <wp:effectExtent l="0" t="0" r="19050" b="24130"/>
                <wp:wrapNone/>
                <wp:docPr id="12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134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036D1A" id="Shape 8" o:spid="_x0000_s1026" style="position:absolute;margin-left:8.4pt;margin-top:-18.7pt;width:442.55pt;height:106.1pt;z-index:-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  <w10:wrap anchorx="margin"/>
              </v:shape>
            </w:pict>
          </mc:Fallback>
        </mc:AlternateContent>
      </w:r>
      <w:r w:rsidR="002446DD">
        <w:rPr>
          <w:rFonts w:ascii="Arial" w:hAnsi="Arial" w:cs="Arial"/>
          <w:b/>
          <w:sz w:val="40"/>
          <w:szCs w:val="36"/>
          <w:lang w:val="en-AU"/>
        </w:rPr>
        <w:t xml:space="preserve">How </w:t>
      </w:r>
      <w:r w:rsidR="00CA0A49">
        <w:rPr>
          <w:rFonts w:ascii="Arial" w:hAnsi="Arial" w:cs="Arial"/>
          <w:b/>
          <w:sz w:val="40"/>
          <w:szCs w:val="36"/>
          <w:lang w:val="en-AU"/>
        </w:rPr>
        <w:t>t</w:t>
      </w:r>
      <w:r w:rsidR="001C63C2">
        <w:rPr>
          <w:rFonts w:ascii="Arial" w:hAnsi="Arial" w:cs="Arial"/>
          <w:b/>
          <w:sz w:val="40"/>
          <w:szCs w:val="36"/>
          <w:lang w:val="en-AU"/>
        </w:rPr>
        <w:t>o c</w:t>
      </w:r>
      <w:r w:rsidR="002A797E" w:rsidRPr="00DB71E8">
        <w:rPr>
          <w:rFonts w:ascii="Arial" w:hAnsi="Arial" w:cs="Arial"/>
          <w:b/>
          <w:sz w:val="40"/>
          <w:szCs w:val="36"/>
          <w:lang w:val="en-AU"/>
        </w:rPr>
        <w:t>ontact the</w:t>
      </w:r>
    </w:p>
    <w:p w:rsidR="00050541" w:rsidRPr="00DB71E8" w:rsidRDefault="002A797E" w:rsidP="006F6EF1">
      <w:pPr>
        <w:tabs>
          <w:tab w:val="left" w:pos="851"/>
        </w:tabs>
        <w:ind w:firstLine="720"/>
        <w:jc w:val="center"/>
        <w:rPr>
          <w:rFonts w:ascii="Arial" w:hAnsi="Arial" w:cs="Arial"/>
          <w:b/>
          <w:sz w:val="40"/>
          <w:szCs w:val="36"/>
          <w:lang w:val="en-AU"/>
        </w:rPr>
      </w:pPr>
      <w:r w:rsidRPr="00DB71E8">
        <w:rPr>
          <w:rFonts w:ascii="Arial" w:hAnsi="Arial" w:cs="Arial"/>
          <w:b/>
          <w:sz w:val="40"/>
          <w:szCs w:val="36"/>
          <w:lang w:val="en-AU"/>
        </w:rPr>
        <w:t>Health and Disability Commissioner</w:t>
      </w:r>
    </w:p>
    <w:p w:rsidR="00050541" w:rsidRDefault="00050541">
      <w:pPr>
        <w:rPr>
          <w:rFonts w:ascii="Arial" w:hAnsi="Arial" w:cs="Arial"/>
          <w:sz w:val="32"/>
          <w:szCs w:val="32"/>
          <w:lang w:val="en-AU"/>
        </w:rPr>
      </w:pPr>
    </w:p>
    <w:p w:rsidR="00BA787C" w:rsidRPr="008E165E" w:rsidRDefault="00951E33">
      <w:pPr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2432" behindDoc="0" locked="0" layoutInCell="1" allowOverlap="1" wp14:anchorId="65DB297E" wp14:editId="23D3AC4E">
            <wp:simplePos x="0" y="0"/>
            <wp:positionH relativeFrom="column">
              <wp:posOffset>20655</wp:posOffset>
            </wp:positionH>
            <wp:positionV relativeFrom="paragraph">
              <wp:posOffset>179777</wp:posOffset>
            </wp:positionV>
            <wp:extent cx="1326515" cy="1207770"/>
            <wp:effectExtent l="0" t="0" r="698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sifika pacific talk speak up feedback staff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EE1" w:rsidRDefault="00D23805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If you want to </w:t>
      </w:r>
      <w:r w:rsidR="008B7DB8">
        <w:rPr>
          <w:rFonts w:ascii="Arial" w:hAnsi="Arial" w:cs="Arial"/>
          <w:sz w:val="32"/>
          <w:szCs w:val="32"/>
          <w:lang w:val="en-AU"/>
        </w:rPr>
        <w:t>talk about</w:t>
      </w:r>
      <w:r w:rsidR="00050541" w:rsidRPr="003D2BF8">
        <w:rPr>
          <w:rFonts w:ascii="Arial" w:hAnsi="Arial" w:cs="Arial"/>
          <w:sz w:val="32"/>
          <w:szCs w:val="32"/>
          <w:lang w:val="en-AU"/>
        </w:rPr>
        <w:t xml:space="preserve"> your investigation</w:t>
      </w:r>
      <w:r w:rsidR="00FB59A6">
        <w:rPr>
          <w:rFonts w:ascii="Arial" w:hAnsi="Arial" w:cs="Arial"/>
          <w:sz w:val="32"/>
          <w:szCs w:val="32"/>
          <w:lang w:val="en-AU"/>
        </w:rPr>
        <w:t>,</w:t>
      </w:r>
      <w:r w:rsidR="008B7DB8">
        <w:rPr>
          <w:rFonts w:ascii="Arial" w:hAnsi="Arial" w:cs="Arial"/>
          <w:sz w:val="32"/>
          <w:szCs w:val="32"/>
          <w:lang w:val="en-AU"/>
        </w:rPr>
        <w:t xml:space="preserve"> </w:t>
      </w:r>
      <w:r w:rsidR="00433257">
        <w:rPr>
          <w:rFonts w:ascii="Arial" w:hAnsi="Arial" w:cs="Arial"/>
          <w:sz w:val="32"/>
          <w:szCs w:val="32"/>
          <w:lang w:val="en-AU"/>
        </w:rPr>
        <w:t>co</w:t>
      </w:r>
      <w:r w:rsidR="00BF0B1D">
        <w:rPr>
          <w:rFonts w:ascii="Arial" w:hAnsi="Arial" w:cs="Arial"/>
          <w:sz w:val="32"/>
          <w:szCs w:val="32"/>
          <w:lang w:val="en-AU"/>
        </w:rPr>
        <w:t>ntact</w:t>
      </w:r>
      <w:r w:rsidR="00A87290">
        <w:rPr>
          <w:rFonts w:ascii="Arial" w:hAnsi="Arial" w:cs="Arial"/>
          <w:sz w:val="32"/>
          <w:szCs w:val="32"/>
          <w:lang w:val="en-AU"/>
        </w:rPr>
        <w:t xml:space="preserve"> your investig</w:t>
      </w:r>
      <w:r w:rsidR="003E21F8">
        <w:rPr>
          <w:rFonts w:ascii="Arial" w:hAnsi="Arial" w:cs="Arial"/>
          <w:sz w:val="32"/>
          <w:szCs w:val="32"/>
          <w:lang w:val="en-AU"/>
        </w:rPr>
        <w:t>ator.</w:t>
      </w:r>
      <w:bookmarkEnd w:id="2"/>
    </w:p>
    <w:p w:rsidR="00D21C01" w:rsidRDefault="00D21C01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</w:p>
    <w:p w:rsidR="00F61EE1" w:rsidRDefault="00951E33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6400" behindDoc="0" locked="0" layoutInCell="1" allowOverlap="1" wp14:anchorId="2E208E56" wp14:editId="320145D2">
            <wp:simplePos x="0" y="0"/>
            <wp:positionH relativeFrom="column">
              <wp:posOffset>-74391</wp:posOffset>
            </wp:positionH>
            <wp:positionV relativeFrom="paragraph">
              <wp:posOffset>259703</wp:posOffset>
            </wp:positionV>
            <wp:extent cx="1714554" cy="931653"/>
            <wp:effectExtent l="0" t="0" r="0" b="190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hdc logo.tif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54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4" w:rsidRDefault="0036571A">
      <w:pPr>
        <w:pStyle w:val="ListParagraph"/>
        <w:ind w:left="3544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AU"/>
        </w:rPr>
        <w:t>Contact</w:t>
      </w:r>
      <w:r w:rsidR="00CE0CE3" w:rsidRPr="0087502F">
        <w:rPr>
          <w:rFonts w:ascii="Arial" w:hAnsi="Arial" w:cs="Arial"/>
          <w:sz w:val="32"/>
          <w:szCs w:val="32"/>
          <w:lang w:val="en-AU"/>
        </w:rPr>
        <w:t xml:space="preserve"> </w:t>
      </w:r>
      <w:r w:rsidR="00CE0CE3">
        <w:rPr>
          <w:rFonts w:ascii="Arial" w:hAnsi="Arial" w:cs="Arial"/>
          <w:sz w:val="32"/>
          <w:szCs w:val="32"/>
          <w:lang w:val="en-AU"/>
        </w:rPr>
        <w:t xml:space="preserve">the Health and Disability Commissioner </w:t>
      </w:r>
      <w:r w:rsidR="00CE0CE3" w:rsidRPr="0087502F">
        <w:rPr>
          <w:rFonts w:ascii="Arial" w:hAnsi="Arial" w:cs="Arial"/>
          <w:sz w:val="32"/>
          <w:szCs w:val="32"/>
          <w:lang w:val="en-AU"/>
        </w:rPr>
        <w:t xml:space="preserve">if you: </w:t>
      </w:r>
    </w:p>
    <w:p w:rsidR="00D21C01" w:rsidRDefault="003D629A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8208" behindDoc="0" locked="0" layoutInCell="1" allowOverlap="1" wp14:anchorId="5EA007B2" wp14:editId="3C5411E1">
            <wp:simplePos x="0" y="0"/>
            <wp:positionH relativeFrom="column">
              <wp:posOffset>309245</wp:posOffset>
            </wp:positionH>
            <wp:positionV relativeFrom="paragraph">
              <wp:posOffset>346710</wp:posOffset>
            </wp:positionV>
            <wp:extent cx="1003300" cy="1627505"/>
            <wp:effectExtent l="0" t="0" r="635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qual-rights-placard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B98" w:rsidRDefault="00F53B98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637C13" w:rsidRDefault="00637C13" w:rsidP="006F6EF1">
      <w:pPr>
        <w:pStyle w:val="ListParagraph"/>
        <w:numPr>
          <w:ilvl w:val="0"/>
          <w:numId w:val="22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 w:rsidRPr="00637C13">
        <w:rPr>
          <w:rFonts w:ascii="Arial" w:hAnsi="Arial" w:cs="Arial"/>
          <w:sz w:val="32"/>
          <w:szCs w:val="32"/>
          <w:lang w:val="en-AU"/>
        </w:rPr>
        <w:t>would like to learn more about your rights</w:t>
      </w:r>
    </w:p>
    <w:p w:rsidR="00D21C01" w:rsidRDefault="003D629A" w:rsidP="006F6EF1">
      <w:p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9232" behindDoc="0" locked="0" layoutInCell="1" allowOverlap="1" wp14:anchorId="12B59343" wp14:editId="5ADF19A6">
            <wp:simplePos x="0" y="0"/>
            <wp:positionH relativeFrom="column">
              <wp:posOffset>137795</wp:posOffset>
            </wp:positionH>
            <wp:positionV relativeFrom="paragraph">
              <wp:posOffset>456565</wp:posOffset>
            </wp:positionV>
            <wp:extent cx="1811020" cy="181102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thics-2_1024x1024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C01" w:rsidRPr="00D21C01" w:rsidRDefault="00D21C01" w:rsidP="006F6EF1">
      <w:pPr>
        <w:ind w:left="4395"/>
        <w:jc w:val="left"/>
        <w:rPr>
          <w:rFonts w:ascii="Arial" w:hAnsi="Arial" w:cs="Arial"/>
          <w:sz w:val="32"/>
          <w:szCs w:val="32"/>
          <w:lang w:val="en-AU"/>
        </w:rPr>
      </w:pPr>
    </w:p>
    <w:p w:rsidR="00BB4346" w:rsidRPr="00BB4346" w:rsidRDefault="00BB4346" w:rsidP="006F6EF1">
      <w:pPr>
        <w:pStyle w:val="ListParagraph"/>
        <w:numPr>
          <w:ilvl w:val="0"/>
          <w:numId w:val="22"/>
        </w:numPr>
        <w:ind w:left="4395"/>
        <w:jc w:val="left"/>
        <w:rPr>
          <w:rFonts w:ascii="Arial" w:hAnsi="Arial" w:cs="Arial"/>
          <w:sz w:val="32"/>
          <w:szCs w:val="32"/>
          <w:lang w:val="en-AU"/>
        </w:rPr>
      </w:pPr>
      <w:r w:rsidRPr="00BB4346">
        <w:rPr>
          <w:rFonts w:ascii="Arial" w:hAnsi="Arial" w:cs="Arial"/>
          <w:sz w:val="32"/>
          <w:szCs w:val="32"/>
          <w:lang w:val="en-AU"/>
        </w:rPr>
        <w:t>are worried</w:t>
      </w:r>
      <w:r w:rsidR="005B44E8">
        <w:rPr>
          <w:rFonts w:ascii="Arial" w:hAnsi="Arial" w:cs="Arial"/>
          <w:sz w:val="32"/>
          <w:szCs w:val="32"/>
          <w:lang w:val="en-AU"/>
        </w:rPr>
        <w:t xml:space="preserve"> </w:t>
      </w:r>
      <w:r w:rsidRPr="00BB4346">
        <w:rPr>
          <w:rFonts w:ascii="Arial" w:hAnsi="Arial" w:cs="Arial"/>
          <w:sz w:val="32"/>
          <w:szCs w:val="32"/>
          <w:lang w:val="en-AU"/>
        </w:rPr>
        <w:t>you have not been treated</w:t>
      </w:r>
      <w:r w:rsidR="005B44E8">
        <w:rPr>
          <w:rFonts w:ascii="Arial" w:hAnsi="Arial" w:cs="Arial"/>
          <w:sz w:val="32"/>
          <w:szCs w:val="32"/>
          <w:lang w:val="en-AU"/>
        </w:rPr>
        <w:t xml:space="preserve"> in a</w:t>
      </w:r>
      <w:r w:rsidRPr="00BB4346">
        <w:rPr>
          <w:rFonts w:ascii="Arial" w:hAnsi="Arial" w:cs="Arial"/>
          <w:sz w:val="32"/>
          <w:szCs w:val="32"/>
          <w:lang w:val="en-AU"/>
        </w:rPr>
        <w:t xml:space="preserve"> </w:t>
      </w:r>
      <w:r w:rsidR="005B44E8">
        <w:rPr>
          <w:rFonts w:ascii="Arial" w:hAnsi="Arial" w:cs="Arial"/>
          <w:sz w:val="32"/>
          <w:szCs w:val="32"/>
          <w:lang w:val="en-AU"/>
        </w:rPr>
        <w:t>good way</w:t>
      </w:r>
      <w:r w:rsidRPr="00BB4346">
        <w:rPr>
          <w:rFonts w:ascii="Arial" w:hAnsi="Arial" w:cs="Arial"/>
          <w:sz w:val="32"/>
          <w:szCs w:val="32"/>
          <w:lang w:val="en-AU"/>
        </w:rPr>
        <w:t xml:space="preserve"> by a service.</w:t>
      </w:r>
    </w:p>
    <w:p w:rsidR="00F53B98" w:rsidRDefault="00F53B98">
      <w:pPr>
        <w:pStyle w:val="ListParagraph"/>
        <w:ind w:left="5040"/>
        <w:jc w:val="left"/>
        <w:rPr>
          <w:rFonts w:ascii="Arial" w:hAnsi="Arial" w:cs="Arial"/>
          <w:sz w:val="32"/>
          <w:szCs w:val="32"/>
          <w:lang w:val="en-AU"/>
        </w:rPr>
      </w:pPr>
    </w:p>
    <w:p w:rsidR="009A788E" w:rsidRDefault="00965EA4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br/>
      </w:r>
    </w:p>
    <w:p w:rsidR="00CE0CE3" w:rsidRPr="009A788E" w:rsidRDefault="00CE0CE3">
      <w:pPr>
        <w:pStyle w:val="ListParagraph"/>
        <w:ind w:left="4320"/>
        <w:jc w:val="left"/>
        <w:rPr>
          <w:rFonts w:ascii="Arial" w:hAnsi="Arial" w:cs="Arial"/>
          <w:sz w:val="32"/>
          <w:szCs w:val="32"/>
          <w:lang w:val="en-AU"/>
        </w:rPr>
      </w:pPr>
    </w:p>
    <w:p w:rsidR="00CE0CE3" w:rsidRDefault="009A788E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3872" behindDoc="0" locked="0" layoutInCell="1" allowOverlap="1" wp14:anchorId="602B0901" wp14:editId="6E0559F4">
            <wp:simplePos x="0" y="0"/>
            <wp:positionH relativeFrom="margin">
              <wp:posOffset>69011</wp:posOffset>
            </wp:positionH>
            <wp:positionV relativeFrom="paragraph">
              <wp:posOffset>-103517</wp:posOffset>
            </wp:positionV>
            <wp:extent cx="1552755" cy="843518"/>
            <wp:effectExtent l="0" t="0" r="0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hdc logo.tif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85" cy="84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CE3">
        <w:rPr>
          <w:rFonts w:ascii="Arial" w:hAnsi="Arial" w:cs="Arial"/>
          <w:sz w:val="32"/>
          <w:szCs w:val="32"/>
          <w:lang w:val="en-AU"/>
        </w:rPr>
        <w:t xml:space="preserve">To </w:t>
      </w:r>
      <w:r w:rsidR="00CD63B7">
        <w:rPr>
          <w:rFonts w:ascii="Arial" w:hAnsi="Arial" w:cs="Arial"/>
          <w:sz w:val="32"/>
          <w:szCs w:val="32"/>
          <w:lang w:val="en-AU"/>
        </w:rPr>
        <w:t>contact</w:t>
      </w:r>
      <w:r w:rsidR="00CE0CE3" w:rsidRPr="0087502F">
        <w:rPr>
          <w:rFonts w:ascii="Arial" w:hAnsi="Arial" w:cs="Arial"/>
          <w:sz w:val="32"/>
          <w:szCs w:val="32"/>
          <w:lang w:val="en-AU"/>
        </w:rPr>
        <w:t xml:space="preserve"> </w:t>
      </w:r>
      <w:r w:rsidR="00CE0CE3">
        <w:rPr>
          <w:rFonts w:ascii="Arial" w:hAnsi="Arial" w:cs="Arial"/>
          <w:sz w:val="32"/>
          <w:szCs w:val="32"/>
          <w:lang w:val="en-AU"/>
        </w:rPr>
        <w:t>the Health and Disability Commissioner</w:t>
      </w:r>
      <w:r w:rsidR="00FB59A6">
        <w:rPr>
          <w:rFonts w:ascii="Arial" w:hAnsi="Arial" w:cs="Arial"/>
          <w:sz w:val="32"/>
          <w:szCs w:val="32"/>
          <w:lang w:val="en-AU"/>
        </w:rPr>
        <w:t>,</w:t>
      </w:r>
      <w:r w:rsidR="00CE0CE3">
        <w:rPr>
          <w:rFonts w:ascii="Arial" w:hAnsi="Arial" w:cs="Arial"/>
          <w:sz w:val="32"/>
          <w:szCs w:val="32"/>
          <w:lang w:val="en-AU"/>
        </w:rPr>
        <w:t xml:space="preserve"> please:</w:t>
      </w:r>
    </w:p>
    <w:p w:rsidR="00CE0CE3" w:rsidRDefault="00CE0CE3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CE0CE3" w:rsidRDefault="00970584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1216" behindDoc="1" locked="0" layoutInCell="1" allowOverlap="1" wp14:anchorId="7505BDF9" wp14:editId="7855F96E">
            <wp:simplePos x="0" y="0"/>
            <wp:positionH relativeFrom="column">
              <wp:posOffset>71252</wp:posOffset>
            </wp:positionH>
            <wp:positionV relativeFrom="paragraph">
              <wp:posOffset>358800</wp:posOffset>
            </wp:positionV>
            <wp:extent cx="1377538" cy="1377538"/>
            <wp:effectExtent l="0" t="0" r="0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honecall3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8" cy="137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E33">
        <w:rPr>
          <w:rFonts w:ascii="Arial" w:hAnsi="Arial" w:cs="Arial"/>
          <w:b/>
          <w:sz w:val="32"/>
          <w:szCs w:val="32"/>
          <w:lang w:val="en-AU"/>
        </w:rPr>
        <w:t>p</w:t>
      </w:r>
      <w:r w:rsidR="00CE0CE3" w:rsidRPr="008E7BB0">
        <w:rPr>
          <w:rFonts w:ascii="Arial" w:hAnsi="Arial" w:cs="Arial"/>
          <w:b/>
          <w:sz w:val="32"/>
          <w:szCs w:val="32"/>
          <w:lang w:val="en-AU"/>
        </w:rPr>
        <w:t>hone</w:t>
      </w:r>
      <w:r w:rsidR="00951E33">
        <w:rPr>
          <w:rFonts w:ascii="Arial" w:hAnsi="Arial" w:cs="Arial"/>
          <w:b/>
          <w:sz w:val="32"/>
          <w:szCs w:val="32"/>
          <w:lang w:val="en-AU"/>
        </w:rPr>
        <w:t xml:space="preserve"> us</w:t>
      </w:r>
      <w:r w:rsidR="003635F5">
        <w:rPr>
          <w:rFonts w:ascii="Arial" w:hAnsi="Arial" w:cs="Arial"/>
          <w:b/>
          <w:sz w:val="32"/>
          <w:szCs w:val="32"/>
          <w:lang w:val="en-AU"/>
        </w:rPr>
        <w:t xml:space="preserve"> on</w:t>
      </w:r>
      <w:r w:rsidR="00CE0CE3" w:rsidRPr="008E7BB0">
        <w:rPr>
          <w:rFonts w:ascii="Arial" w:hAnsi="Arial" w:cs="Arial"/>
          <w:b/>
          <w:sz w:val="32"/>
          <w:szCs w:val="32"/>
          <w:lang w:val="en-AU"/>
        </w:rPr>
        <w:t xml:space="preserve">: </w:t>
      </w:r>
    </w:p>
    <w:p w:rsidR="003635F5" w:rsidRDefault="00CE0CE3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 w:rsidRPr="0087502F">
        <w:rPr>
          <w:rFonts w:ascii="Arial" w:hAnsi="Arial" w:cs="Arial"/>
          <w:sz w:val="32"/>
          <w:szCs w:val="32"/>
          <w:lang w:val="en-AU"/>
        </w:rPr>
        <w:t xml:space="preserve">(09) </w:t>
      </w:r>
      <w:r>
        <w:rPr>
          <w:rFonts w:ascii="Arial" w:hAnsi="Arial" w:cs="Arial"/>
          <w:sz w:val="32"/>
          <w:szCs w:val="32"/>
          <w:lang w:val="en-AU"/>
        </w:rPr>
        <w:t>373</w:t>
      </w:r>
      <w:r w:rsidRPr="0087502F">
        <w:rPr>
          <w:rFonts w:ascii="Arial" w:hAnsi="Arial" w:cs="Arial"/>
          <w:sz w:val="32"/>
          <w:szCs w:val="32"/>
          <w:lang w:val="en-AU"/>
        </w:rPr>
        <w:t xml:space="preserve"> 1</w:t>
      </w:r>
      <w:r>
        <w:rPr>
          <w:rFonts w:ascii="Arial" w:hAnsi="Arial" w:cs="Arial"/>
          <w:sz w:val="32"/>
          <w:szCs w:val="32"/>
          <w:lang w:val="en-AU"/>
        </w:rPr>
        <w:t>060</w:t>
      </w:r>
      <w:r w:rsidRPr="0087502F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635F5" w:rsidRDefault="00CE0CE3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 w:rsidRPr="0087502F">
        <w:rPr>
          <w:rFonts w:ascii="Arial" w:hAnsi="Arial" w:cs="Arial"/>
          <w:sz w:val="32"/>
          <w:szCs w:val="32"/>
          <w:lang w:val="en-AU"/>
        </w:rPr>
        <w:t xml:space="preserve">or </w:t>
      </w:r>
    </w:p>
    <w:p w:rsidR="00CE0CE3" w:rsidRPr="0087502F" w:rsidRDefault="00CE0CE3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 w:rsidRPr="0087502F">
        <w:rPr>
          <w:rFonts w:ascii="Arial" w:hAnsi="Arial" w:cs="Arial"/>
          <w:sz w:val="32"/>
          <w:szCs w:val="32"/>
          <w:lang w:val="en-AU"/>
        </w:rPr>
        <w:t xml:space="preserve">0800 </w:t>
      </w:r>
      <w:r>
        <w:rPr>
          <w:rFonts w:ascii="Arial" w:hAnsi="Arial" w:cs="Arial"/>
          <w:sz w:val="32"/>
          <w:szCs w:val="32"/>
          <w:lang w:val="en-AU"/>
        </w:rPr>
        <w:t>11</w:t>
      </w:r>
      <w:r w:rsidRPr="0087502F">
        <w:rPr>
          <w:rFonts w:ascii="Arial" w:hAnsi="Arial" w:cs="Arial"/>
          <w:sz w:val="32"/>
          <w:szCs w:val="32"/>
          <w:lang w:val="en-AU"/>
        </w:rPr>
        <w:t xml:space="preserve"> 22</w:t>
      </w:r>
      <w:r>
        <w:rPr>
          <w:rFonts w:ascii="Arial" w:hAnsi="Arial" w:cs="Arial"/>
          <w:sz w:val="32"/>
          <w:szCs w:val="32"/>
          <w:lang w:val="en-AU"/>
        </w:rPr>
        <w:t xml:space="preserve"> 33</w:t>
      </w:r>
      <w:r w:rsidR="003635F5">
        <w:rPr>
          <w:rFonts w:ascii="Arial" w:hAnsi="Arial" w:cs="Arial"/>
          <w:sz w:val="32"/>
          <w:szCs w:val="32"/>
          <w:lang w:val="en-AU"/>
        </w:rPr>
        <w:t xml:space="preserve"> </w:t>
      </w:r>
      <w:r w:rsidR="00FB59A6">
        <w:rPr>
          <w:rFonts w:ascii="Arial" w:hAnsi="Arial" w:cs="Arial"/>
          <w:sz w:val="32"/>
          <w:szCs w:val="32"/>
          <w:lang w:val="en-AU"/>
        </w:rPr>
        <w:t xml:space="preserve">— </w:t>
      </w:r>
      <w:r w:rsidR="003635F5">
        <w:rPr>
          <w:rFonts w:ascii="Arial" w:hAnsi="Arial" w:cs="Arial"/>
          <w:sz w:val="32"/>
          <w:szCs w:val="32"/>
          <w:lang w:val="en-AU"/>
        </w:rPr>
        <w:t>it is free to call this number</w:t>
      </w:r>
    </w:p>
    <w:p w:rsidR="00CE0CE3" w:rsidRDefault="00CE0CE3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</w:p>
    <w:p w:rsidR="00CE0CE3" w:rsidRDefault="00951E33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  <w:r w:rsidRPr="0063387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5136" behindDoc="0" locked="0" layoutInCell="1" allowOverlap="1" wp14:anchorId="25C9DDA8" wp14:editId="4C492D41">
            <wp:simplePos x="0" y="0"/>
            <wp:positionH relativeFrom="margin">
              <wp:posOffset>-672537</wp:posOffset>
            </wp:positionH>
            <wp:positionV relativeFrom="paragraph">
              <wp:posOffset>162404</wp:posOffset>
            </wp:positionV>
            <wp:extent cx="2976669" cy="21048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mail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69" cy="21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E3" w:rsidRDefault="00951E33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sz w:val="32"/>
          <w:szCs w:val="32"/>
          <w:lang w:val="en-AU"/>
        </w:rPr>
        <w:t>or w</w:t>
      </w:r>
      <w:r w:rsidR="00CE0CE3">
        <w:rPr>
          <w:rFonts w:ascii="Arial" w:hAnsi="Arial" w:cs="Arial"/>
          <w:b/>
          <w:sz w:val="32"/>
          <w:szCs w:val="32"/>
          <w:lang w:val="en-AU"/>
        </w:rPr>
        <w:t>rite to</w:t>
      </w:r>
      <w:r>
        <w:rPr>
          <w:rFonts w:ascii="Arial" w:hAnsi="Arial" w:cs="Arial"/>
          <w:b/>
          <w:sz w:val="32"/>
          <w:szCs w:val="32"/>
          <w:lang w:val="en-AU"/>
        </w:rPr>
        <w:t xml:space="preserve"> us</w:t>
      </w:r>
      <w:r w:rsidR="003635F5">
        <w:rPr>
          <w:rFonts w:ascii="Arial" w:hAnsi="Arial" w:cs="Arial"/>
          <w:b/>
          <w:sz w:val="32"/>
          <w:szCs w:val="32"/>
          <w:lang w:val="en-AU"/>
        </w:rPr>
        <w:t xml:space="preserve"> at</w:t>
      </w:r>
      <w:r w:rsidR="00CE0CE3" w:rsidRPr="008F2948">
        <w:rPr>
          <w:rFonts w:ascii="Arial" w:hAnsi="Arial" w:cs="Arial"/>
          <w:b/>
          <w:sz w:val="32"/>
          <w:szCs w:val="32"/>
          <w:lang w:val="en-AU"/>
        </w:rPr>
        <w:t>:</w:t>
      </w:r>
    </w:p>
    <w:p w:rsidR="00951E33" w:rsidRPr="008F2948" w:rsidRDefault="00951E33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E59EB6F" wp14:editId="4AA9CC7A">
                <wp:simplePos x="0" y="0"/>
                <wp:positionH relativeFrom="column">
                  <wp:posOffset>1983632</wp:posOffset>
                </wp:positionH>
                <wp:positionV relativeFrom="paragraph">
                  <wp:posOffset>293633</wp:posOffset>
                </wp:positionV>
                <wp:extent cx="2915729" cy="1811548"/>
                <wp:effectExtent l="19050" t="19050" r="18415" b="1778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729" cy="18115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C29AF" id="Rectangle 1397" o:spid="_x0000_s1026" style="position:absolute;margin-left:156.2pt;margin-top:23.1pt;width:229.6pt;height:142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" filled="f" strokecolor="black [3213]" strokeweight="3pt"/>
            </w:pict>
          </mc:Fallback>
        </mc:AlternateContent>
      </w:r>
    </w:p>
    <w:p w:rsidR="00CE0CE3" w:rsidRDefault="00CE0CE3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The </w:t>
      </w:r>
      <w:r w:rsidRPr="008C541E">
        <w:rPr>
          <w:rFonts w:ascii="Arial" w:hAnsi="Arial" w:cs="Arial"/>
          <w:sz w:val="32"/>
          <w:szCs w:val="32"/>
          <w:lang w:val="en-AU"/>
        </w:rPr>
        <w:t>Health and Disability Commissioner</w:t>
      </w:r>
    </w:p>
    <w:p w:rsidR="00CE0CE3" w:rsidRDefault="00CE0CE3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P.O. Box 1791</w:t>
      </w:r>
    </w:p>
    <w:p w:rsidR="00CE0CE3" w:rsidRPr="00DC1D08" w:rsidRDefault="00CE0CE3">
      <w:pPr>
        <w:ind w:left="3402"/>
        <w:jc w:val="left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Auckland</w:t>
      </w:r>
    </w:p>
    <w:p w:rsidR="00CE0CE3" w:rsidRDefault="00FB59A6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7184" behindDoc="0" locked="0" layoutInCell="1" allowOverlap="1" wp14:anchorId="6F164546" wp14:editId="446C9048">
            <wp:simplePos x="0" y="0"/>
            <wp:positionH relativeFrom="margin">
              <wp:posOffset>205105</wp:posOffset>
            </wp:positionH>
            <wp:positionV relativeFrom="paragraph">
              <wp:posOffset>168275</wp:posOffset>
            </wp:positionV>
            <wp:extent cx="1318895" cy="12395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ww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E3" w:rsidRDefault="00951E33" w:rsidP="00532B0D">
      <w:pPr>
        <w:ind w:left="3402"/>
        <w:jc w:val="left"/>
        <w:rPr>
          <w:rFonts w:ascii="Arial" w:hAnsi="Arial" w:cs="Arial"/>
          <w:b/>
          <w:sz w:val="32"/>
          <w:szCs w:val="32"/>
          <w:lang w:val="en-AU"/>
        </w:rPr>
      </w:pPr>
      <w:r>
        <w:rPr>
          <w:rFonts w:ascii="Arial" w:hAnsi="Arial" w:cs="Arial"/>
          <w:b/>
          <w:sz w:val="32"/>
          <w:szCs w:val="32"/>
          <w:lang w:val="en-AU"/>
        </w:rPr>
        <w:t>or look at our w</w:t>
      </w:r>
      <w:r w:rsidR="00CE0CE3" w:rsidRPr="008F2948">
        <w:rPr>
          <w:rFonts w:ascii="Arial" w:hAnsi="Arial" w:cs="Arial"/>
          <w:b/>
          <w:sz w:val="32"/>
          <w:szCs w:val="32"/>
          <w:lang w:val="en-AU"/>
        </w:rPr>
        <w:t>ebsite:</w:t>
      </w:r>
    </w:p>
    <w:p w:rsidR="00FD5166" w:rsidRDefault="00CE0CE3" w:rsidP="003635F5">
      <w:pPr>
        <w:ind w:left="2682" w:firstLine="720"/>
        <w:jc w:val="left"/>
        <w:rPr>
          <w:rFonts w:ascii="Arial" w:hAnsi="Arial" w:cs="Arial"/>
          <w:sz w:val="32"/>
          <w:szCs w:val="32"/>
          <w:lang w:val="en-AU"/>
        </w:rPr>
        <w:sectPr w:rsidR="00FD5166" w:rsidSect="00FD5166">
          <w:headerReference w:type="default" r:id="rId98"/>
          <w:footerReference w:type="even" r:id="rId99"/>
          <w:footerReference w:type="default" r:id="rId100"/>
          <w:pgSz w:w="11906" w:h="16838"/>
          <w:pgMar w:top="1440" w:right="1440" w:bottom="1440" w:left="1440" w:header="708" w:footer="708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pgNumType w:start="1"/>
          <w:cols w:space="708"/>
          <w:docGrid w:linePitch="360"/>
        </w:sectPr>
      </w:pPr>
      <w:r w:rsidRPr="009065F4">
        <w:rPr>
          <w:rFonts w:ascii="Arial" w:hAnsi="Arial" w:cs="Arial"/>
          <w:sz w:val="32"/>
          <w:szCs w:val="32"/>
          <w:lang w:val="en-AU"/>
        </w:rPr>
        <w:t>www.</w:t>
      </w:r>
      <w:r>
        <w:rPr>
          <w:rFonts w:ascii="Arial" w:hAnsi="Arial" w:cs="Arial"/>
          <w:sz w:val="32"/>
          <w:szCs w:val="32"/>
          <w:lang w:val="en-AU"/>
        </w:rPr>
        <w:t>hdc.</w:t>
      </w:r>
      <w:r w:rsidRPr="009065F4">
        <w:rPr>
          <w:rFonts w:ascii="Arial" w:hAnsi="Arial" w:cs="Arial"/>
          <w:sz w:val="32"/>
          <w:szCs w:val="32"/>
          <w:lang w:val="en-AU"/>
        </w:rPr>
        <w:t>org.nz</w:t>
      </w:r>
    </w:p>
    <w:p w:rsidR="00CE0CE3" w:rsidRDefault="00CE0CE3" w:rsidP="003635F5">
      <w:pPr>
        <w:ind w:left="2682" w:firstLine="720"/>
        <w:jc w:val="left"/>
        <w:rPr>
          <w:rFonts w:ascii="Arial" w:hAnsi="Arial" w:cs="Arial"/>
          <w:sz w:val="40"/>
          <w:szCs w:val="40"/>
          <w:lang w:val="en-AU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951E33" w:rsidRDefault="00951E3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951E33" w:rsidRDefault="00951E3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B0CDD" w:rsidRDefault="004B0CDD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0256" behindDoc="1" locked="0" layoutInCell="1" allowOverlap="1" wp14:anchorId="5E75C2FA" wp14:editId="66C5D36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E3" w:rsidRPr="00B948CD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CE0CE3" w:rsidRPr="00B948CD" w:rsidRDefault="00CE0CE3">
      <w:pPr>
        <w:spacing w:after="120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CE0CE3" w:rsidRPr="00B948CD" w:rsidRDefault="00CE0CE3">
      <w:pPr>
        <w:spacing w:after="120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CE0CE3" w:rsidRDefault="00CE0CE3">
      <w:pPr>
        <w:spacing w:after="120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951E33" w:rsidRPr="00B948CD" w:rsidRDefault="00951E33" w:rsidP="00951E33">
      <w:pPr>
        <w:spacing w:after="120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6640" behindDoc="0" locked="0" layoutInCell="1" allowOverlap="1" wp14:anchorId="4E4CD7EF" wp14:editId="7504D5C5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398" name="Picture 139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951E33" w:rsidRPr="00B948CD" w:rsidRDefault="00951E33" w:rsidP="00951E33">
      <w:pPr>
        <w:spacing w:after="120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CE0CE3" w:rsidRPr="00BE74B3" w:rsidRDefault="00951E33">
      <w:pPr>
        <w:spacing w:after="120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393311">
        <w:rPr>
          <w:rFonts w:ascii="Arial" w:hAnsi="Arial" w:cs="Arial"/>
          <w:b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683328" behindDoc="0" locked="0" layoutInCell="1" allowOverlap="1" wp14:anchorId="5589E0A0" wp14:editId="257B2FEB">
            <wp:simplePos x="0" y="0"/>
            <wp:positionH relativeFrom="page">
              <wp:posOffset>4777117</wp:posOffset>
            </wp:positionH>
            <wp:positionV relativeFrom="paragraph">
              <wp:posOffset>138969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4352" behindDoc="1" locked="0" layoutInCell="1" allowOverlap="1" wp14:anchorId="01EA2364" wp14:editId="0E5C5EB7">
            <wp:simplePos x="0" y="0"/>
            <wp:positionH relativeFrom="margin">
              <wp:align>center</wp:align>
            </wp:positionH>
            <wp:positionV relativeFrom="paragraph">
              <wp:posOffset>469384</wp:posOffset>
            </wp:positionV>
            <wp:extent cx="981075" cy="929640"/>
            <wp:effectExtent l="0" t="0" r="9525" b="381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11">
        <w:rPr>
          <w:rFonts w:ascii="Arial" w:hAnsi="Arial" w:cs="Arial"/>
          <w:b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681280" behindDoc="1" locked="0" layoutInCell="1" allowOverlap="1" wp14:anchorId="08AA4C7B" wp14:editId="0844C56E">
            <wp:simplePos x="0" y="0"/>
            <wp:positionH relativeFrom="margin">
              <wp:posOffset>467995</wp:posOffset>
            </wp:positionH>
            <wp:positionV relativeFrom="paragraph">
              <wp:posOffset>557853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48CD">
        <w:rPr>
          <w:rFonts w:ascii="Verdana" w:eastAsia="Times New Roman" w:hAnsi="Verdana" w:cs="Times New Roman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8688" behindDoc="0" locked="0" layoutInCell="1" allowOverlap="1" wp14:anchorId="5156D005" wp14:editId="0A773F7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399" name="Picture 139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E0CE3" w:rsidRPr="00BE74B3" w:rsidSect="00532B0D">
      <w:headerReference w:type="default" r:id="rId106"/>
      <w:footerReference w:type="even" r:id="rId107"/>
      <w:footerReference w:type="default" r:id="rId108"/>
      <w:type w:val="evenPage"/>
      <w:pgSz w:w="11906" w:h="16838" w:code="9"/>
      <w:pgMar w:top="1440" w:right="1440" w:bottom="1440" w:left="1440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753" w:rsidRDefault="00245753" w:rsidP="00EE2A19">
      <w:pPr>
        <w:spacing w:after="0" w:line="240" w:lineRule="auto"/>
      </w:pPr>
      <w:r>
        <w:separator/>
      </w:r>
    </w:p>
  </w:endnote>
  <w:endnote w:type="continuationSeparator" w:id="0">
    <w:p w:rsidR="00245753" w:rsidRDefault="00245753" w:rsidP="00EE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6E" w:rsidRDefault="00B975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Default="008603B7">
    <w:pPr>
      <w:pStyle w:val="Footer"/>
      <w:jc w:val="right"/>
    </w:pPr>
  </w:p>
  <w:p w:rsidR="008603B7" w:rsidRDefault="008603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Default="008603B7">
    <w:pPr>
      <w:pStyle w:val="Footer"/>
      <w:jc w:val="right"/>
    </w:pPr>
  </w:p>
  <w:p w:rsidR="008603B7" w:rsidRPr="0076026F" w:rsidRDefault="008603B7" w:rsidP="00F903D9">
    <w:pPr>
      <w:pStyle w:val="Footer"/>
      <w:jc w:val="right"/>
      <w:rPr>
        <w:rFonts w:ascii="Arial" w:hAnsi="Arial" w:cs="Arial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Pr="00F903D9" w:rsidRDefault="008603B7" w:rsidP="00532B0D">
    <w:pPr>
      <w:pStyle w:val="Footer"/>
      <w:jc w:val="left"/>
      <w:rPr>
        <w:rFonts w:ascii="Arial" w:hAnsi="Arial" w:cs="Arial"/>
        <w:sz w:val="28"/>
        <w:szCs w:val="28"/>
      </w:rPr>
    </w:pPr>
    <w:r w:rsidRPr="00FD5166">
      <w:rPr>
        <w:rFonts w:ascii="Arial" w:hAnsi="Arial" w:cs="Arial"/>
        <w:sz w:val="28"/>
        <w:szCs w:val="28"/>
      </w:rPr>
      <w:fldChar w:fldCharType="begin"/>
    </w:r>
    <w:r w:rsidRPr="00FD5166">
      <w:rPr>
        <w:rFonts w:ascii="Arial" w:hAnsi="Arial" w:cs="Arial"/>
        <w:sz w:val="28"/>
        <w:szCs w:val="28"/>
      </w:rPr>
      <w:instrText xml:space="preserve"> PAGE   \* MERGEFORMAT </w:instrText>
    </w:r>
    <w:r w:rsidRPr="00FD5166">
      <w:rPr>
        <w:rFonts w:ascii="Arial" w:hAnsi="Arial" w:cs="Arial"/>
        <w:sz w:val="28"/>
        <w:szCs w:val="28"/>
      </w:rPr>
      <w:fldChar w:fldCharType="separate"/>
    </w:r>
    <w:r w:rsidR="00B9756E">
      <w:rPr>
        <w:rFonts w:ascii="Arial" w:hAnsi="Arial" w:cs="Arial"/>
        <w:noProof/>
        <w:sz w:val="28"/>
        <w:szCs w:val="28"/>
      </w:rPr>
      <w:t>26</w:t>
    </w:r>
    <w:r w:rsidRPr="00FD5166">
      <w:rPr>
        <w:rFonts w:ascii="Arial" w:hAnsi="Arial" w:cs="Arial"/>
        <w:noProof/>
        <w:sz w:val="28"/>
        <w:szCs w:val="28"/>
      </w:rPr>
      <w:fldChar w:fldCharType="end"/>
    </w:r>
  </w:p>
  <w:p w:rsidR="008603B7" w:rsidRDefault="008603B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841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1C3F9E" w:rsidRPr="001C3F9E" w:rsidRDefault="001C3F9E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1C3F9E">
          <w:rPr>
            <w:rFonts w:ascii="Arial" w:hAnsi="Arial" w:cs="Arial"/>
            <w:sz w:val="28"/>
            <w:szCs w:val="28"/>
          </w:rPr>
          <w:fldChar w:fldCharType="begin"/>
        </w:r>
        <w:r w:rsidRPr="001C3F9E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C3F9E">
          <w:rPr>
            <w:rFonts w:ascii="Arial" w:hAnsi="Arial" w:cs="Arial"/>
            <w:sz w:val="28"/>
            <w:szCs w:val="28"/>
          </w:rPr>
          <w:fldChar w:fldCharType="separate"/>
        </w:r>
        <w:r w:rsidR="00B9756E">
          <w:rPr>
            <w:rFonts w:ascii="Arial" w:hAnsi="Arial" w:cs="Arial"/>
            <w:noProof/>
            <w:sz w:val="28"/>
            <w:szCs w:val="28"/>
          </w:rPr>
          <w:t>1</w:t>
        </w:r>
        <w:r w:rsidRPr="001C3F9E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8603B7" w:rsidRDefault="008603B7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Default="008603B7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Pr="00F903D9" w:rsidRDefault="008603B7">
    <w:pPr>
      <w:pStyle w:val="Footer"/>
      <w:jc w:val="right"/>
      <w:rPr>
        <w:rFonts w:ascii="Arial" w:hAnsi="Arial" w:cs="Arial"/>
        <w:sz w:val="28"/>
        <w:szCs w:val="28"/>
      </w:rPr>
    </w:pPr>
  </w:p>
  <w:p w:rsidR="008603B7" w:rsidRDefault="008603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753" w:rsidRDefault="00245753" w:rsidP="00EE2A19">
      <w:pPr>
        <w:spacing w:after="0" w:line="240" w:lineRule="auto"/>
      </w:pPr>
      <w:r>
        <w:separator/>
      </w:r>
    </w:p>
  </w:footnote>
  <w:footnote w:type="continuationSeparator" w:id="0">
    <w:p w:rsidR="00245753" w:rsidRDefault="00245753" w:rsidP="00EE2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6E" w:rsidRDefault="00B975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6E" w:rsidRDefault="00B975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6E" w:rsidRDefault="00B9756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Default="008603B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B7" w:rsidRDefault="008603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34EA"/>
    <w:multiLevelType w:val="hybridMultilevel"/>
    <w:tmpl w:val="4A808EB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30468C2"/>
    <w:multiLevelType w:val="hybridMultilevel"/>
    <w:tmpl w:val="528C259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25768"/>
    <w:multiLevelType w:val="hybridMultilevel"/>
    <w:tmpl w:val="D716FF5A"/>
    <w:lvl w:ilvl="0" w:tplc="1409000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3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981" w:hanging="360"/>
      </w:pPr>
      <w:rPr>
        <w:rFonts w:ascii="Wingdings" w:hAnsi="Wingdings" w:hint="default"/>
      </w:rPr>
    </w:lvl>
  </w:abstractNum>
  <w:abstractNum w:abstractNumId="3">
    <w:nsid w:val="0A162629"/>
    <w:multiLevelType w:val="hybridMultilevel"/>
    <w:tmpl w:val="45C2A48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>
    <w:nsid w:val="0C205011"/>
    <w:multiLevelType w:val="hybridMultilevel"/>
    <w:tmpl w:val="C302C336"/>
    <w:lvl w:ilvl="0" w:tplc="1409001B">
      <w:start w:val="1"/>
      <w:numFmt w:val="lowerRoman"/>
      <w:lvlText w:val="%1."/>
      <w:lvlJc w:val="right"/>
      <w:pPr>
        <w:ind w:left="4766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5">
    <w:nsid w:val="0D094B67"/>
    <w:multiLevelType w:val="hybridMultilevel"/>
    <w:tmpl w:val="5A665DD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">
    <w:nsid w:val="148143AE"/>
    <w:multiLevelType w:val="hybridMultilevel"/>
    <w:tmpl w:val="3FB692F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>
    <w:nsid w:val="18BD439D"/>
    <w:multiLevelType w:val="hybridMultilevel"/>
    <w:tmpl w:val="5FDE465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258E7D2B"/>
    <w:multiLevelType w:val="hybridMultilevel"/>
    <w:tmpl w:val="7DAA423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9">
    <w:nsid w:val="2759409C"/>
    <w:multiLevelType w:val="hybridMultilevel"/>
    <w:tmpl w:val="CCD8F23E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0">
    <w:nsid w:val="287E26CC"/>
    <w:multiLevelType w:val="hybridMultilevel"/>
    <w:tmpl w:val="28722A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F713B"/>
    <w:multiLevelType w:val="hybridMultilevel"/>
    <w:tmpl w:val="3BCC6B2E"/>
    <w:lvl w:ilvl="0" w:tplc="1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2EB35632"/>
    <w:multiLevelType w:val="hybridMultilevel"/>
    <w:tmpl w:val="1D747546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>
    <w:nsid w:val="31D91516"/>
    <w:multiLevelType w:val="hybridMultilevel"/>
    <w:tmpl w:val="352898EE"/>
    <w:lvl w:ilvl="0" w:tplc="1409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14">
    <w:nsid w:val="34B251C8"/>
    <w:multiLevelType w:val="hybridMultilevel"/>
    <w:tmpl w:val="550626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30791"/>
    <w:multiLevelType w:val="hybridMultilevel"/>
    <w:tmpl w:val="B1D4A69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6">
    <w:nsid w:val="3E492DA6"/>
    <w:multiLevelType w:val="hybridMultilevel"/>
    <w:tmpl w:val="D7823DEC"/>
    <w:lvl w:ilvl="0" w:tplc="1409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17">
    <w:nsid w:val="45C431A2"/>
    <w:multiLevelType w:val="hybridMultilevel"/>
    <w:tmpl w:val="B7CE1124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8">
    <w:nsid w:val="45CB4722"/>
    <w:multiLevelType w:val="hybridMultilevel"/>
    <w:tmpl w:val="6CF0C792"/>
    <w:lvl w:ilvl="0" w:tplc="1409000F">
      <w:start w:val="1"/>
      <w:numFmt w:val="decimal"/>
      <w:lvlText w:val="%1."/>
      <w:lvlJc w:val="left"/>
      <w:pPr>
        <w:ind w:left="4766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19">
    <w:nsid w:val="46BB370B"/>
    <w:multiLevelType w:val="hybridMultilevel"/>
    <w:tmpl w:val="C706BDF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>
    <w:nsid w:val="47751C77"/>
    <w:multiLevelType w:val="hybridMultilevel"/>
    <w:tmpl w:val="803037F8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>
    <w:nsid w:val="48455499"/>
    <w:multiLevelType w:val="hybridMultilevel"/>
    <w:tmpl w:val="DEEEE7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0F">
      <w:start w:val="1"/>
      <w:numFmt w:val="decimal"/>
      <w:lvlText w:val="%6."/>
      <w:lvlJc w:val="lef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C05EF"/>
    <w:multiLevelType w:val="hybridMultilevel"/>
    <w:tmpl w:val="8E528CA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>
    <w:nsid w:val="49B313C8"/>
    <w:multiLevelType w:val="hybridMultilevel"/>
    <w:tmpl w:val="1AAED770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4">
    <w:nsid w:val="4BB826C7"/>
    <w:multiLevelType w:val="hybridMultilevel"/>
    <w:tmpl w:val="B12C7ADE"/>
    <w:lvl w:ilvl="0" w:tplc="1409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>
    <w:nsid w:val="516E3650"/>
    <w:multiLevelType w:val="hybridMultilevel"/>
    <w:tmpl w:val="BD1679E4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6">
    <w:nsid w:val="520718B1"/>
    <w:multiLevelType w:val="hybridMultilevel"/>
    <w:tmpl w:val="08808B8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>
    <w:nsid w:val="595902B4"/>
    <w:multiLevelType w:val="hybridMultilevel"/>
    <w:tmpl w:val="A00A504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8">
    <w:nsid w:val="5BAB69B4"/>
    <w:multiLevelType w:val="hybridMultilevel"/>
    <w:tmpl w:val="D5688FA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9">
    <w:nsid w:val="5BF5011E"/>
    <w:multiLevelType w:val="hybridMultilevel"/>
    <w:tmpl w:val="37505FCA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>
    <w:nsid w:val="5D9733CD"/>
    <w:multiLevelType w:val="hybridMultilevel"/>
    <w:tmpl w:val="EE36323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31">
    <w:nsid w:val="5F2A23E6"/>
    <w:multiLevelType w:val="hybridMultilevel"/>
    <w:tmpl w:val="ED00A87C"/>
    <w:lvl w:ilvl="0" w:tplc="8DC2B87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2">
    <w:nsid w:val="649611BC"/>
    <w:multiLevelType w:val="hybridMultilevel"/>
    <w:tmpl w:val="28F2175E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33">
    <w:nsid w:val="6A7B3226"/>
    <w:multiLevelType w:val="hybridMultilevel"/>
    <w:tmpl w:val="3CA013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FA3499"/>
    <w:multiLevelType w:val="hybridMultilevel"/>
    <w:tmpl w:val="8506A8C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571513F"/>
    <w:multiLevelType w:val="hybridMultilevel"/>
    <w:tmpl w:val="601206D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6">
    <w:nsid w:val="7938241F"/>
    <w:multiLevelType w:val="hybridMultilevel"/>
    <w:tmpl w:val="D74CFF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B84C59"/>
    <w:multiLevelType w:val="hybridMultilevel"/>
    <w:tmpl w:val="658E57D0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36"/>
  </w:num>
  <w:num w:numId="4">
    <w:abstractNumId w:val="10"/>
  </w:num>
  <w:num w:numId="5">
    <w:abstractNumId w:val="29"/>
  </w:num>
  <w:num w:numId="6">
    <w:abstractNumId w:val="1"/>
  </w:num>
  <w:num w:numId="7">
    <w:abstractNumId w:val="33"/>
  </w:num>
  <w:num w:numId="8">
    <w:abstractNumId w:val="11"/>
  </w:num>
  <w:num w:numId="9">
    <w:abstractNumId w:val="34"/>
  </w:num>
  <w:num w:numId="10">
    <w:abstractNumId w:val="35"/>
  </w:num>
  <w:num w:numId="11">
    <w:abstractNumId w:val="31"/>
  </w:num>
  <w:num w:numId="12">
    <w:abstractNumId w:val="32"/>
  </w:num>
  <w:num w:numId="13">
    <w:abstractNumId w:val="4"/>
  </w:num>
  <w:num w:numId="14">
    <w:abstractNumId w:val="18"/>
  </w:num>
  <w:num w:numId="15">
    <w:abstractNumId w:val="37"/>
  </w:num>
  <w:num w:numId="16">
    <w:abstractNumId w:val="2"/>
  </w:num>
  <w:num w:numId="17">
    <w:abstractNumId w:val="12"/>
  </w:num>
  <w:num w:numId="18">
    <w:abstractNumId w:val="6"/>
  </w:num>
  <w:num w:numId="19">
    <w:abstractNumId w:val="5"/>
  </w:num>
  <w:num w:numId="20">
    <w:abstractNumId w:val="3"/>
  </w:num>
  <w:num w:numId="21">
    <w:abstractNumId w:val="26"/>
  </w:num>
  <w:num w:numId="22">
    <w:abstractNumId w:val="20"/>
  </w:num>
  <w:num w:numId="23">
    <w:abstractNumId w:val="27"/>
  </w:num>
  <w:num w:numId="24">
    <w:abstractNumId w:val="16"/>
  </w:num>
  <w:num w:numId="25">
    <w:abstractNumId w:val="30"/>
  </w:num>
  <w:num w:numId="26">
    <w:abstractNumId w:val="13"/>
  </w:num>
  <w:num w:numId="27">
    <w:abstractNumId w:val="0"/>
  </w:num>
  <w:num w:numId="28">
    <w:abstractNumId w:val="24"/>
  </w:num>
  <w:num w:numId="29">
    <w:abstractNumId w:val="28"/>
  </w:num>
  <w:num w:numId="30">
    <w:abstractNumId w:val="19"/>
  </w:num>
  <w:num w:numId="31">
    <w:abstractNumId w:val="23"/>
  </w:num>
  <w:num w:numId="32">
    <w:abstractNumId w:val="17"/>
  </w:num>
  <w:num w:numId="33">
    <w:abstractNumId w:val="9"/>
  </w:num>
  <w:num w:numId="34">
    <w:abstractNumId w:val="22"/>
  </w:num>
  <w:num w:numId="35">
    <w:abstractNumId w:val="25"/>
  </w:num>
  <w:num w:numId="36">
    <w:abstractNumId w:val="8"/>
  </w:num>
  <w:num w:numId="37">
    <w:abstractNumId w:val="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zNzQ1NjExAVKG5ko6SsGpxcWZ+XkgBYZGtQAMGk/nLQAAAA=="/>
  </w:docVars>
  <w:rsids>
    <w:rsidRoot w:val="00BD3619"/>
    <w:rsid w:val="00000873"/>
    <w:rsid w:val="00002A57"/>
    <w:rsid w:val="00002C27"/>
    <w:rsid w:val="00003877"/>
    <w:rsid w:val="00005099"/>
    <w:rsid w:val="0000575B"/>
    <w:rsid w:val="0000717F"/>
    <w:rsid w:val="00010CFA"/>
    <w:rsid w:val="00011267"/>
    <w:rsid w:val="00012428"/>
    <w:rsid w:val="00012B62"/>
    <w:rsid w:val="00015A1A"/>
    <w:rsid w:val="00017780"/>
    <w:rsid w:val="00017978"/>
    <w:rsid w:val="000179E5"/>
    <w:rsid w:val="000202BF"/>
    <w:rsid w:val="00020560"/>
    <w:rsid w:val="000221BA"/>
    <w:rsid w:val="000235A5"/>
    <w:rsid w:val="00023E8B"/>
    <w:rsid w:val="00026BFB"/>
    <w:rsid w:val="000312BD"/>
    <w:rsid w:val="00031524"/>
    <w:rsid w:val="000320C3"/>
    <w:rsid w:val="00032B6E"/>
    <w:rsid w:val="000335A4"/>
    <w:rsid w:val="000337FD"/>
    <w:rsid w:val="00034323"/>
    <w:rsid w:val="00034EDE"/>
    <w:rsid w:val="00040235"/>
    <w:rsid w:val="000405CE"/>
    <w:rsid w:val="00040CBE"/>
    <w:rsid w:val="000419DD"/>
    <w:rsid w:val="00042F64"/>
    <w:rsid w:val="00043479"/>
    <w:rsid w:val="000435E8"/>
    <w:rsid w:val="000441FA"/>
    <w:rsid w:val="00045A4D"/>
    <w:rsid w:val="000469DB"/>
    <w:rsid w:val="0005029E"/>
    <w:rsid w:val="00050541"/>
    <w:rsid w:val="00050ABB"/>
    <w:rsid w:val="000511E4"/>
    <w:rsid w:val="000517A0"/>
    <w:rsid w:val="00051AE9"/>
    <w:rsid w:val="00051D68"/>
    <w:rsid w:val="00051E1E"/>
    <w:rsid w:val="00051EA0"/>
    <w:rsid w:val="0005220B"/>
    <w:rsid w:val="000523D1"/>
    <w:rsid w:val="00052A05"/>
    <w:rsid w:val="00054475"/>
    <w:rsid w:val="00055517"/>
    <w:rsid w:val="0005608C"/>
    <w:rsid w:val="00056BB6"/>
    <w:rsid w:val="00056C4A"/>
    <w:rsid w:val="00057684"/>
    <w:rsid w:val="00057C57"/>
    <w:rsid w:val="00061D17"/>
    <w:rsid w:val="0006381D"/>
    <w:rsid w:val="00064B3B"/>
    <w:rsid w:val="0006712A"/>
    <w:rsid w:val="00067718"/>
    <w:rsid w:val="00070937"/>
    <w:rsid w:val="00072755"/>
    <w:rsid w:val="00075EC1"/>
    <w:rsid w:val="000775F2"/>
    <w:rsid w:val="000847F0"/>
    <w:rsid w:val="000852EB"/>
    <w:rsid w:val="0008691A"/>
    <w:rsid w:val="00086DF9"/>
    <w:rsid w:val="00087B5A"/>
    <w:rsid w:val="0009052B"/>
    <w:rsid w:val="000907A0"/>
    <w:rsid w:val="00090F88"/>
    <w:rsid w:val="00091D9E"/>
    <w:rsid w:val="0009240E"/>
    <w:rsid w:val="00093216"/>
    <w:rsid w:val="000939E2"/>
    <w:rsid w:val="00093EA8"/>
    <w:rsid w:val="0009563E"/>
    <w:rsid w:val="00095F7B"/>
    <w:rsid w:val="000961EE"/>
    <w:rsid w:val="000A0D53"/>
    <w:rsid w:val="000A19B3"/>
    <w:rsid w:val="000A240C"/>
    <w:rsid w:val="000A2D9E"/>
    <w:rsid w:val="000A391E"/>
    <w:rsid w:val="000B38FF"/>
    <w:rsid w:val="000B6B43"/>
    <w:rsid w:val="000B7383"/>
    <w:rsid w:val="000B7712"/>
    <w:rsid w:val="000B78C0"/>
    <w:rsid w:val="000B7B05"/>
    <w:rsid w:val="000C0EEB"/>
    <w:rsid w:val="000C3076"/>
    <w:rsid w:val="000C610B"/>
    <w:rsid w:val="000C6F05"/>
    <w:rsid w:val="000D0B8E"/>
    <w:rsid w:val="000D0E1A"/>
    <w:rsid w:val="000D26A2"/>
    <w:rsid w:val="000D2B96"/>
    <w:rsid w:val="000D4D97"/>
    <w:rsid w:val="000D75C5"/>
    <w:rsid w:val="000E041F"/>
    <w:rsid w:val="000E0B79"/>
    <w:rsid w:val="000E21D2"/>
    <w:rsid w:val="000E4EF3"/>
    <w:rsid w:val="000E60D3"/>
    <w:rsid w:val="000E74C7"/>
    <w:rsid w:val="000E7B3A"/>
    <w:rsid w:val="000F0A28"/>
    <w:rsid w:val="000F12AD"/>
    <w:rsid w:val="000F1366"/>
    <w:rsid w:val="000F2D59"/>
    <w:rsid w:val="000F35B5"/>
    <w:rsid w:val="000F38EC"/>
    <w:rsid w:val="000F3D9F"/>
    <w:rsid w:val="000F5900"/>
    <w:rsid w:val="000F590D"/>
    <w:rsid w:val="000F5F8F"/>
    <w:rsid w:val="000F70FE"/>
    <w:rsid w:val="000F7E61"/>
    <w:rsid w:val="00100ACA"/>
    <w:rsid w:val="001018D7"/>
    <w:rsid w:val="00102412"/>
    <w:rsid w:val="00103664"/>
    <w:rsid w:val="001041DE"/>
    <w:rsid w:val="0010498B"/>
    <w:rsid w:val="001128CD"/>
    <w:rsid w:val="00114C6D"/>
    <w:rsid w:val="00115A08"/>
    <w:rsid w:val="0011696F"/>
    <w:rsid w:val="00117333"/>
    <w:rsid w:val="00117BEA"/>
    <w:rsid w:val="00117BFB"/>
    <w:rsid w:val="00117D8B"/>
    <w:rsid w:val="00117DA2"/>
    <w:rsid w:val="0012091D"/>
    <w:rsid w:val="00120B06"/>
    <w:rsid w:val="00120C5E"/>
    <w:rsid w:val="00121370"/>
    <w:rsid w:val="001220CC"/>
    <w:rsid w:val="00122219"/>
    <w:rsid w:val="00122F55"/>
    <w:rsid w:val="00124C9F"/>
    <w:rsid w:val="00125139"/>
    <w:rsid w:val="00126E23"/>
    <w:rsid w:val="00126F11"/>
    <w:rsid w:val="0013015A"/>
    <w:rsid w:val="0013171D"/>
    <w:rsid w:val="00134156"/>
    <w:rsid w:val="00134D84"/>
    <w:rsid w:val="00135CD2"/>
    <w:rsid w:val="0013674E"/>
    <w:rsid w:val="00137760"/>
    <w:rsid w:val="001407BC"/>
    <w:rsid w:val="00140B31"/>
    <w:rsid w:val="001425AD"/>
    <w:rsid w:val="0014263C"/>
    <w:rsid w:val="0014390F"/>
    <w:rsid w:val="00144C6F"/>
    <w:rsid w:val="00144E6B"/>
    <w:rsid w:val="00145E2E"/>
    <w:rsid w:val="00150640"/>
    <w:rsid w:val="00150F11"/>
    <w:rsid w:val="0015143A"/>
    <w:rsid w:val="001516B6"/>
    <w:rsid w:val="00151FD8"/>
    <w:rsid w:val="001538AC"/>
    <w:rsid w:val="00153A6E"/>
    <w:rsid w:val="00154A45"/>
    <w:rsid w:val="00155346"/>
    <w:rsid w:val="0015552D"/>
    <w:rsid w:val="001574E3"/>
    <w:rsid w:val="00162477"/>
    <w:rsid w:val="0016254F"/>
    <w:rsid w:val="00163219"/>
    <w:rsid w:val="00164D89"/>
    <w:rsid w:val="001656AD"/>
    <w:rsid w:val="001673EE"/>
    <w:rsid w:val="0016748C"/>
    <w:rsid w:val="00167682"/>
    <w:rsid w:val="00170D70"/>
    <w:rsid w:val="0017123A"/>
    <w:rsid w:val="00171A18"/>
    <w:rsid w:val="00172059"/>
    <w:rsid w:val="0017277B"/>
    <w:rsid w:val="001730E4"/>
    <w:rsid w:val="001732B5"/>
    <w:rsid w:val="00174D71"/>
    <w:rsid w:val="00175033"/>
    <w:rsid w:val="001761CB"/>
    <w:rsid w:val="0017637B"/>
    <w:rsid w:val="001768C7"/>
    <w:rsid w:val="00176C3A"/>
    <w:rsid w:val="00180682"/>
    <w:rsid w:val="00181006"/>
    <w:rsid w:val="00181A6D"/>
    <w:rsid w:val="00181B5C"/>
    <w:rsid w:val="00182630"/>
    <w:rsid w:val="00182B6E"/>
    <w:rsid w:val="00183133"/>
    <w:rsid w:val="00185B17"/>
    <w:rsid w:val="00186155"/>
    <w:rsid w:val="00186656"/>
    <w:rsid w:val="00186B61"/>
    <w:rsid w:val="001870D9"/>
    <w:rsid w:val="001878D3"/>
    <w:rsid w:val="00187D9A"/>
    <w:rsid w:val="00190C81"/>
    <w:rsid w:val="00191C97"/>
    <w:rsid w:val="00192757"/>
    <w:rsid w:val="00194C8D"/>
    <w:rsid w:val="00195398"/>
    <w:rsid w:val="00196811"/>
    <w:rsid w:val="0019737A"/>
    <w:rsid w:val="00197A69"/>
    <w:rsid w:val="00197EAE"/>
    <w:rsid w:val="001A098A"/>
    <w:rsid w:val="001A1140"/>
    <w:rsid w:val="001A1AC9"/>
    <w:rsid w:val="001A1FAF"/>
    <w:rsid w:val="001A34DB"/>
    <w:rsid w:val="001A3CE6"/>
    <w:rsid w:val="001A6D72"/>
    <w:rsid w:val="001B1392"/>
    <w:rsid w:val="001B1530"/>
    <w:rsid w:val="001B267F"/>
    <w:rsid w:val="001B2BE5"/>
    <w:rsid w:val="001B4137"/>
    <w:rsid w:val="001B5CB6"/>
    <w:rsid w:val="001B770B"/>
    <w:rsid w:val="001C1065"/>
    <w:rsid w:val="001C24BB"/>
    <w:rsid w:val="001C3225"/>
    <w:rsid w:val="001C356B"/>
    <w:rsid w:val="001C37FC"/>
    <w:rsid w:val="001C389A"/>
    <w:rsid w:val="001C3E1E"/>
    <w:rsid w:val="001C3F9E"/>
    <w:rsid w:val="001C4260"/>
    <w:rsid w:val="001C63C2"/>
    <w:rsid w:val="001C644E"/>
    <w:rsid w:val="001C6977"/>
    <w:rsid w:val="001D0E89"/>
    <w:rsid w:val="001D23EC"/>
    <w:rsid w:val="001D3318"/>
    <w:rsid w:val="001D434C"/>
    <w:rsid w:val="001D5DD5"/>
    <w:rsid w:val="001D6679"/>
    <w:rsid w:val="001E010D"/>
    <w:rsid w:val="001E1173"/>
    <w:rsid w:val="001E1D53"/>
    <w:rsid w:val="001E2984"/>
    <w:rsid w:val="001E3F0A"/>
    <w:rsid w:val="001E4F1E"/>
    <w:rsid w:val="001E7069"/>
    <w:rsid w:val="001E7EC3"/>
    <w:rsid w:val="001F0FD0"/>
    <w:rsid w:val="001F15B4"/>
    <w:rsid w:val="001F29DC"/>
    <w:rsid w:val="001F29E3"/>
    <w:rsid w:val="001F2C0C"/>
    <w:rsid w:val="001F45DB"/>
    <w:rsid w:val="001F50AC"/>
    <w:rsid w:val="001F6CC1"/>
    <w:rsid w:val="002004F9"/>
    <w:rsid w:val="0020122F"/>
    <w:rsid w:val="002013E4"/>
    <w:rsid w:val="002024F3"/>
    <w:rsid w:val="00202A87"/>
    <w:rsid w:val="002030EA"/>
    <w:rsid w:val="002051CA"/>
    <w:rsid w:val="00206A4E"/>
    <w:rsid w:val="00210176"/>
    <w:rsid w:val="00211AEC"/>
    <w:rsid w:val="00211B8A"/>
    <w:rsid w:val="002124E3"/>
    <w:rsid w:val="00216649"/>
    <w:rsid w:val="00217FF3"/>
    <w:rsid w:val="00220495"/>
    <w:rsid w:val="00220F97"/>
    <w:rsid w:val="0022264E"/>
    <w:rsid w:val="00222753"/>
    <w:rsid w:val="00222A21"/>
    <w:rsid w:val="00223E0E"/>
    <w:rsid w:val="00223E6C"/>
    <w:rsid w:val="002249BE"/>
    <w:rsid w:val="002255DB"/>
    <w:rsid w:val="0022563C"/>
    <w:rsid w:val="002301B7"/>
    <w:rsid w:val="002317D7"/>
    <w:rsid w:val="002319A5"/>
    <w:rsid w:val="00232C53"/>
    <w:rsid w:val="00233403"/>
    <w:rsid w:val="0023451A"/>
    <w:rsid w:val="00235280"/>
    <w:rsid w:val="0023572C"/>
    <w:rsid w:val="002362E2"/>
    <w:rsid w:val="002364A1"/>
    <w:rsid w:val="0023759F"/>
    <w:rsid w:val="00240987"/>
    <w:rsid w:val="00241543"/>
    <w:rsid w:val="002416D6"/>
    <w:rsid w:val="00241831"/>
    <w:rsid w:val="002421AD"/>
    <w:rsid w:val="002446DD"/>
    <w:rsid w:val="002452D9"/>
    <w:rsid w:val="00245753"/>
    <w:rsid w:val="00245D31"/>
    <w:rsid w:val="00245DB8"/>
    <w:rsid w:val="0024603B"/>
    <w:rsid w:val="00246284"/>
    <w:rsid w:val="002473A8"/>
    <w:rsid w:val="0024754D"/>
    <w:rsid w:val="00247BAD"/>
    <w:rsid w:val="00247C1F"/>
    <w:rsid w:val="00251107"/>
    <w:rsid w:val="00252833"/>
    <w:rsid w:val="00252AC5"/>
    <w:rsid w:val="00254937"/>
    <w:rsid w:val="00256971"/>
    <w:rsid w:val="00257E20"/>
    <w:rsid w:val="00261F62"/>
    <w:rsid w:val="0026227E"/>
    <w:rsid w:val="002625B7"/>
    <w:rsid w:val="00262788"/>
    <w:rsid w:val="0026340F"/>
    <w:rsid w:val="002646F6"/>
    <w:rsid w:val="00264B14"/>
    <w:rsid w:val="00266AD7"/>
    <w:rsid w:val="00267586"/>
    <w:rsid w:val="00267E7F"/>
    <w:rsid w:val="002703C7"/>
    <w:rsid w:val="00270627"/>
    <w:rsid w:val="002767A0"/>
    <w:rsid w:val="002771CE"/>
    <w:rsid w:val="0028164B"/>
    <w:rsid w:val="00281B6F"/>
    <w:rsid w:val="00281C2E"/>
    <w:rsid w:val="00282315"/>
    <w:rsid w:val="00282920"/>
    <w:rsid w:val="00283ACC"/>
    <w:rsid w:val="002856F4"/>
    <w:rsid w:val="002860D6"/>
    <w:rsid w:val="00286B1A"/>
    <w:rsid w:val="002905FF"/>
    <w:rsid w:val="00290BF3"/>
    <w:rsid w:val="00291EDD"/>
    <w:rsid w:val="002932F3"/>
    <w:rsid w:val="00293735"/>
    <w:rsid w:val="00294B2B"/>
    <w:rsid w:val="002950F7"/>
    <w:rsid w:val="002966F1"/>
    <w:rsid w:val="002970BE"/>
    <w:rsid w:val="002A0446"/>
    <w:rsid w:val="002A045F"/>
    <w:rsid w:val="002A052C"/>
    <w:rsid w:val="002A06E7"/>
    <w:rsid w:val="002A0818"/>
    <w:rsid w:val="002A0851"/>
    <w:rsid w:val="002A2047"/>
    <w:rsid w:val="002A275F"/>
    <w:rsid w:val="002A3ACB"/>
    <w:rsid w:val="002A62F0"/>
    <w:rsid w:val="002A797E"/>
    <w:rsid w:val="002A7D97"/>
    <w:rsid w:val="002B228E"/>
    <w:rsid w:val="002B2A3D"/>
    <w:rsid w:val="002B3626"/>
    <w:rsid w:val="002B5935"/>
    <w:rsid w:val="002B633A"/>
    <w:rsid w:val="002B6BEC"/>
    <w:rsid w:val="002B7545"/>
    <w:rsid w:val="002C0702"/>
    <w:rsid w:val="002C0B69"/>
    <w:rsid w:val="002C1681"/>
    <w:rsid w:val="002C2B46"/>
    <w:rsid w:val="002C3649"/>
    <w:rsid w:val="002C38F2"/>
    <w:rsid w:val="002C53FA"/>
    <w:rsid w:val="002D2A41"/>
    <w:rsid w:val="002D354B"/>
    <w:rsid w:val="002D4770"/>
    <w:rsid w:val="002D4D12"/>
    <w:rsid w:val="002D518B"/>
    <w:rsid w:val="002E00FB"/>
    <w:rsid w:val="002E056F"/>
    <w:rsid w:val="002E2D33"/>
    <w:rsid w:val="002E44EB"/>
    <w:rsid w:val="002E4890"/>
    <w:rsid w:val="002E522B"/>
    <w:rsid w:val="002E59ED"/>
    <w:rsid w:val="002E611E"/>
    <w:rsid w:val="002E75B1"/>
    <w:rsid w:val="002F04FE"/>
    <w:rsid w:val="002F1468"/>
    <w:rsid w:val="002F1943"/>
    <w:rsid w:val="002F38CC"/>
    <w:rsid w:val="002F406A"/>
    <w:rsid w:val="002F4766"/>
    <w:rsid w:val="002F4B06"/>
    <w:rsid w:val="002F58FB"/>
    <w:rsid w:val="003003FC"/>
    <w:rsid w:val="003008EA"/>
    <w:rsid w:val="003013D9"/>
    <w:rsid w:val="003029C8"/>
    <w:rsid w:val="00303448"/>
    <w:rsid w:val="00303568"/>
    <w:rsid w:val="00305173"/>
    <w:rsid w:val="00305D7B"/>
    <w:rsid w:val="00307523"/>
    <w:rsid w:val="00311825"/>
    <w:rsid w:val="003119F9"/>
    <w:rsid w:val="00311F79"/>
    <w:rsid w:val="00312F91"/>
    <w:rsid w:val="00313C3F"/>
    <w:rsid w:val="00313FF2"/>
    <w:rsid w:val="0031495A"/>
    <w:rsid w:val="00314B23"/>
    <w:rsid w:val="00315CDB"/>
    <w:rsid w:val="003163E4"/>
    <w:rsid w:val="00316DD7"/>
    <w:rsid w:val="0032027D"/>
    <w:rsid w:val="00320860"/>
    <w:rsid w:val="00322D4E"/>
    <w:rsid w:val="00323A61"/>
    <w:rsid w:val="00324048"/>
    <w:rsid w:val="00324686"/>
    <w:rsid w:val="00326A56"/>
    <w:rsid w:val="003272AD"/>
    <w:rsid w:val="0033070F"/>
    <w:rsid w:val="00330833"/>
    <w:rsid w:val="003330A6"/>
    <w:rsid w:val="003330C9"/>
    <w:rsid w:val="00333C11"/>
    <w:rsid w:val="0033562A"/>
    <w:rsid w:val="00335E30"/>
    <w:rsid w:val="003362B6"/>
    <w:rsid w:val="003374A4"/>
    <w:rsid w:val="00340789"/>
    <w:rsid w:val="00340911"/>
    <w:rsid w:val="003424FB"/>
    <w:rsid w:val="0034287B"/>
    <w:rsid w:val="00343BF3"/>
    <w:rsid w:val="00343C87"/>
    <w:rsid w:val="00344193"/>
    <w:rsid w:val="003443BA"/>
    <w:rsid w:val="00344E90"/>
    <w:rsid w:val="00347B01"/>
    <w:rsid w:val="003518CB"/>
    <w:rsid w:val="00351C70"/>
    <w:rsid w:val="003525CC"/>
    <w:rsid w:val="0035343E"/>
    <w:rsid w:val="00354238"/>
    <w:rsid w:val="00356C3D"/>
    <w:rsid w:val="003607FD"/>
    <w:rsid w:val="00360B51"/>
    <w:rsid w:val="00362832"/>
    <w:rsid w:val="00362E9A"/>
    <w:rsid w:val="00363006"/>
    <w:rsid w:val="003632A3"/>
    <w:rsid w:val="003635F5"/>
    <w:rsid w:val="00364A93"/>
    <w:rsid w:val="0036571A"/>
    <w:rsid w:val="00365838"/>
    <w:rsid w:val="00366845"/>
    <w:rsid w:val="00366C61"/>
    <w:rsid w:val="00367CA7"/>
    <w:rsid w:val="00367DF3"/>
    <w:rsid w:val="00370942"/>
    <w:rsid w:val="003728B1"/>
    <w:rsid w:val="00373A5B"/>
    <w:rsid w:val="00373B05"/>
    <w:rsid w:val="00375D24"/>
    <w:rsid w:val="003760CA"/>
    <w:rsid w:val="00377776"/>
    <w:rsid w:val="0038048C"/>
    <w:rsid w:val="00382A73"/>
    <w:rsid w:val="003854C0"/>
    <w:rsid w:val="003867F6"/>
    <w:rsid w:val="003868A4"/>
    <w:rsid w:val="00386A18"/>
    <w:rsid w:val="00391365"/>
    <w:rsid w:val="00391F11"/>
    <w:rsid w:val="003945E1"/>
    <w:rsid w:val="003A03E4"/>
    <w:rsid w:val="003A0EF3"/>
    <w:rsid w:val="003A1D00"/>
    <w:rsid w:val="003A22FA"/>
    <w:rsid w:val="003A2E61"/>
    <w:rsid w:val="003A2F82"/>
    <w:rsid w:val="003A34B4"/>
    <w:rsid w:val="003A7373"/>
    <w:rsid w:val="003B00F1"/>
    <w:rsid w:val="003B0EB2"/>
    <w:rsid w:val="003B1BD7"/>
    <w:rsid w:val="003B26C1"/>
    <w:rsid w:val="003B2BAD"/>
    <w:rsid w:val="003B37CB"/>
    <w:rsid w:val="003B4697"/>
    <w:rsid w:val="003B49D8"/>
    <w:rsid w:val="003B543B"/>
    <w:rsid w:val="003B583E"/>
    <w:rsid w:val="003C02F2"/>
    <w:rsid w:val="003C421E"/>
    <w:rsid w:val="003C4385"/>
    <w:rsid w:val="003C470F"/>
    <w:rsid w:val="003C47C1"/>
    <w:rsid w:val="003C4833"/>
    <w:rsid w:val="003C4BE9"/>
    <w:rsid w:val="003C4EF3"/>
    <w:rsid w:val="003C5262"/>
    <w:rsid w:val="003C5B88"/>
    <w:rsid w:val="003C7CDC"/>
    <w:rsid w:val="003C7FAB"/>
    <w:rsid w:val="003D02D0"/>
    <w:rsid w:val="003D126D"/>
    <w:rsid w:val="003D1575"/>
    <w:rsid w:val="003D25BB"/>
    <w:rsid w:val="003D2BF8"/>
    <w:rsid w:val="003D4F48"/>
    <w:rsid w:val="003D629A"/>
    <w:rsid w:val="003D7913"/>
    <w:rsid w:val="003E1F3C"/>
    <w:rsid w:val="003E21F8"/>
    <w:rsid w:val="003E2286"/>
    <w:rsid w:val="003E22E3"/>
    <w:rsid w:val="003E290E"/>
    <w:rsid w:val="003E410A"/>
    <w:rsid w:val="003E4A3D"/>
    <w:rsid w:val="003E5AF9"/>
    <w:rsid w:val="003E5EBA"/>
    <w:rsid w:val="003E6B8F"/>
    <w:rsid w:val="003E6F4E"/>
    <w:rsid w:val="003F1BCE"/>
    <w:rsid w:val="003F392F"/>
    <w:rsid w:val="003F5DB4"/>
    <w:rsid w:val="003F659C"/>
    <w:rsid w:val="003F6AF8"/>
    <w:rsid w:val="00402D3E"/>
    <w:rsid w:val="004044D0"/>
    <w:rsid w:val="0040546E"/>
    <w:rsid w:val="00405A7B"/>
    <w:rsid w:val="00410301"/>
    <w:rsid w:val="00410B4A"/>
    <w:rsid w:val="004113E8"/>
    <w:rsid w:val="00411656"/>
    <w:rsid w:val="00414116"/>
    <w:rsid w:val="004147B5"/>
    <w:rsid w:val="00415FC5"/>
    <w:rsid w:val="004214C6"/>
    <w:rsid w:val="004248CC"/>
    <w:rsid w:val="00424D4C"/>
    <w:rsid w:val="004256D9"/>
    <w:rsid w:val="0042580C"/>
    <w:rsid w:val="00426A97"/>
    <w:rsid w:val="00427E8E"/>
    <w:rsid w:val="00431468"/>
    <w:rsid w:val="00431F9E"/>
    <w:rsid w:val="004327E4"/>
    <w:rsid w:val="00433257"/>
    <w:rsid w:val="00435A94"/>
    <w:rsid w:val="00435F00"/>
    <w:rsid w:val="00437770"/>
    <w:rsid w:val="004377E2"/>
    <w:rsid w:val="004431CC"/>
    <w:rsid w:val="00445659"/>
    <w:rsid w:val="0044579D"/>
    <w:rsid w:val="004513F1"/>
    <w:rsid w:val="00451C51"/>
    <w:rsid w:val="00454062"/>
    <w:rsid w:val="00455C5D"/>
    <w:rsid w:val="00460F56"/>
    <w:rsid w:val="00461E7A"/>
    <w:rsid w:val="00462701"/>
    <w:rsid w:val="00462E56"/>
    <w:rsid w:val="00464510"/>
    <w:rsid w:val="004653AE"/>
    <w:rsid w:val="004734CF"/>
    <w:rsid w:val="00473BA0"/>
    <w:rsid w:val="00476E40"/>
    <w:rsid w:val="00477A77"/>
    <w:rsid w:val="0048116F"/>
    <w:rsid w:val="00482D5B"/>
    <w:rsid w:val="00482E92"/>
    <w:rsid w:val="0048438E"/>
    <w:rsid w:val="0049075B"/>
    <w:rsid w:val="00491431"/>
    <w:rsid w:val="004921CB"/>
    <w:rsid w:val="004930D1"/>
    <w:rsid w:val="00494691"/>
    <w:rsid w:val="004949C2"/>
    <w:rsid w:val="0049589B"/>
    <w:rsid w:val="00496CC2"/>
    <w:rsid w:val="00497338"/>
    <w:rsid w:val="004A1A95"/>
    <w:rsid w:val="004A2ABB"/>
    <w:rsid w:val="004A2F8F"/>
    <w:rsid w:val="004A5EA5"/>
    <w:rsid w:val="004A6CAD"/>
    <w:rsid w:val="004B0CDD"/>
    <w:rsid w:val="004B1AF2"/>
    <w:rsid w:val="004B27F4"/>
    <w:rsid w:val="004B2992"/>
    <w:rsid w:val="004B2AB0"/>
    <w:rsid w:val="004B31D0"/>
    <w:rsid w:val="004B36AA"/>
    <w:rsid w:val="004B457F"/>
    <w:rsid w:val="004B49D7"/>
    <w:rsid w:val="004B4D05"/>
    <w:rsid w:val="004B59C5"/>
    <w:rsid w:val="004B5BB5"/>
    <w:rsid w:val="004B75D9"/>
    <w:rsid w:val="004C040B"/>
    <w:rsid w:val="004C19D2"/>
    <w:rsid w:val="004C3A8C"/>
    <w:rsid w:val="004C4068"/>
    <w:rsid w:val="004C7D9E"/>
    <w:rsid w:val="004D1524"/>
    <w:rsid w:val="004D392E"/>
    <w:rsid w:val="004D3A7A"/>
    <w:rsid w:val="004D40A6"/>
    <w:rsid w:val="004D4A6C"/>
    <w:rsid w:val="004D5121"/>
    <w:rsid w:val="004D6315"/>
    <w:rsid w:val="004D7A16"/>
    <w:rsid w:val="004E035F"/>
    <w:rsid w:val="004E1A97"/>
    <w:rsid w:val="004E1E81"/>
    <w:rsid w:val="004E2044"/>
    <w:rsid w:val="004E28E4"/>
    <w:rsid w:val="004E456E"/>
    <w:rsid w:val="004E4B98"/>
    <w:rsid w:val="004E4D97"/>
    <w:rsid w:val="004E5DD9"/>
    <w:rsid w:val="004E5E62"/>
    <w:rsid w:val="004E6783"/>
    <w:rsid w:val="004F0BC4"/>
    <w:rsid w:val="004F101D"/>
    <w:rsid w:val="004F2D38"/>
    <w:rsid w:val="004F33AB"/>
    <w:rsid w:val="004F3427"/>
    <w:rsid w:val="004F483E"/>
    <w:rsid w:val="004F5E78"/>
    <w:rsid w:val="004F5EF6"/>
    <w:rsid w:val="004F78AC"/>
    <w:rsid w:val="0050216A"/>
    <w:rsid w:val="00502874"/>
    <w:rsid w:val="005028BD"/>
    <w:rsid w:val="005031FB"/>
    <w:rsid w:val="0050418C"/>
    <w:rsid w:val="0050433B"/>
    <w:rsid w:val="005045BC"/>
    <w:rsid w:val="0050599E"/>
    <w:rsid w:val="00505E59"/>
    <w:rsid w:val="0050614F"/>
    <w:rsid w:val="00506DC4"/>
    <w:rsid w:val="00507442"/>
    <w:rsid w:val="005075A2"/>
    <w:rsid w:val="00507C6A"/>
    <w:rsid w:val="00510297"/>
    <w:rsid w:val="00510BC8"/>
    <w:rsid w:val="00510F8E"/>
    <w:rsid w:val="00511E0B"/>
    <w:rsid w:val="00512943"/>
    <w:rsid w:val="00512A12"/>
    <w:rsid w:val="00512B9B"/>
    <w:rsid w:val="0051306D"/>
    <w:rsid w:val="00513972"/>
    <w:rsid w:val="00513F24"/>
    <w:rsid w:val="005150B9"/>
    <w:rsid w:val="005206F6"/>
    <w:rsid w:val="00521A43"/>
    <w:rsid w:val="00521FCB"/>
    <w:rsid w:val="005224A0"/>
    <w:rsid w:val="00522791"/>
    <w:rsid w:val="00523F96"/>
    <w:rsid w:val="0052441D"/>
    <w:rsid w:val="005252CC"/>
    <w:rsid w:val="00525ACF"/>
    <w:rsid w:val="00527EA0"/>
    <w:rsid w:val="00530328"/>
    <w:rsid w:val="00530875"/>
    <w:rsid w:val="00530A21"/>
    <w:rsid w:val="0053189B"/>
    <w:rsid w:val="00532B0D"/>
    <w:rsid w:val="00532D5F"/>
    <w:rsid w:val="0053390F"/>
    <w:rsid w:val="00533D96"/>
    <w:rsid w:val="00537285"/>
    <w:rsid w:val="00537B6B"/>
    <w:rsid w:val="00537DFC"/>
    <w:rsid w:val="00537E37"/>
    <w:rsid w:val="00541922"/>
    <w:rsid w:val="00542DF8"/>
    <w:rsid w:val="00543BC0"/>
    <w:rsid w:val="00544105"/>
    <w:rsid w:val="005447D2"/>
    <w:rsid w:val="00545810"/>
    <w:rsid w:val="00545D8D"/>
    <w:rsid w:val="00546058"/>
    <w:rsid w:val="0054626D"/>
    <w:rsid w:val="00546A09"/>
    <w:rsid w:val="005509DF"/>
    <w:rsid w:val="00551542"/>
    <w:rsid w:val="00551675"/>
    <w:rsid w:val="00551900"/>
    <w:rsid w:val="00553F35"/>
    <w:rsid w:val="005544A2"/>
    <w:rsid w:val="0055514A"/>
    <w:rsid w:val="00555B44"/>
    <w:rsid w:val="00555C00"/>
    <w:rsid w:val="0055699B"/>
    <w:rsid w:val="00556A12"/>
    <w:rsid w:val="005571CA"/>
    <w:rsid w:val="00557363"/>
    <w:rsid w:val="00557CA8"/>
    <w:rsid w:val="00560CDB"/>
    <w:rsid w:val="00564973"/>
    <w:rsid w:val="00564F01"/>
    <w:rsid w:val="00565D7C"/>
    <w:rsid w:val="00566206"/>
    <w:rsid w:val="00566BD9"/>
    <w:rsid w:val="00566F40"/>
    <w:rsid w:val="0056790F"/>
    <w:rsid w:val="005704EA"/>
    <w:rsid w:val="00572138"/>
    <w:rsid w:val="00573038"/>
    <w:rsid w:val="00573ACC"/>
    <w:rsid w:val="00574AB0"/>
    <w:rsid w:val="00576D79"/>
    <w:rsid w:val="005778C5"/>
    <w:rsid w:val="005778C7"/>
    <w:rsid w:val="00581363"/>
    <w:rsid w:val="005821BD"/>
    <w:rsid w:val="00583812"/>
    <w:rsid w:val="00583947"/>
    <w:rsid w:val="005839CA"/>
    <w:rsid w:val="00585218"/>
    <w:rsid w:val="005873C7"/>
    <w:rsid w:val="00587B9E"/>
    <w:rsid w:val="0059078D"/>
    <w:rsid w:val="00591686"/>
    <w:rsid w:val="00591BA7"/>
    <w:rsid w:val="00591C04"/>
    <w:rsid w:val="00592E4C"/>
    <w:rsid w:val="00594ABE"/>
    <w:rsid w:val="0059589B"/>
    <w:rsid w:val="0059632A"/>
    <w:rsid w:val="005976FB"/>
    <w:rsid w:val="005A1488"/>
    <w:rsid w:val="005A17AD"/>
    <w:rsid w:val="005A209E"/>
    <w:rsid w:val="005A2CA4"/>
    <w:rsid w:val="005A3D12"/>
    <w:rsid w:val="005B23F5"/>
    <w:rsid w:val="005B2BCC"/>
    <w:rsid w:val="005B44E8"/>
    <w:rsid w:val="005B453A"/>
    <w:rsid w:val="005B6414"/>
    <w:rsid w:val="005C0F57"/>
    <w:rsid w:val="005C2EDF"/>
    <w:rsid w:val="005C499C"/>
    <w:rsid w:val="005C611F"/>
    <w:rsid w:val="005C68B6"/>
    <w:rsid w:val="005C6DE9"/>
    <w:rsid w:val="005C7597"/>
    <w:rsid w:val="005C79CF"/>
    <w:rsid w:val="005C7F57"/>
    <w:rsid w:val="005D0020"/>
    <w:rsid w:val="005D06A1"/>
    <w:rsid w:val="005D1F2F"/>
    <w:rsid w:val="005D200A"/>
    <w:rsid w:val="005D2056"/>
    <w:rsid w:val="005D27BF"/>
    <w:rsid w:val="005D4440"/>
    <w:rsid w:val="005D49EF"/>
    <w:rsid w:val="005D572C"/>
    <w:rsid w:val="005D57C3"/>
    <w:rsid w:val="005D6372"/>
    <w:rsid w:val="005E067B"/>
    <w:rsid w:val="005E0EC3"/>
    <w:rsid w:val="005E323C"/>
    <w:rsid w:val="005E4A4B"/>
    <w:rsid w:val="005E635C"/>
    <w:rsid w:val="005E6468"/>
    <w:rsid w:val="005E681B"/>
    <w:rsid w:val="005E690E"/>
    <w:rsid w:val="005E6C48"/>
    <w:rsid w:val="005F0866"/>
    <w:rsid w:val="005F291A"/>
    <w:rsid w:val="005F3199"/>
    <w:rsid w:val="005F3442"/>
    <w:rsid w:val="005F3991"/>
    <w:rsid w:val="005F3A49"/>
    <w:rsid w:val="005F6B21"/>
    <w:rsid w:val="005F7798"/>
    <w:rsid w:val="00600E7B"/>
    <w:rsid w:val="00601808"/>
    <w:rsid w:val="0060360C"/>
    <w:rsid w:val="006040C9"/>
    <w:rsid w:val="0060762F"/>
    <w:rsid w:val="00611BE9"/>
    <w:rsid w:val="00613918"/>
    <w:rsid w:val="006152A5"/>
    <w:rsid w:val="00615EF0"/>
    <w:rsid w:val="00616BEF"/>
    <w:rsid w:val="00617301"/>
    <w:rsid w:val="00620209"/>
    <w:rsid w:val="006206CF"/>
    <w:rsid w:val="00620D33"/>
    <w:rsid w:val="00621156"/>
    <w:rsid w:val="00621202"/>
    <w:rsid w:val="00622DF0"/>
    <w:rsid w:val="00624679"/>
    <w:rsid w:val="006253D0"/>
    <w:rsid w:val="00625C01"/>
    <w:rsid w:val="006300AC"/>
    <w:rsid w:val="0063198E"/>
    <w:rsid w:val="006322BD"/>
    <w:rsid w:val="006328F5"/>
    <w:rsid w:val="00633879"/>
    <w:rsid w:val="00634783"/>
    <w:rsid w:val="00634A77"/>
    <w:rsid w:val="006350F3"/>
    <w:rsid w:val="006363E0"/>
    <w:rsid w:val="00636595"/>
    <w:rsid w:val="006365B8"/>
    <w:rsid w:val="006375A8"/>
    <w:rsid w:val="006377B9"/>
    <w:rsid w:val="00637C13"/>
    <w:rsid w:val="0064094C"/>
    <w:rsid w:val="006415C6"/>
    <w:rsid w:val="00644535"/>
    <w:rsid w:val="006508A7"/>
    <w:rsid w:val="00652571"/>
    <w:rsid w:val="00653465"/>
    <w:rsid w:val="0065768F"/>
    <w:rsid w:val="006605DC"/>
    <w:rsid w:val="0066158C"/>
    <w:rsid w:val="00663BF6"/>
    <w:rsid w:val="006642BF"/>
    <w:rsid w:val="00665655"/>
    <w:rsid w:val="0066606B"/>
    <w:rsid w:val="00670E19"/>
    <w:rsid w:val="0067170A"/>
    <w:rsid w:val="00672243"/>
    <w:rsid w:val="00672F07"/>
    <w:rsid w:val="0067322A"/>
    <w:rsid w:val="00673559"/>
    <w:rsid w:val="0067429A"/>
    <w:rsid w:val="00676885"/>
    <w:rsid w:val="00681163"/>
    <w:rsid w:val="006819A4"/>
    <w:rsid w:val="00682A9B"/>
    <w:rsid w:val="006835E4"/>
    <w:rsid w:val="00684778"/>
    <w:rsid w:val="00685330"/>
    <w:rsid w:val="006866D4"/>
    <w:rsid w:val="00686C48"/>
    <w:rsid w:val="00687DD6"/>
    <w:rsid w:val="00691140"/>
    <w:rsid w:val="006915B8"/>
    <w:rsid w:val="00691C7B"/>
    <w:rsid w:val="00693750"/>
    <w:rsid w:val="0069380D"/>
    <w:rsid w:val="00695826"/>
    <w:rsid w:val="00695A6D"/>
    <w:rsid w:val="0069666F"/>
    <w:rsid w:val="00696D2B"/>
    <w:rsid w:val="00697376"/>
    <w:rsid w:val="006A21F5"/>
    <w:rsid w:val="006A267B"/>
    <w:rsid w:val="006A2AAD"/>
    <w:rsid w:val="006A2AF4"/>
    <w:rsid w:val="006A2B73"/>
    <w:rsid w:val="006A3A79"/>
    <w:rsid w:val="006A409A"/>
    <w:rsid w:val="006A4E7B"/>
    <w:rsid w:val="006A6B74"/>
    <w:rsid w:val="006A7611"/>
    <w:rsid w:val="006B08D8"/>
    <w:rsid w:val="006B2E0A"/>
    <w:rsid w:val="006B4D5D"/>
    <w:rsid w:val="006B539A"/>
    <w:rsid w:val="006B5D5C"/>
    <w:rsid w:val="006B619C"/>
    <w:rsid w:val="006B72BF"/>
    <w:rsid w:val="006C00B4"/>
    <w:rsid w:val="006C1450"/>
    <w:rsid w:val="006C398F"/>
    <w:rsid w:val="006C3E97"/>
    <w:rsid w:val="006C42AA"/>
    <w:rsid w:val="006C4946"/>
    <w:rsid w:val="006C50FD"/>
    <w:rsid w:val="006C553C"/>
    <w:rsid w:val="006C6CD7"/>
    <w:rsid w:val="006C7C62"/>
    <w:rsid w:val="006D0B9D"/>
    <w:rsid w:val="006D2DC3"/>
    <w:rsid w:val="006D3D58"/>
    <w:rsid w:val="006D4B31"/>
    <w:rsid w:val="006D665B"/>
    <w:rsid w:val="006D75C3"/>
    <w:rsid w:val="006E032A"/>
    <w:rsid w:val="006E0BDE"/>
    <w:rsid w:val="006E0C63"/>
    <w:rsid w:val="006E19D6"/>
    <w:rsid w:val="006E2D3F"/>
    <w:rsid w:val="006E335D"/>
    <w:rsid w:val="006E34FC"/>
    <w:rsid w:val="006E3967"/>
    <w:rsid w:val="006E42B3"/>
    <w:rsid w:val="006E5D47"/>
    <w:rsid w:val="006E7CA1"/>
    <w:rsid w:val="006F02E4"/>
    <w:rsid w:val="006F0675"/>
    <w:rsid w:val="006F1E1E"/>
    <w:rsid w:val="006F1F6A"/>
    <w:rsid w:val="006F44DF"/>
    <w:rsid w:val="006F46B9"/>
    <w:rsid w:val="006F54DF"/>
    <w:rsid w:val="006F6875"/>
    <w:rsid w:val="006F6EF1"/>
    <w:rsid w:val="007008A9"/>
    <w:rsid w:val="007013BD"/>
    <w:rsid w:val="00701681"/>
    <w:rsid w:val="00702FC6"/>
    <w:rsid w:val="0070475D"/>
    <w:rsid w:val="00705018"/>
    <w:rsid w:val="007072B0"/>
    <w:rsid w:val="00707EA8"/>
    <w:rsid w:val="007102A4"/>
    <w:rsid w:val="00711262"/>
    <w:rsid w:val="00711BE0"/>
    <w:rsid w:val="00713365"/>
    <w:rsid w:val="007134E9"/>
    <w:rsid w:val="007148DA"/>
    <w:rsid w:val="0071549E"/>
    <w:rsid w:val="00715823"/>
    <w:rsid w:val="00715E90"/>
    <w:rsid w:val="00716034"/>
    <w:rsid w:val="00716677"/>
    <w:rsid w:val="00717C5F"/>
    <w:rsid w:val="007216F9"/>
    <w:rsid w:val="007226BE"/>
    <w:rsid w:val="00722C1F"/>
    <w:rsid w:val="00723249"/>
    <w:rsid w:val="00723684"/>
    <w:rsid w:val="00725885"/>
    <w:rsid w:val="007274E1"/>
    <w:rsid w:val="0072797A"/>
    <w:rsid w:val="00727C72"/>
    <w:rsid w:val="00730B94"/>
    <w:rsid w:val="007311F3"/>
    <w:rsid w:val="00731E0E"/>
    <w:rsid w:val="007331C7"/>
    <w:rsid w:val="00735B3E"/>
    <w:rsid w:val="00736CF2"/>
    <w:rsid w:val="00737740"/>
    <w:rsid w:val="007407A7"/>
    <w:rsid w:val="00740BDD"/>
    <w:rsid w:val="00740E20"/>
    <w:rsid w:val="00741099"/>
    <w:rsid w:val="007422FE"/>
    <w:rsid w:val="007440CC"/>
    <w:rsid w:val="0074710B"/>
    <w:rsid w:val="007472F1"/>
    <w:rsid w:val="007511A1"/>
    <w:rsid w:val="007530B2"/>
    <w:rsid w:val="007536EB"/>
    <w:rsid w:val="00753C29"/>
    <w:rsid w:val="00753E36"/>
    <w:rsid w:val="00755086"/>
    <w:rsid w:val="00755C69"/>
    <w:rsid w:val="007567E6"/>
    <w:rsid w:val="00756F39"/>
    <w:rsid w:val="00760157"/>
    <w:rsid w:val="0076026F"/>
    <w:rsid w:val="00760292"/>
    <w:rsid w:val="0076231A"/>
    <w:rsid w:val="00763E7F"/>
    <w:rsid w:val="00765ED9"/>
    <w:rsid w:val="0076620F"/>
    <w:rsid w:val="007678E6"/>
    <w:rsid w:val="007725C4"/>
    <w:rsid w:val="007745DA"/>
    <w:rsid w:val="00774C44"/>
    <w:rsid w:val="0077597E"/>
    <w:rsid w:val="00777BA3"/>
    <w:rsid w:val="0078078D"/>
    <w:rsid w:val="00783069"/>
    <w:rsid w:val="00784EC0"/>
    <w:rsid w:val="00786150"/>
    <w:rsid w:val="00786875"/>
    <w:rsid w:val="007878FE"/>
    <w:rsid w:val="00787B0C"/>
    <w:rsid w:val="0079092E"/>
    <w:rsid w:val="007921D5"/>
    <w:rsid w:val="00792521"/>
    <w:rsid w:val="00793CE9"/>
    <w:rsid w:val="00794EB0"/>
    <w:rsid w:val="00795D4B"/>
    <w:rsid w:val="00797924"/>
    <w:rsid w:val="00797D54"/>
    <w:rsid w:val="00797FE9"/>
    <w:rsid w:val="007A03F6"/>
    <w:rsid w:val="007A1473"/>
    <w:rsid w:val="007A2CDE"/>
    <w:rsid w:val="007A3963"/>
    <w:rsid w:val="007A4758"/>
    <w:rsid w:val="007A4E37"/>
    <w:rsid w:val="007A5312"/>
    <w:rsid w:val="007A5F03"/>
    <w:rsid w:val="007A6039"/>
    <w:rsid w:val="007A6D58"/>
    <w:rsid w:val="007A7729"/>
    <w:rsid w:val="007A7D88"/>
    <w:rsid w:val="007B1459"/>
    <w:rsid w:val="007B1B8B"/>
    <w:rsid w:val="007B206A"/>
    <w:rsid w:val="007B2381"/>
    <w:rsid w:val="007B26A1"/>
    <w:rsid w:val="007B2765"/>
    <w:rsid w:val="007B3CA0"/>
    <w:rsid w:val="007B3F80"/>
    <w:rsid w:val="007B4654"/>
    <w:rsid w:val="007B4F35"/>
    <w:rsid w:val="007B5642"/>
    <w:rsid w:val="007B685E"/>
    <w:rsid w:val="007B7377"/>
    <w:rsid w:val="007B7CDE"/>
    <w:rsid w:val="007B7DCC"/>
    <w:rsid w:val="007C0C03"/>
    <w:rsid w:val="007C1918"/>
    <w:rsid w:val="007C1C34"/>
    <w:rsid w:val="007C6F2E"/>
    <w:rsid w:val="007C7996"/>
    <w:rsid w:val="007D3729"/>
    <w:rsid w:val="007D452C"/>
    <w:rsid w:val="007D487E"/>
    <w:rsid w:val="007D4A1D"/>
    <w:rsid w:val="007D5076"/>
    <w:rsid w:val="007D56BC"/>
    <w:rsid w:val="007D7ADC"/>
    <w:rsid w:val="007E0964"/>
    <w:rsid w:val="007E1034"/>
    <w:rsid w:val="007E2AA0"/>
    <w:rsid w:val="007E7298"/>
    <w:rsid w:val="007F0440"/>
    <w:rsid w:val="007F0540"/>
    <w:rsid w:val="007F102C"/>
    <w:rsid w:val="007F24FB"/>
    <w:rsid w:val="007F32CD"/>
    <w:rsid w:val="007F5D1F"/>
    <w:rsid w:val="007F5E16"/>
    <w:rsid w:val="007F628D"/>
    <w:rsid w:val="007F6C53"/>
    <w:rsid w:val="007F6DFB"/>
    <w:rsid w:val="007F7E9B"/>
    <w:rsid w:val="00801A1B"/>
    <w:rsid w:val="00802390"/>
    <w:rsid w:val="00802DA2"/>
    <w:rsid w:val="00803536"/>
    <w:rsid w:val="00805AB9"/>
    <w:rsid w:val="008071DE"/>
    <w:rsid w:val="008077FC"/>
    <w:rsid w:val="00807CCE"/>
    <w:rsid w:val="008106C5"/>
    <w:rsid w:val="00810A43"/>
    <w:rsid w:val="00812486"/>
    <w:rsid w:val="008129CA"/>
    <w:rsid w:val="00814686"/>
    <w:rsid w:val="00815243"/>
    <w:rsid w:val="008157A5"/>
    <w:rsid w:val="00815FB8"/>
    <w:rsid w:val="008202D7"/>
    <w:rsid w:val="008203FF"/>
    <w:rsid w:val="00820590"/>
    <w:rsid w:val="00820A66"/>
    <w:rsid w:val="00822855"/>
    <w:rsid w:val="00824F26"/>
    <w:rsid w:val="00826546"/>
    <w:rsid w:val="00826FB3"/>
    <w:rsid w:val="0082751F"/>
    <w:rsid w:val="00827EBF"/>
    <w:rsid w:val="00830E92"/>
    <w:rsid w:val="00832ED5"/>
    <w:rsid w:val="008345BF"/>
    <w:rsid w:val="0083588D"/>
    <w:rsid w:val="008358C2"/>
    <w:rsid w:val="00835936"/>
    <w:rsid w:val="00836D9F"/>
    <w:rsid w:val="008376CD"/>
    <w:rsid w:val="00840349"/>
    <w:rsid w:val="008425CE"/>
    <w:rsid w:val="0084271A"/>
    <w:rsid w:val="00844DC8"/>
    <w:rsid w:val="0084544F"/>
    <w:rsid w:val="00846CFA"/>
    <w:rsid w:val="00850981"/>
    <w:rsid w:val="0085181C"/>
    <w:rsid w:val="00853C6D"/>
    <w:rsid w:val="00853FDC"/>
    <w:rsid w:val="00856F3C"/>
    <w:rsid w:val="008603B7"/>
    <w:rsid w:val="00861045"/>
    <w:rsid w:val="0086127E"/>
    <w:rsid w:val="0086395D"/>
    <w:rsid w:val="00864671"/>
    <w:rsid w:val="00865479"/>
    <w:rsid w:val="00866851"/>
    <w:rsid w:val="00867F91"/>
    <w:rsid w:val="008718A5"/>
    <w:rsid w:val="00872BE4"/>
    <w:rsid w:val="00873276"/>
    <w:rsid w:val="00873630"/>
    <w:rsid w:val="0087502F"/>
    <w:rsid w:val="00875BA7"/>
    <w:rsid w:val="00876CE2"/>
    <w:rsid w:val="00877928"/>
    <w:rsid w:val="00880481"/>
    <w:rsid w:val="008809A6"/>
    <w:rsid w:val="00880B9A"/>
    <w:rsid w:val="00881DB2"/>
    <w:rsid w:val="008821DF"/>
    <w:rsid w:val="00882BBE"/>
    <w:rsid w:val="008848EE"/>
    <w:rsid w:val="008850AE"/>
    <w:rsid w:val="00885303"/>
    <w:rsid w:val="0088545D"/>
    <w:rsid w:val="00886292"/>
    <w:rsid w:val="00890519"/>
    <w:rsid w:val="00891994"/>
    <w:rsid w:val="00893237"/>
    <w:rsid w:val="008949FC"/>
    <w:rsid w:val="0089511A"/>
    <w:rsid w:val="00896EA9"/>
    <w:rsid w:val="00897B3C"/>
    <w:rsid w:val="008A07AD"/>
    <w:rsid w:val="008A274F"/>
    <w:rsid w:val="008A2F5F"/>
    <w:rsid w:val="008A2FBC"/>
    <w:rsid w:val="008A3969"/>
    <w:rsid w:val="008A4E7A"/>
    <w:rsid w:val="008A7349"/>
    <w:rsid w:val="008B190C"/>
    <w:rsid w:val="008B1A98"/>
    <w:rsid w:val="008B3051"/>
    <w:rsid w:val="008B30ED"/>
    <w:rsid w:val="008B48DE"/>
    <w:rsid w:val="008B5756"/>
    <w:rsid w:val="008B580D"/>
    <w:rsid w:val="008B5EE2"/>
    <w:rsid w:val="008B69A3"/>
    <w:rsid w:val="008B6C76"/>
    <w:rsid w:val="008B6D3F"/>
    <w:rsid w:val="008B71FE"/>
    <w:rsid w:val="008B7DB8"/>
    <w:rsid w:val="008C0A3F"/>
    <w:rsid w:val="008C37BC"/>
    <w:rsid w:val="008C43D7"/>
    <w:rsid w:val="008C4A6E"/>
    <w:rsid w:val="008C6207"/>
    <w:rsid w:val="008C662E"/>
    <w:rsid w:val="008C7353"/>
    <w:rsid w:val="008D1038"/>
    <w:rsid w:val="008D16EC"/>
    <w:rsid w:val="008D16F7"/>
    <w:rsid w:val="008D3F92"/>
    <w:rsid w:val="008D5082"/>
    <w:rsid w:val="008D5BC9"/>
    <w:rsid w:val="008E165E"/>
    <w:rsid w:val="008E1E72"/>
    <w:rsid w:val="008E2679"/>
    <w:rsid w:val="008E28C5"/>
    <w:rsid w:val="008E4D40"/>
    <w:rsid w:val="008E5EC6"/>
    <w:rsid w:val="008E6558"/>
    <w:rsid w:val="008E6DF5"/>
    <w:rsid w:val="008E7BB0"/>
    <w:rsid w:val="008E7DB6"/>
    <w:rsid w:val="008F1745"/>
    <w:rsid w:val="008F2404"/>
    <w:rsid w:val="008F2948"/>
    <w:rsid w:val="008F3EAB"/>
    <w:rsid w:val="008F5B27"/>
    <w:rsid w:val="00901930"/>
    <w:rsid w:val="00905633"/>
    <w:rsid w:val="00905F84"/>
    <w:rsid w:val="009065B1"/>
    <w:rsid w:val="009065F4"/>
    <w:rsid w:val="009073F0"/>
    <w:rsid w:val="00910E21"/>
    <w:rsid w:val="009111F7"/>
    <w:rsid w:val="0091240F"/>
    <w:rsid w:val="00914E3C"/>
    <w:rsid w:val="00915450"/>
    <w:rsid w:val="00916925"/>
    <w:rsid w:val="009175E0"/>
    <w:rsid w:val="00917FA3"/>
    <w:rsid w:val="00920197"/>
    <w:rsid w:val="00920857"/>
    <w:rsid w:val="009216FA"/>
    <w:rsid w:val="009218A9"/>
    <w:rsid w:val="00921933"/>
    <w:rsid w:val="009219E8"/>
    <w:rsid w:val="00923BED"/>
    <w:rsid w:val="00923F6E"/>
    <w:rsid w:val="00926FC0"/>
    <w:rsid w:val="0092703E"/>
    <w:rsid w:val="009274B9"/>
    <w:rsid w:val="009310A7"/>
    <w:rsid w:val="00931163"/>
    <w:rsid w:val="0093284A"/>
    <w:rsid w:val="009341A7"/>
    <w:rsid w:val="00936F05"/>
    <w:rsid w:val="009375F3"/>
    <w:rsid w:val="0093796D"/>
    <w:rsid w:val="009402C1"/>
    <w:rsid w:val="0094031F"/>
    <w:rsid w:val="0094038F"/>
    <w:rsid w:val="00940BE3"/>
    <w:rsid w:val="00940FCD"/>
    <w:rsid w:val="009478AF"/>
    <w:rsid w:val="0095069A"/>
    <w:rsid w:val="0095094D"/>
    <w:rsid w:val="009514C7"/>
    <w:rsid w:val="009516D7"/>
    <w:rsid w:val="00951BCF"/>
    <w:rsid w:val="00951E33"/>
    <w:rsid w:val="00952E06"/>
    <w:rsid w:val="0095315C"/>
    <w:rsid w:val="00955DD5"/>
    <w:rsid w:val="00956178"/>
    <w:rsid w:val="00956D41"/>
    <w:rsid w:val="00960450"/>
    <w:rsid w:val="00960459"/>
    <w:rsid w:val="0096254C"/>
    <w:rsid w:val="009627BC"/>
    <w:rsid w:val="009635F1"/>
    <w:rsid w:val="00965903"/>
    <w:rsid w:val="00965EA4"/>
    <w:rsid w:val="00970584"/>
    <w:rsid w:val="00970D3C"/>
    <w:rsid w:val="009724D8"/>
    <w:rsid w:val="00975EA0"/>
    <w:rsid w:val="00977594"/>
    <w:rsid w:val="00980445"/>
    <w:rsid w:val="0098161B"/>
    <w:rsid w:val="00981BAA"/>
    <w:rsid w:val="00983E7C"/>
    <w:rsid w:val="00983F95"/>
    <w:rsid w:val="0098517E"/>
    <w:rsid w:val="00985200"/>
    <w:rsid w:val="00987801"/>
    <w:rsid w:val="00987BFF"/>
    <w:rsid w:val="00990C27"/>
    <w:rsid w:val="00990D40"/>
    <w:rsid w:val="0099256F"/>
    <w:rsid w:val="009928F4"/>
    <w:rsid w:val="00992F62"/>
    <w:rsid w:val="00992FC6"/>
    <w:rsid w:val="00993618"/>
    <w:rsid w:val="0099372A"/>
    <w:rsid w:val="00994A34"/>
    <w:rsid w:val="009957C8"/>
    <w:rsid w:val="00995825"/>
    <w:rsid w:val="009975E7"/>
    <w:rsid w:val="009A012E"/>
    <w:rsid w:val="009A039A"/>
    <w:rsid w:val="009A0CF8"/>
    <w:rsid w:val="009A17E1"/>
    <w:rsid w:val="009A1C9E"/>
    <w:rsid w:val="009A295D"/>
    <w:rsid w:val="009A37DF"/>
    <w:rsid w:val="009A3DF8"/>
    <w:rsid w:val="009A53D4"/>
    <w:rsid w:val="009A5B48"/>
    <w:rsid w:val="009A788E"/>
    <w:rsid w:val="009B0AF2"/>
    <w:rsid w:val="009B17FE"/>
    <w:rsid w:val="009B1D1A"/>
    <w:rsid w:val="009B2C6F"/>
    <w:rsid w:val="009B3C2D"/>
    <w:rsid w:val="009B43E4"/>
    <w:rsid w:val="009B4891"/>
    <w:rsid w:val="009B566F"/>
    <w:rsid w:val="009B66C2"/>
    <w:rsid w:val="009B674B"/>
    <w:rsid w:val="009B6A0F"/>
    <w:rsid w:val="009B78EE"/>
    <w:rsid w:val="009B7C1B"/>
    <w:rsid w:val="009C08E1"/>
    <w:rsid w:val="009C19E8"/>
    <w:rsid w:val="009C1E94"/>
    <w:rsid w:val="009C4511"/>
    <w:rsid w:val="009C4A42"/>
    <w:rsid w:val="009C4E94"/>
    <w:rsid w:val="009C599F"/>
    <w:rsid w:val="009C5AA9"/>
    <w:rsid w:val="009C7993"/>
    <w:rsid w:val="009D2B89"/>
    <w:rsid w:val="009D3127"/>
    <w:rsid w:val="009D4400"/>
    <w:rsid w:val="009D4AE4"/>
    <w:rsid w:val="009D4BFD"/>
    <w:rsid w:val="009D4C1B"/>
    <w:rsid w:val="009D5CEB"/>
    <w:rsid w:val="009D6805"/>
    <w:rsid w:val="009D6BCC"/>
    <w:rsid w:val="009D705F"/>
    <w:rsid w:val="009E02D7"/>
    <w:rsid w:val="009E2C82"/>
    <w:rsid w:val="009E62C2"/>
    <w:rsid w:val="009E7E89"/>
    <w:rsid w:val="009F03D1"/>
    <w:rsid w:val="009F0779"/>
    <w:rsid w:val="009F1297"/>
    <w:rsid w:val="009F2B52"/>
    <w:rsid w:val="009F6054"/>
    <w:rsid w:val="009F6F8E"/>
    <w:rsid w:val="00A003E6"/>
    <w:rsid w:val="00A0101E"/>
    <w:rsid w:val="00A025AB"/>
    <w:rsid w:val="00A031F1"/>
    <w:rsid w:val="00A0343A"/>
    <w:rsid w:val="00A048D1"/>
    <w:rsid w:val="00A05BC4"/>
    <w:rsid w:val="00A065D0"/>
    <w:rsid w:val="00A06CC7"/>
    <w:rsid w:val="00A07AB9"/>
    <w:rsid w:val="00A10F03"/>
    <w:rsid w:val="00A10F08"/>
    <w:rsid w:val="00A11931"/>
    <w:rsid w:val="00A12596"/>
    <w:rsid w:val="00A1385E"/>
    <w:rsid w:val="00A13CEC"/>
    <w:rsid w:val="00A16BF1"/>
    <w:rsid w:val="00A1746F"/>
    <w:rsid w:val="00A17A7D"/>
    <w:rsid w:val="00A17C93"/>
    <w:rsid w:val="00A20A61"/>
    <w:rsid w:val="00A21170"/>
    <w:rsid w:val="00A21337"/>
    <w:rsid w:val="00A214E3"/>
    <w:rsid w:val="00A22438"/>
    <w:rsid w:val="00A22772"/>
    <w:rsid w:val="00A24F04"/>
    <w:rsid w:val="00A255C1"/>
    <w:rsid w:val="00A25ABD"/>
    <w:rsid w:val="00A26EE2"/>
    <w:rsid w:val="00A30BCF"/>
    <w:rsid w:val="00A3293B"/>
    <w:rsid w:val="00A3376E"/>
    <w:rsid w:val="00A34079"/>
    <w:rsid w:val="00A348EA"/>
    <w:rsid w:val="00A373DB"/>
    <w:rsid w:val="00A421F5"/>
    <w:rsid w:val="00A44688"/>
    <w:rsid w:val="00A44A6C"/>
    <w:rsid w:val="00A460C6"/>
    <w:rsid w:val="00A465D8"/>
    <w:rsid w:val="00A503C2"/>
    <w:rsid w:val="00A50910"/>
    <w:rsid w:val="00A51790"/>
    <w:rsid w:val="00A5453E"/>
    <w:rsid w:val="00A54589"/>
    <w:rsid w:val="00A56778"/>
    <w:rsid w:val="00A579B5"/>
    <w:rsid w:val="00A601C3"/>
    <w:rsid w:val="00A62636"/>
    <w:rsid w:val="00A6303A"/>
    <w:rsid w:val="00A6311B"/>
    <w:rsid w:val="00A63326"/>
    <w:rsid w:val="00A634F7"/>
    <w:rsid w:val="00A63C83"/>
    <w:rsid w:val="00A64301"/>
    <w:rsid w:val="00A67B58"/>
    <w:rsid w:val="00A70989"/>
    <w:rsid w:val="00A709BF"/>
    <w:rsid w:val="00A73C60"/>
    <w:rsid w:val="00A74294"/>
    <w:rsid w:val="00A747A7"/>
    <w:rsid w:val="00A823D0"/>
    <w:rsid w:val="00A82C27"/>
    <w:rsid w:val="00A83977"/>
    <w:rsid w:val="00A85CCA"/>
    <w:rsid w:val="00A87290"/>
    <w:rsid w:val="00A8736D"/>
    <w:rsid w:val="00A9065D"/>
    <w:rsid w:val="00A9160F"/>
    <w:rsid w:val="00A9279B"/>
    <w:rsid w:val="00A92BBC"/>
    <w:rsid w:val="00A93FF7"/>
    <w:rsid w:val="00A978E6"/>
    <w:rsid w:val="00AA08E9"/>
    <w:rsid w:val="00AA15B5"/>
    <w:rsid w:val="00AA1AC0"/>
    <w:rsid w:val="00AA33C6"/>
    <w:rsid w:val="00AA3ADE"/>
    <w:rsid w:val="00AA3D39"/>
    <w:rsid w:val="00AA57E7"/>
    <w:rsid w:val="00AA5C4A"/>
    <w:rsid w:val="00AA6852"/>
    <w:rsid w:val="00AA7632"/>
    <w:rsid w:val="00AA7D81"/>
    <w:rsid w:val="00AB1FCE"/>
    <w:rsid w:val="00AB23FF"/>
    <w:rsid w:val="00AB54E5"/>
    <w:rsid w:val="00AB557F"/>
    <w:rsid w:val="00AB5FCF"/>
    <w:rsid w:val="00AB6469"/>
    <w:rsid w:val="00AB6C39"/>
    <w:rsid w:val="00AB7510"/>
    <w:rsid w:val="00AB75CD"/>
    <w:rsid w:val="00AB7600"/>
    <w:rsid w:val="00AC1826"/>
    <w:rsid w:val="00AC1876"/>
    <w:rsid w:val="00AC1DB9"/>
    <w:rsid w:val="00AC22CE"/>
    <w:rsid w:val="00AC5974"/>
    <w:rsid w:val="00AC5D01"/>
    <w:rsid w:val="00AC5D77"/>
    <w:rsid w:val="00AC6758"/>
    <w:rsid w:val="00AC7062"/>
    <w:rsid w:val="00AC78FE"/>
    <w:rsid w:val="00AC7D97"/>
    <w:rsid w:val="00AD203D"/>
    <w:rsid w:val="00AD410B"/>
    <w:rsid w:val="00AD4351"/>
    <w:rsid w:val="00AD4F91"/>
    <w:rsid w:val="00AD5995"/>
    <w:rsid w:val="00AD6AB3"/>
    <w:rsid w:val="00AD6C6A"/>
    <w:rsid w:val="00AE0182"/>
    <w:rsid w:val="00AE2254"/>
    <w:rsid w:val="00AE29B9"/>
    <w:rsid w:val="00AE3555"/>
    <w:rsid w:val="00AE3C1D"/>
    <w:rsid w:val="00AE3EA5"/>
    <w:rsid w:val="00AE4E78"/>
    <w:rsid w:val="00AE5C38"/>
    <w:rsid w:val="00AE613C"/>
    <w:rsid w:val="00AF04E9"/>
    <w:rsid w:val="00AF2A9F"/>
    <w:rsid w:val="00AF2F51"/>
    <w:rsid w:val="00AF3B76"/>
    <w:rsid w:val="00AF41C4"/>
    <w:rsid w:val="00AF4A19"/>
    <w:rsid w:val="00AF62C8"/>
    <w:rsid w:val="00AF7097"/>
    <w:rsid w:val="00AF7774"/>
    <w:rsid w:val="00B00852"/>
    <w:rsid w:val="00B0099E"/>
    <w:rsid w:val="00B00CBA"/>
    <w:rsid w:val="00B02139"/>
    <w:rsid w:val="00B0336A"/>
    <w:rsid w:val="00B03BBD"/>
    <w:rsid w:val="00B03E37"/>
    <w:rsid w:val="00B03F86"/>
    <w:rsid w:val="00B060A1"/>
    <w:rsid w:val="00B06DF6"/>
    <w:rsid w:val="00B123D8"/>
    <w:rsid w:val="00B12AFF"/>
    <w:rsid w:val="00B1379C"/>
    <w:rsid w:val="00B15229"/>
    <w:rsid w:val="00B152F9"/>
    <w:rsid w:val="00B15A09"/>
    <w:rsid w:val="00B15CE3"/>
    <w:rsid w:val="00B16B99"/>
    <w:rsid w:val="00B17CA5"/>
    <w:rsid w:val="00B21E15"/>
    <w:rsid w:val="00B22422"/>
    <w:rsid w:val="00B232CD"/>
    <w:rsid w:val="00B25D07"/>
    <w:rsid w:val="00B264C5"/>
    <w:rsid w:val="00B3024C"/>
    <w:rsid w:val="00B31E3E"/>
    <w:rsid w:val="00B323D1"/>
    <w:rsid w:val="00B34695"/>
    <w:rsid w:val="00B34C68"/>
    <w:rsid w:val="00B34EED"/>
    <w:rsid w:val="00B351DF"/>
    <w:rsid w:val="00B35C40"/>
    <w:rsid w:val="00B36C05"/>
    <w:rsid w:val="00B409F7"/>
    <w:rsid w:val="00B40C22"/>
    <w:rsid w:val="00B41405"/>
    <w:rsid w:val="00B42B65"/>
    <w:rsid w:val="00B465E7"/>
    <w:rsid w:val="00B47063"/>
    <w:rsid w:val="00B47855"/>
    <w:rsid w:val="00B50710"/>
    <w:rsid w:val="00B51D72"/>
    <w:rsid w:val="00B52192"/>
    <w:rsid w:val="00B52AAB"/>
    <w:rsid w:val="00B535CF"/>
    <w:rsid w:val="00B53E23"/>
    <w:rsid w:val="00B5493C"/>
    <w:rsid w:val="00B62A4E"/>
    <w:rsid w:val="00B63B67"/>
    <w:rsid w:val="00B64DE4"/>
    <w:rsid w:val="00B64FA7"/>
    <w:rsid w:val="00B656B2"/>
    <w:rsid w:val="00B6697D"/>
    <w:rsid w:val="00B66A8C"/>
    <w:rsid w:val="00B66AA0"/>
    <w:rsid w:val="00B6746B"/>
    <w:rsid w:val="00B709A9"/>
    <w:rsid w:val="00B70E68"/>
    <w:rsid w:val="00B70E9B"/>
    <w:rsid w:val="00B7157E"/>
    <w:rsid w:val="00B720DE"/>
    <w:rsid w:val="00B72124"/>
    <w:rsid w:val="00B729D9"/>
    <w:rsid w:val="00B72BD6"/>
    <w:rsid w:val="00B73369"/>
    <w:rsid w:val="00B747E3"/>
    <w:rsid w:val="00B7557C"/>
    <w:rsid w:val="00B75600"/>
    <w:rsid w:val="00B76805"/>
    <w:rsid w:val="00B80B58"/>
    <w:rsid w:val="00B80DBF"/>
    <w:rsid w:val="00B83181"/>
    <w:rsid w:val="00B86F62"/>
    <w:rsid w:val="00B87262"/>
    <w:rsid w:val="00B87F97"/>
    <w:rsid w:val="00B91476"/>
    <w:rsid w:val="00B91D2D"/>
    <w:rsid w:val="00B92128"/>
    <w:rsid w:val="00B9286F"/>
    <w:rsid w:val="00B93CD4"/>
    <w:rsid w:val="00B94446"/>
    <w:rsid w:val="00B94CE9"/>
    <w:rsid w:val="00B9517C"/>
    <w:rsid w:val="00B95D67"/>
    <w:rsid w:val="00B96219"/>
    <w:rsid w:val="00B9707C"/>
    <w:rsid w:val="00B9756E"/>
    <w:rsid w:val="00B978FE"/>
    <w:rsid w:val="00BA1535"/>
    <w:rsid w:val="00BA33ED"/>
    <w:rsid w:val="00BA3D11"/>
    <w:rsid w:val="00BA589B"/>
    <w:rsid w:val="00BA5B18"/>
    <w:rsid w:val="00BA6741"/>
    <w:rsid w:val="00BA787C"/>
    <w:rsid w:val="00BA78A9"/>
    <w:rsid w:val="00BB031E"/>
    <w:rsid w:val="00BB142A"/>
    <w:rsid w:val="00BB4346"/>
    <w:rsid w:val="00BB764D"/>
    <w:rsid w:val="00BB7AC4"/>
    <w:rsid w:val="00BC02E2"/>
    <w:rsid w:val="00BC058E"/>
    <w:rsid w:val="00BC095F"/>
    <w:rsid w:val="00BC09FD"/>
    <w:rsid w:val="00BC11B5"/>
    <w:rsid w:val="00BC19D3"/>
    <w:rsid w:val="00BC24AC"/>
    <w:rsid w:val="00BC31CE"/>
    <w:rsid w:val="00BC3E64"/>
    <w:rsid w:val="00BC49A0"/>
    <w:rsid w:val="00BC5523"/>
    <w:rsid w:val="00BC6FF2"/>
    <w:rsid w:val="00BC7336"/>
    <w:rsid w:val="00BD112A"/>
    <w:rsid w:val="00BD1D61"/>
    <w:rsid w:val="00BD22A2"/>
    <w:rsid w:val="00BD22F1"/>
    <w:rsid w:val="00BD2574"/>
    <w:rsid w:val="00BD3619"/>
    <w:rsid w:val="00BD3C5B"/>
    <w:rsid w:val="00BD5C31"/>
    <w:rsid w:val="00BD6349"/>
    <w:rsid w:val="00BD70B7"/>
    <w:rsid w:val="00BD7307"/>
    <w:rsid w:val="00BD770F"/>
    <w:rsid w:val="00BE0C29"/>
    <w:rsid w:val="00BE13B3"/>
    <w:rsid w:val="00BE4519"/>
    <w:rsid w:val="00BE4F14"/>
    <w:rsid w:val="00BE5D9C"/>
    <w:rsid w:val="00BE74B3"/>
    <w:rsid w:val="00BF0B1D"/>
    <w:rsid w:val="00BF130F"/>
    <w:rsid w:val="00BF5724"/>
    <w:rsid w:val="00BF7D7A"/>
    <w:rsid w:val="00C0249C"/>
    <w:rsid w:val="00C0271B"/>
    <w:rsid w:val="00C02A6C"/>
    <w:rsid w:val="00C04432"/>
    <w:rsid w:val="00C04B33"/>
    <w:rsid w:val="00C05211"/>
    <w:rsid w:val="00C05FCF"/>
    <w:rsid w:val="00C06144"/>
    <w:rsid w:val="00C10AD2"/>
    <w:rsid w:val="00C120C8"/>
    <w:rsid w:val="00C16F1E"/>
    <w:rsid w:val="00C2057E"/>
    <w:rsid w:val="00C213D2"/>
    <w:rsid w:val="00C25297"/>
    <w:rsid w:val="00C2735C"/>
    <w:rsid w:val="00C34754"/>
    <w:rsid w:val="00C35537"/>
    <w:rsid w:val="00C35D84"/>
    <w:rsid w:val="00C36878"/>
    <w:rsid w:val="00C36A18"/>
    <w:rsid w:val="00C41AC7"/>
    <w:rsid w:val="00C437EE"/>
    <w:rsid w:val="00C43A6C"/>
    <w:rsid w:val="00C448E0"/>
    <w:rsid w:val="00C44DC5"/>
    <w:rsid w:val="00C47B0C"/>
    <w:rsid w:val="00C47DE8"/>
    <w:rsid w:val="00C504B3"/>
    <w:rsid w:val="00C5119D"/>
    <w:rsid w:val="00C51B78"/>
    <w:rsid w:val="00C52D31"/>
    <w:rsid w:val="00C52FEB"/>
    <w:rsid w:val="00C53FB3"/>
    <w:rsid w:val="00C5531C"/>
    <w:rsid w:val="00C567DF"/>
    <w:rsid w:val="00C56AB9"/>
    <w:rsid w:val="00C57FA5"/>
    <w:rsid w:val="00C60EC7"/>
    <w:rsid w:val="00C61283"/>
    <w:rsid w:val="00C63A86"/>
    <w:rsid w:val="00C6582C"/>
    <w:rsid w:val="00C66098"/>
    <w:rsid w:val="00C70787"/>
    <w:rsid w:val="00C71006"/>
    <w:rsid w:val="00C720A4"/>
    <w:rsid w:val="00C72FB7"/>
    <w:rsid w:val="00C730CF"/>
    <w:rsid w:val="00C73128"/>
    <w:rsid w:val="00C73CCB"/>
    <w:rsid w:val="00C7412A"/>
    <w:rsid w:val="00C74140"/>
    <w:rsid w:val="00C74EA6"/>
    <w:rsid w:val="00C74EB7"/>
    <w:rsid w:val="00C7555E"/>
    <w:rsid w:val="00C7627F"/>
    <w:rsid w:val="00C82AB1"/>
    <w:rsid w:val="00C84CF4"/>
    <w:rsid w:val="00C91987"/>
    <w:rsid w:val="00C91FBA"/>
    <w:rsid w:val="00C92766"/>
    <w:rsid w:val="00C93724"/>
    <w:rsid w:val="00C93D44"/>
    <w:rsid w:val="00C94135"/>
    <w:rsid w:val="00C94681"/>
    <w:rsid w:val="00C95BD2"/>
    <w:rsid w:val="00C96059"/>
    <w:rsid w:val="00C96823"/>
    <w:rsid w:val="00C97588"/>
    <w:rsid w:val="00CA0A49"/>
    <w:rsid w:val="00CA2DE8"/>
    <w:rsid w:val="00CA38D0"/>
    <w:rsid w:val="00CA46A9"/>
    <w:rsid w:val="00CA4F24"/>
    <w:rsid w:val="00CA5822"/>
    <w:rsid w:val="00CB0701"/>
    <w:rsid w:val="00CB096A"/>
    <w:rsid w:val="00CB1C60"/>
    <w:rsid w:val="00CB2235"/>
    <w:rsid w:val="00CB2AC5"/>
    <w:rsid w:val="00CB2F59"/>
    <w:rsid w:val="00CB4100"/>
    <w:rsid w:val="00CB4A89"/>
    <w:rsid w:val="00CB4B04"/>
    <w:rsid w:val="00CB5A0B"/>
    <w:rsid w:val="00CB61C5"/>
    <w:rsid w:val="00CC0EF1"/>
    <w:rsid w:val="00CC34C8"/>
    <w:rsid w:val="00CC55FB"/>
    <w:rsid w:val="00CC5E5B"/>
    <w:rsid w:val="00CD28B3"/>
    <w:rsid w:val="00CD2DCF"/>
    <w:rsid w:val="00CD3DB9"/>
    <w:rsid w:val="00CD44CE"/>
    <w:rsid w:val="00CD5F1A"/>
    <w:rsid w:val="00CD63B7"/>
    <w:rsid w:val="00CE0CE3"/>
    <w:rsid w:val="00CE10F9"/>
    <w:rsid w:val="00CE1986"/>
    <w:rsid w:val="00CE1B6C"/>
    <w:rsid w:val="00CE1CB5"/>
    <w:rsid w:val="00CE266F"/>
    <w:rsid w:val="00CE2BD4"/>
    <w:rsid w:val="00CE316D"/>
    <w:rsid w:val="00CE3EB5"/>
    <w:rsid w:val="00CE586D"/>
    <w:rsid w:val="00CE6583"/>
    <w:rsid w:val="00CE77C7"/>
    <w:rsid w:val="00CF29C8"/>
    <w:rsid w:val="00CF2D0F"/>
    <w:rsid w:val="00CF3235"/>
    <w:rsid w:val="00CF32F7"/>
    <w:rsid w:val="00CF3538"/>
    <w:rsid w:val="00CF4218"/>
    <w:rsid w:val="00CF583B"/>
    <w:rsid w:val="00CF5C4E"/>
    <w:rsid w:val="00CF6500"/>
    <w:rsid w:val="00CF6A24"/>
    <w:rsid w:val="00D002D4"/>
    <w:rsid w:val="00D00344"/>
    <w:rsid w:val="00D01A5A"/>
    <w:rsid w:val="00D01E2D"/>
    <w:rsid w:val="00D03007"/>
    <w:rsid w:val="00D04682"/>
    <w:rsid w:val="00D04894"/>
    <w:rsid w:val="00D052C1"/>
    <w:rsid w:val="00D056EF"/>
    <w:rsid w:val="00D058DE"/>
    <w:rsid w:val="00D1013B"/>
    <w:rsid w:val="00D101BF"/>
    <w:rsid w:val="00D106BB"/>
    <w:rsid w:val="00D11232"/>
    <w:rsid w:val="00D128C0"/>
    <w:rsid w:val="00D136C1"/>
    <w:rsid w:val="00D15874"/>
    <w:rsid w:val="00D15D2F"/>
    <w:rsid w:val="00D15E61"/>
    <w:rsid w:val="00D17E08"/>
    <w:rsid w:val="00D21C01"/>
    <w:rsid w:val="00D229DB"/>
    <w:rsid w:val="00D233BF"/>
    <w:rsid w:val="00D23805"/>
    <w:rsid w:val="00D23FF6"/>
    <w:rsid w:val="00D24745"/>
    <w:rsid w:val="00D24E99"/>
    <w:rsid w:val="00D25132"/>
    <w:rsid w:val="00D25A73"/>
    <w:rsid w:val="00D25E19"/>
    <w:rsid w:val="00D26A5A"/>
    <w:rsid w:val="00D26E04"/>
    <w:rsid w:val="00D26F29"/>
    <w:rsid w:val="00D30A0B"/>
    <w:rsid w:val="00D31D2B"/>
    <w:rsid w:val="00D31F0A"/>
    <w:rsid w:val="00D32270"/>
    <w:rsid w:val="00D33C7D"/>
    <w:rsid w:val="00D33F4C"/>
    <w:rsid w:val="00D34421"/>
    <w:rsid w:val="00D40E1F"/>
    <w:rsid w:val="00D43BD6"/>
    <w:rsid w:val="00D44C24"/>
    <w:rsid w:val="00D44FF7"/>
    <w:rsid w:val="00D46700"/>
    <w:rsid w:val="00D47FC8"/>
    <w:rsid w:val="00D50618"/>
    <w:rsid w:val="00D51515"/>
    <w:rsid w:val="00D525BA"/>
    <w:rsid w:val="00D57642"/>
    <w:rsid w:val="00D57918"/>
    <w:rsid w:val="00D61004"/>
    <w:rsid w:val="00D617B2"/>
    <w:rsid w:val="00D63615"/>
    <w:rsid w:val="00D641CC"/>
    <w:rsid w:val="00D66A80"/>
    <w:rsid w:val="00D67BA1"/>
    <w:rsid w:val="00D67D53"/>
    <w:rsid w:val="00D70E38"/>
    <w:rsid w:val="00D715BB"/>
    <w:rsid w:val="00D71E3A"/>
    <w:rsid w:val="00D74800"/>
    <w:rsid w:val="00D74A54"/>
    <w:rsid w:val="00D75CD3"/>
    <w:rsid w:val="00D81DC9"/>
    <w:rsid w:val="00D8365A"/>
    <w:rsid w:val="00D84B1A"/>
    <w:rsid w:val="00D84D02"/>
    <w:rsid w:val="00D85014"/>
    <w:rsid w:val="00D852AE"/>
    <w:rsid w:val="00D861AD"/>
    <w:rsid w:val="00D86C8E"/>
    <w:rsid w:val="00D8752A"/>
    <w:rsid w:val="00D87B7E"/>
    <w:rsid w:val="00D91305"/>
    <w:rsid w:val="00D919B5"/>
    <w:rsid w:val="00D91CE9"/>
    <w:rsid w:val="00D927F8"/>
    <w:rsid w:val="00D93133"/>
    <w:rsid w:val="00D94A12"/>
    <w:rsid w:val="00D94ABE"/>
    <w:rsid w:val="00D9615E"/>
    <w:rsid w:val="00D975F1"/>
    <w:rsid w:val="00D97EB5"/>
    <w:rsid w:val="00DA0299"/>
    <w:rsid w:val="00DA196D"/>
    <w:rsid w:val="00DA36C7"/>
    <w:rsid w:val="00DA37EF"/>
    <w:rsid w:val="00DA3860"/>
    <w:rsid w:val="00DA4834"/>
    <w:rsid w:val="00DA5424"/>
    <w:rsid w:val="00DA54A0"/>
    <w:rsid w:val="00DB061A"/>
    <w:rsid w:val="00DB1126"/>
    <w:rsid w:val="00DB14DE"/>
    <w:rsid w:val="00DB4C8D"/>
    <w:rsid w:val="00DB580B"/>
    <w:rsid w:val="00DB64EC"/>
    <w:rsid w:val="00DB71E8"/>
    <w:rsid w:val="00DB7EBE"/>
    <w:rsid w:val="00DC04B2"/>
    <w:rsid w:val="00DC27B1"/>
    <w:rsid w:val="00DC31AB"/>
    <w:rsid w:val="00DC334A"/>
    <w:rsid w:val="00DC4CB2"/>
    <w:rsid w:val="00DC59CF"/>
    <w:rsid w:val="00DC5A48"/>
    <w:rsid w:val="00DC5D6A"/>
    <w:rsid w:val="00DC6F53"/>
    <w:rsid w:val="00DC77B8"/>
    <w:rsid w:val="00DC7867"/>
    <w:rsid w:val="00DD0266"/>
    <w:rsid w:val="00DD0405"/>
    <w:rsid w:val="00DD173E"/>
    <w:rsid w:val="00DD1F74"/>
    <w:rsid w:val="00DD228F"/>
    <w:rsid w:val="00DD3D1D"/>
    <w:rsid w:val="00DD482C"/>
    <w:rsid w:val="00DD6B19"/>
    <w:rsid w:val="00DE11FA"/>
    <w:rsid w:val="00DE13E5"/>
    <w:rsid w:val="00DE2EC6"/>
    <w:rsid w:val="00DE45C0"/>
    <w:rsid w:val="00DE4B6C"/>
    <w:rsid w:val="00DE6369"/>
    <w:rsid w:val="00DE6C55"/>
    <w:rsid w:val="00DE701F"/>
    <w:rsid w:val="00DE725D"/>
    <w:rsid w:val="00DF0DB2"/>
    <w:rsid w:val="00DF1406"/>
    <w:rsid w:val="00DF1862"/>
    <w:rsid w:val="00DF279A"/>
    <w:rsid w:val="00DF3A87"/>
    <w:rsid w:val="00DF40F5"/>
    <w:rsid w:val="00DF4249"/>
    <w:rsid w:val="00DF63BD"/>
    <w:rsid w:val="00DF67BE"/>
    <w:rsid w:val="00E003F7"/>
    <w:rsid w:val="00E00DA6"/>
    <w:rsid w:val="00E0138F"/>
    <w:rsid w:val="00E013FD"/>
    <w:rsid w:val="00E0186E"/>
    <w:rsid w:val="00E021F8"/>
    <w:rsid w:val="00E02C5D"/>
    <w:rsid w:val="00E055CB"/>
    <w:rsid w:val="00E06F04"/>
    <w:rsid w:val="00E06F52"/>
    <w:rsid w:val="00E072B1"/>
    <w:rsid w:val="00E11DED"/>
    <w:rsid w:val="00E12318"/>
    <w:rsid w:val="00E12AE6"/>
    <w:rsid w:val="00E13144"/>
    <w:rsid w:val="00E14618"/>
    <w:rsid w:val="00E1630E"/>
    <w:rsid w:val="00E17C06"/>
    <w:rsid w:val="00E2020E"/>
    <w:rsid w:val="00E20856"/>
    <w:rsid w:val="00E2117A"/>
    <w:rsid w:val="00E2213B"/>
    <w:rsid w:val="00E261E4"/>
    <w:rsid w:val="00E26706"/>
    <w:rsid w:val="00E30799"/>
    <w:rsid w:val="00E310FA"/>
    <w:rsid w:val="00E31983"/>
    <w:rsid w:val="00E31C3A"/>
    <w:rsid w:val="00E327C8"/>
    <w:rsid w:val="00E330AA"/>
    <w:rsid w:val="00E33282"/>
    <w:rsid w:val="00E341C9"/>
    <w:rsid w:val="00E34D8A"/>
    <w:rsid w:val="00E35CE9"/>
    <w:rsid w:val="00E4121D"/>
    <w:rsid w:val="00E4240D"/>
    <w:rsid w:val="00E42B34"/>
    <w:rsid w:val="00E43647"/>
    <w:rsid w:val="00E4394A"/>
    <w:rsid w:val="00E43F70"/>
    <w:rsid w:val="00E4408F"/>
    <w:rsid w:val="00E447E2"/>
    <w:rsid w:val="00E452EE"/>
    <w:rsid w:val="00E46113"/>
    <w:rsid w:val="00E50630"/>
    <w:rsid w:val="00E51DAA"/>
    <w:rsid w:val="00E53083"/>
    <w:rsid w:val="00E53508"/>
    <w:rsid w:val="00E54793"/>
    <w:rsid w:val="00E55099"/>
    <w:rsid w:val="00E572D8"/>
    <w:rsid w:val="00E57805"/>
    <w:rsid w:val="00E63601"/>
    <w:rsid w:val="00E6371C"/>
    <w:rsid w:val="00E641E8"/>
    <w:rsid w:val="00E65B9A"/>
    <w:rsid w:val="00E6665C"/>
    <w:rsid w:val="00E7039C"/>
    <w:rsid w:val="00E730C5"/>
    <w:rsid w:val="00E73AF3"/>
    <w:rsid w:val="00E73E3E"/>
    <w:rsid w:val="00E7492D"/>
    <w:rsid w:val="00E75222"/>
    <w:rsid w:val="00E75692"/>
    <w:rsid w:val="00E76EDA"/>
    <w:rsid w:val="00E82930"/>
    <w:rsid w:val="00E84D3F"/>
    <w:rsid w:val="00E853D1"/>
    <w:rsid w:val="00E857D2"/>
    <w:rsid w:val="00E85F7F"/>
    <w:rsid w:val="00E86167"/>
    <w:rsid w:val="00E864DA"/>
    <w:rsid w:val="00E86914"/>
    <w:rsid w:val="00E87EF7"/>
    <w:rsid w:val="00E90864"/>
    <w:rsid w:val="00E90F88"/>
    <w:rsid w:val="00E92672"/>
    <w:rsid w:val="00E95309"/>
    <w:rsid w:val="00E96714"/>
    <w:rsid w:val="00EA13F4"/>
    <w:rsid w:val="00EA3337"/>
    <w:rsid w:val="00EA3404"/>
    <w:rsid w:val="00EA49F0"/>
    <w:rsid w:val="00EA785F"/>
    <w:rsid w:val="00EB02CE"/>
    <w:rsid w:val="00EB1A86"/>
    <w:rsid w:val="00EB3800"/>
    <w:rsid w:val="00EB6380"/>
    <w:rsid w:val="00EC1834"/>
    <w:rsid w:val="00EC24E3"/>
    <w:rsid w:val="00EC2907"/>
    <w:rsid w:val="00EC2F95"/>
    <w:rsid w:val="00EC3089"/>
    <w:rsid w:val="00EC34BC"/>
    <w:rsid w:val="00EC4209"/>
    <w:rsid w:val="00EC647E"/>
    <w:rsid w:val="00EC6950"/>
    <w:rsid w:val="00ED03A3"/>
    <w:rsid w:val="00ED1216"/>
    <w:rsid w:val="00ED1255"/>
    <w:rsid w:val="00ED159F"/>
    <w:rsid w:val="00ED4A2B"/>
    <w:rsid w:val="00ED56B6"/>
    <w:rsid w:val="00ED6072"/>
    <w:rsid w:val="00ED6758"/>
    <w:rsid w:val="00ED7002"/>
    <w:rsid w:val="00EE0AC6"/>
    <w:rsid w:val="00EE0DDB"/>
    <w:rsid w:val="00EE1070"/>
    <w:rsid w:val="00EE2A19"/>
    <w:rsid w:val="00EE4590"/>
    <w:rsid w:val="00EE7AED"/>
    <w:rsid w:val="00EF0651"/>
    <w:rsid w:val="00EF2FA9"/>
    <w:rsid w:val="00EF3CDE"/>
    <w:rsid w:val="00EF437D"/>
    <w:rsid w:val="00EF759E"/>
    <w:rsid w:val="00F005A2"/>
    <w:rsid w:val="00F0203D"/>
    <w:rsid w:val="00F02A2C"/>
    <w:rsid w:val="00F03DD3"/>
    <w:rsid w:val="00F04322"/>
    <w:rsid w:val="00F05661"/>
    <w:rsid w:val="00F05994"/>
    <w:rsid w:val="00F05CA8"/>
    <w:rsid w:val="00F05DBA"/>
    <w:rsid w:val="00F06137"/>
    <w:rsid w:val="00F12FFE"/>
    <w:rsid w:val="00F142BD"/>
    <w:rsid w:val="00F1602E"/>
    <w:rsid w:val="00F171A9"/>
    <w:rsid w:val="00F20A72"/>
    <w:rsid w:val="00F20B06"/>
    <w:rsid w:val="00F22289"/>
    <w:rsid w:val="00F23FCB"/>
    <w:rsid w:val="00F24AC3"/>
    <w:rsid w:val="00F252FB"/>
    <w:rsid w:val="00F26283"/>
    <w:rsid w:val="00F266EA"/>
    <w:rsid w:val="00F26964"/>
    <w:rsid w:val="00F270AF"/>
    <w:rsid w:val="00F3058D"/>
    <w:rsid w:val="00F31AC7"/>
    <w:rsid w:val="00F323EA"/>
    <w:rsid w:val="00F33A40"/>
    <w:rsid w:val="00F36ECE"/>
    <w:rsid w:val="00F40BCB"/>
    <w:rsid w:val="00F40BF4"/>
    <w:rsid w:val="00F40CCB"/>
    <w:rsid w:val="00F41957"/>
    <w:rsid w:val="00F41D79"/>
    <w:rsid w:val="00F44F3E"/>
    <w:rsid w:val="00F45427"/>
    <w:rsid w:val="00F4542E"/>
    <w:rsid w:val="00F45837"/>
    <w:rsid w:val="00F50BF6"/>
    <w:rsid w:val="00F51E06"/>
    <w:rsid w:val="00F520AC"/>
    <w:rsid w:val="00F53A02"/>
    <w:rsid w:val="00F53B98"/>
    <w:rsid w:val="00F5524D"/>
    <w:rsid w:val="00F55E68"/>
    <w:rsid w:val="00F568A5"/>
    <w:rsid w:val="00F5692E"/>
    <w:rsid w:val="00F57006"/>
    <w:rsid w:val="00F57809"/>
    <w:rsid w:val="00F601EB"/>
    <w:rsid w:val="00F607A9"/>
    <w:rsid w:val="00F618A5"/>
    <w:rsid w:val="00F61EE1"/>
    <w:rsid w:val="00F6273D"/>
    <w:rsid w:val="00F63366"/>
    <w:rsid w:val="00F64310"/>
    <w:rsid w:val="00F65BD0"/>
    <w:rsid w:val="00F66C0B"/>
    <w:rsid w:val="00F66C63"/>
    <w:rsid w:val="00F67D17"/>
    <w:rsid w:val="00F67ED8"/>
    <w:rsid w:val="00F700F1"/>
    <w:rsid w:val="00F70125"/>
    <w:rsid w:val="00F72A57"/>
    <w:rsid w:val="00F72B36"/>
    <w:rsid w:val="00F72B72"/>
    <w:rsid w:val="00F7405F"/>
    <w:rsid w:val="00F74938"/>
    <w:rsid w:val="00F7496F"/>
    <w:rsid w:val="00F7532D"/>
    <w:rsid w:val="00F7575D"/>
    <w:rsid w:val="00F75772"/>
    <w:rsid w:val="00F7695E"/>
    <w:rsid w:val="00F76E3F"/>
    <w:rsid w:val="00F77F78"/>
    <w:rsid w:val="00F8009A"/>
    <w:rsid w:val="00F8111A"/>
    <w:rsid w:val="00F81EB8"/>
    <w:rsid w:val="00F85B18"/>
    <w:rsid w:val="00F86277"/>
    <w:rsid w:val="00F8721B"/>
    <w:rsid w:val="00F903D9"/>
    <w:rsid w:val="00F92CAF"/>
    <w:rsid w:val="00F930C0"/>
    <w:rsid w:val="00F9443C"/>
    <w:rsid w:val="00F94E2C"/>
    <w:rsid w:val="00F95164"/>
    <w:rsid w:val="00F97927"/>
    <w:rsid w:val="00FA0351"/>
    <w:rsid w:val="00FA19E9"/>
    <w:rsid w:val="00FA39EF"/>
    <w:rsid w:val="00FA3A83"/>
    <w:rsid w:val="00FA404B"/>
    <w:rsid w:val="00FA4087"/>
    <w:rsid w:val="00FA485C"/>
    <w:rsid w:val="00FA4F4B"/>
    <w:rsid w:val="00FB0C75"/>
    <w:rsid w:val="00FB19C7"/>
    <w:rsid w:val="00FB1A7C"/>
    <w:rsid w:val="00FB255B"/>
    <w:rsid w:val="00FB3480"/>
    <w:rsid w:val="00FB3953"/>
    <w:rsid w:val="00FB3D5D"/>
    <w:rsid w:val="00FB3E73"/>
    <w:rsid w:val="00FB4980"/>
    <w:rsid w:val="00FB4A1C"/>
    <w:rsid w:val="00FB558F"/>
    <w:rsid w:val="00FB59A6"/>
    <w:rsid w:val="00FB7894"/>
    <w:rsid w:val="00FC08E4"/>
    <w:rsid w:val="00FC4A61"/>
    <w:rsid w:val="00FD3912"/>
    <w:rsid w:val="00FD48AE"/>
    <w:rsid w:val="00FD4E0B"/>
    <w:rsid w:val="00FD5166"/>
    <w:rsid w:val="00FD6350"/>
    <w:rsid w:val="00FD7246"/>
    <w:rsid w:val="00FD7516"/>
    <w:rsid w:val="00FD774E"/>
    <w:rsid w:val="00FD7CEA"/>
    <w:rsid w:val="00FE1973"/>
    <w:rsid w:val="00FE33EC"/>
    <w:rsid w:val="00FE4632"/>
    <w:rsid w:val="00FE5EC0"/>
    <w:rsid w:val="00FE6CFA"/>
    <w:rsid w:val="00FE71DA"/>
    <w:rsid w:val="00FF2284"/>
    <w:rsid w:val="00FF33FF"/>
    <w:rsid w:val="00FF3533"/>
    <w:rsid w:val="00FF3E91"/>
    <w:rsid w:val="00FF5367"/>
    <w:rsid w:val="00FF55DA"/>
    <w:rsid w:val="00FF59A8"/>
    <w:rsid w:val="00FF74AC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26D"/>
    <w:pPr>
      <w:spacing w:line="360" w:lineRule="auto"/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438E"/>
    <w:pPr>
      <w:keepNext/>
      <w:pBdr>
        <w:bottom w:val="single" w:sz="24" w:space="1" w:color="auto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spacing w:val="-10"/>
      <w:kern w:val="28"/>
      <w:sz w:val="32"/>
      <w:szCs w:val="32"/>
      <w:lang w:val="en-NZ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438E"/>
    <w:pPr>
      <w:outlineLvl w:val="1"/>
    </w:pPr>
    <w:rPr>
      <w:b/>
      <w:lang w:val="en-NZ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8438E"/>
    <w:pPr>
      <w:spacing w:before="360" w:after="120"/>
      <w:ind w:left="720"/>
      <w:outlineLvl w:val="2"/>
    </w:p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8438E"/>
    <w:pPr>
      <w:keepNext/>
      <w:keepLines/>
      <w:tabs>
        <w:tab w:val="left" w:pos="709"/>
        <w:tab w:val="left" w:pos="851"/>
        <w:tab w:val="left" w:pos="1134"/>
        <w:tab w:val="left" w:pos="1560"/>
      </w:tabs>
      <w:spacing w:before="40" w:after="0" w:line="480" w:lineRule="auto"/>
      <w:ind w:left="709"/>
      <w:outlineLvl w:val="3"/>
    </w:pPr>
    <w:rPr>
      <w:rFonts w:asciiTheme="majorHAnsi" w:eastAsiaTheme="majorEastAsia" w:hAnsiTheme="majorHAnsi" w:cstheme="majorBidi"/>
      <w:b/>
      <w:i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">
    <w:name w:val="Thesis"/>
    <w:basedOn w:val="Heading1"/>
    <w:link w:val="ThesisChar"/>
    <w:qFormat/>
    <w:rsid w:val="00AB7600"/>
    <w:rPr>
      <w:rFonts w:ascii="Arial" w:hAnsi="Arial" w:cs="Arial"/>
      <w:szCs w:val="24"/>
    </w:rPr>
  </w:style>
  <w:style w:type="character" w:customStyle="1" w:styleId="ThesisChar">
    <w:name w:val="Thesis Char"/>
    <w:basedOn w:val="Heading1Char"/>
    <w:link w:val="Thesis"/>
    <w:rsid w:val="00AB7600"/>
    <w:rPr>
      <w:rFonts w:ascii="Arial" w:eastAsiaTheme="majorEastAsia" w:hAnsi="Arial" w:cs="Arial"/>
      <w:b w:val="0"/>
      <w:color w:val="2F5496" w:themeColor="accent1" w:themeShade="BF"/>
      <w:spacing w:val="-10"/>
      <w:kern w:val="2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438E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438E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8438E"/>
    <w:rPr>
      <w:b/>
      <w:sz w:val="24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51C51"/>
    <w:pPr>
      <w:spacing w:after="200"/>
    </w:pPr>
    <w:rPr>
      <w:i/>
      <w:iCs/>
      <w:szCs w:val="1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48438E"/>
    <w:rPr>
      <w:rFonts w:asciiTheme="majorHAnsi" w:eastAsiaTheme="majorEastAsia" w:hAnsiTheme="majorHAnsi" w:cstheme="majorBidi"/>
      <w:b/>
      <w:i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6B1A"/>
    <w:pPr>
      <w:pBdr>
        <w:bottom w:val="single" w:sz="24" w:space="1" w:color="auto"/>
      </w:pBdr>
      <w:spacing w:after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32"/>
      <w:szCs w:val="32"/>
      <w:lang w:val="en-NZ"/>
    </w:rPr>
  </w:style>
  <w:style w:type="character" w:customStyle="1" w:styleId="TitleChar">
    <w:name w:val="Title Char"/>
    <w:basedOn w:val="DefaultParagraphFont"/>
    <w:link w:val="Title"/>
    <w:uiPriority w:val="10"/>
    <w:rsid w:val="00286B1A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paragraph" w:customStyle="1" w:styleId="CBody">
    <w:name w:val="CBody"/>
    <w:basedOn w:val="Normal"/>
    <w:link w:val="CBodyChar"/>
    <w:autoRedefine/>
    <w:qFormat/>
    <w:rsid w:val="0048438E"/>
    <w:pPr>
      <w:ind w:firstLine="720"/>
    </w:pPr>
    <w:rPr>
      <w:rFonts w:ascii="Arial" w:hAnsi="Arial" w:cs="Arial"/>
      <w:szCs w:val="24"/>
      <w:lang w:val="en-NZ"/>
    </w:rPr>
  </w:style>
  <w:style w:type="character" w:customStyle="1" w:styleId="CBodyChar">
    <w:name w:val="CBody Char"/>
    <w:basedOn w:val="DefaultParagraphFont"/>
    <w:link w:val="CBody"/>
    <w:rsid w:val="0048438E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A19"/>
    <w:rPr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A19"/>
    <w:rPr>
      <w:sz w:val="24"/>
      <w:lang w:val="en-GB"/>
    </w:rPr>
  </w:style>
  <w:style w:type="paragraph" w:styleId="ListParagraph">
    <w:name w:val="List Paragraph"/>
    <w:basedOn w:val="Normal"/>
    <w:uiPriority w:val="34"/>
    <w:qFormat/>
    <w:rsid w:val="006973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60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0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05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054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54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E7E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7EC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26D"/>
    <w:pPr>
      <w:spacing w:line="360" w:lineRule="auto"/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438E"/>
    <w:pPr>
      <w:keepNext/>
      <w:pBdr>
        <w:bottom w:val="single" w:sz="24" w:space="1" w:color="auto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spacing w:val="-10"/>
      <w:kern w:val="28"/>
      <w:sz w:val="32"/>
      <w:szCs w:val="32"/>
      <w:lang w:val="en-NZ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438E"/>
    <w:pPr>
      <w:outlineLvl w:val="1"/>
    </w:pPr>
    <w:rPr>
      <w:b/>
      <w:lang w:val="en-NZ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8438E"/>
    <w:pPr>
      <w:spacing w:before="360" w:after="120"/>
      <w:ind w:left="720"/>
      <w:outlineLvl w:val="2"/>
    </w:p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8438E"/>
    <w:pPr>
      <w:keepNext/>
      <w:keepLines/>
      <w:tabs>
        <w:tab w:val="left" w:pos="709"/>
        <w:tab w:val="left" w:pos="851"/>
        <w:tab w:val="left" w:pos="1134"/>
        <w:tab w:val="left" w:pos="1560"/>
      </w:tabs>
      <w:spacing w:before="40" w:after="0" w:line="480" w:lineRule="auto"/>
      <w:ind w:left="709"/>
      <w:outlineLvl w:val="3"/>
    </w:pPr>
    <w:rPr>
      <w:rFonts w:asciiTheme="majorHAnsi" w:eastAsiaTheme="majorEastAsia" w:hAnsiTheme="majorHAnsi" w:cstheme="majorBidi"/>
      <w:b/>
      <w:i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">
    <w:name w:val="Thesis"/>
    <w:basedOn w:val="Heading1"/>
    <w:link w:val="ThesisChar"/>
    <w:qFormat/>
    <w:rsid w:val="00AB7600"/>
    <w:rPr>
      <w:rFonts w:ascii="Arial" w:hAnsi="Arial" w:cs="Arial"/>
      <w:szCs w:val="24"/>
    </w:rPr>
  </w:style>
  <w:style w:type="character" w:customStyle="1" w:styleId="ThesisChar">
    <w:name w:val="Thesis Char"/>
    <w:basedOn w:val="Heading1Char"/>
    <w:link w:val="Thesis"/>
    <w:rsid w:val="00AB7600"/>
    <w:rPr>
      <w:rFonts w:ascii="Arial" w:eastAsiaTheme="majorEastAsia" w:hAnsi="Arial" w:cs="Arial"/>
      <w:b w:val="0"/>
      <w:color w:val="2F5496" w:themeColor="accent1" w:themeShade="BF"/>
      <w:spacing w:val="-10"/>
      <w:kern w:val="2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438E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438E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8438E"/>
    <w:rPr>
      <w:b/>
      <w:sz w:val="24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51C51"/>
    <w:pPr>
      <w:spacing w:after="200"/>
    </w:pPr>
    <w:rPr>
      <w:i/>
      <w:iCs/>
      <w:szCs w:val="1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48438E"/>
    <w:rPr>
      <w:rFonts w:asciiTheme="majorHAnsi" w:eastAsiaTheme="majorEastAsia" w:hAnsiTheme="majorHAnsi" w:cstheme="majorBidi"/>
      <w:b/>
      <w:i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6B1A"/>
    <w:pPr>
      <w:pBdr>
        <w:bottom w:val="single" w:sz="24" w:space="1" w:color="auto"/>
      </w:pBdr>
      <w:spacing w:after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32"/>
      <w:szCs w:val="32"/>
      <w:lang w:val="en-NZ"/>
    </w:rPr>
  </w:style>
  <w:style w:type="character" w:customStyle="1" w:styleId="TitleChar">
    <w:name w:val="Title Char"/>
    <w:basedOn w:val="DefaultParagraphFont"/>
    <w:link w:val="Title"/>
    <w:uiPriority w:val="10"/>
    <w:rsid w:val="00286B1A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paragraph" w:customStyle="1" w:styleId="CBody">
    <w:name w:val="CBody"/>
    <w:basedOn w:val="Normal"/>
    <w:link w:val="CBodyChar"/>
    <w:autoRedefine/>
    <w:qFormat/>
    <w:rsid w:val="0048438E"/>
    <w:pPr>
      <w:ind w:firstLine="720"/>
    </w:pPr>
    <w:rPr>
      <w:rFonts w:ascii="Arial" w:hAnsi="Arial" w:cs="Arial"/>
      <w:szCs w:val="24"/>
      <w:lang w:val="en-NZ"/>
    </w:rPr>
  </w:style>
  <w:style w:type="character" w:customStyle="1" w:styleId="CBodyChar">
    <w:name w:val="CBody Char"/>
    <w:basedOn w:val="DefaultParagraphFont"/>
    <w:link w:val="CBody"/>
    <w:rsid w:val="0048438E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A19"/>
    <w:rPr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A19"/>
    <w:rPr>
      <w:sz w:val="24"/>
      <w:lang w:val="en-GB"/>
    </w:rPr>
  </w:style>
  <w:style w:type="paragraph" w:styleId="ListParagraph">
    <w:name w:val="List Paragraph"/>
    <w:basedOn w:val="Normal"/>
    <w:uiPriority w:val="34"/>
    <w:qFormat/>
    <w:rsid w:val="006973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60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0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05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054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54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E7E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7E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jp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g"/><Relationship Id="rId84" Type="http://schemas.openxmlformats.org/officeDocument/2006/relationships/image" Target="media/image69.jpeg"/><Relationship Id="rId89" Type="http://schemas.openxmlformats.org/officeDocument/2006/relationships/image" Target="media/image74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5.png"/><Relationship Id="rId107" Type="http://schemas.openxmlformats.org/officeDocument/2006/relationships/footer" Target="footer6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4.png"/><Relationship Id="rId87" Type="http://schemas.openxmlformats.org/officeDocument/2006/relationships/image" Target="media/image72.jpeg"/><Relationship Id="rId102" Type="http://schemas.openxmlformats.org/officeDocument/2006/relationships/image" Target="media/image84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tiff"/><Relationship Id="rId19" Type="http://schemas.openxmlformats.org/officeDocument/2006/relationships/image" Target="media/image5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jpg"/><Relationship Id="rId100" Type="http://schemas.openxmlformats.org/officeDocument/2006/relationships/footer" Target="footer5.xml"/><Relationship Id="rId105" Type="http://schemas.openxmlformats.org/officeDocument/2006/relationships/image" Target="media/image87.jpe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103" Type="http://schemas.openxmlformats.org/officeDocument/2006/relationships/image" Target="media/image85.png"/><Relationship Id="rId108" Type="http://schemas.openxmlformats.org/officeDocument/2006/relationships/footer" Target="footer7.xml"/><Relationship Id="rId20" Type="http://schemas.openxmlformats.org/officeDocument/2006/relationships/image" Target="media/image6.jpeg"/><Relationship Id="rId41" Type="http://schemas.openxmlformats.org/officeDocument/2006/relationships/image" Target="media/image27.jp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jpg"/><Relationship Id="rId83" Type="http://schemas.openxmlformats.org/officeDocument/2006/relationships/image" Target="media/image68.JP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6" Type="http://schemas.openxmlformats.org/officeDocument/2006/relationships/header" Target="header5.xml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footer" Target="footer4.xml"/><Relationship Id="rId101" Type="http://schemas.openxmlformats.org/officeDocument/2006/relationships/image" Target="media/image83.jpe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5.jpeg"/><Relationship Id="rId109" Type="http://schemas.openxmlformats.org/officeDocument/2006/relationships/fontTable" Target="fontTable.xml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2.jpg"/><Relationship Id="rId104" Type="http://schemas.openxmlformats.org/officeDocument/2006/relationships/image" Target="media/image86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FD48B-9A03-4E0F-8659-FA9161CE5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BC7B6CBD</Template>
  <TotalTime>0</TotalTime>
  <Pages>30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2018-10-03T04:40:00Z</dcterms:created>
  <dcterms:modified xsi:type="dcterms:W3CDTF">2018-10-03T04:41:00Z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