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4507D4" w14:textId="364BC882" w:rsidR="00F87859" w:rsidRDefault="002476BF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594752" behindDoc="0" locked="0" layoutInCell="1" allowOverlap="1" wp14:anchorId="1A623AF7" wp14:editId="6836C1BD">
            <wp:simplePos x="0" y="0"/>
            <wp:positionH relativeFrom="margin">
              <wp:posOffset>-235974</wp:posOffset>
            </wp:positionH>
            <wp:positionV relativeFrom="paragraph">
              <wp:posOffset>-324464</wp:posOffset>
            </wp:positionV>
            <wp:extent cx="2698955" cy="1574028"/>
            <wp:effectExtent l="0" t="0" r="6350" b="7620"/>
            <wp:wrapNone/>
            <wp:docPr id="41" name="Picture 41" descr="Logo for the Health and Disability Commissioner - Te Hoihau Hauora, Hauātanga. Black and red letters on a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Logo for the Health and Disability Commissioner - Te Hoihau Hauora, Hauātanga. Black and red letters on a white background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828" cy="157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555840" behindDoc="0" locked="0" layoutInCell="1" allowOverlap="1" wp14:anchorId="0F4BCC31" wp14:editId="199E65FE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A2B47" w14:textId="77777777" w:rsidR="00F87859" w:rsidRDefault="00F87859" w:rsidP="00F87859">
      <w:pPr>
        <w:rPr>
          <w:rFonts w:cs="Arial"/>
          <w:szCs w:val="32"/>
        </w:rPr>
      </w:pPr>
    </w:p>
    <w:p w14:paraId="3C6B25C6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7594F4BE" w14:textId="77777777" w:rsidR="00F87859" w:rsidRDefault="00F87859" w:rsidP="00F87859">
      <w:pPr>
        <w:rPr>
          <w:rFonts w:cs="Arial"/>
          <w:szCs w:val="32"/>
        </w:rPr>
      </w:pPr>
    </w:p>
    <w:p w14:paraId="6E7E18BA" w14:textId="77777777" w:rsidR="00F87859" w:rsidRDefault="00F87859" w:rsidP="00F87859">
      <w:pPr>
        <w:rPr>
          <w:rFonts w:cs="Arial"/>
          <w:szCs w:val="32"/>
        </w:rPr>
      </w:pPr>
    </w:p>
    <w:p w14:paraId="76879393" w14:textId="77777777" w:rsidR="00F87859" w:rsidRPr="00535661" w:rsidRDefault="00F87859" w:rsidP="007E7233">
      <w:pPr>
        <w:ind w:left="0"/>
        <w:rPr>
          <w:rFonts w:cs="Arial"/>
          <w:b/>
          <w:sz w:val="4"/>
          <w:szCs w:val="4"/>
        </w:rPr>
      </w:pPr>
    </w:p>
    <w:p w14:paraId="4A355FEB" w14:textId="2F4AFB95" w:rsidR="00887F23" w:rsidRDefault="00535661" w:rsidP="00F87859">
      <w:pPr>
        <w:pStyle w:val="Title"/>
      </w:pPr>
      <w:r>
        <w:rPr>
          <w:noProof/>
        </w:rPr>
        <w:drawing>
          <wp:anchor distT="0" distB="0" distL="114300" distR="114300" simplePos="0" relativeHeight="251567104" behindDoc="0" locked="0" layoutInCell="1" allowOverlap="1" wp14:anchorId="5E4E52CA" wp14:editId="70D1097B">
            <wp:simplePos x="0" y="0"/>
            <wp:positionH relativeFrom="margin">
              <wp:posOffset>560070</wp:posOffset>
            </wp:positionH>
            <wp:positionV relativeFrom="paragraph">
              <wp:posOffset>1618779</wp:posOffset>
            </wp:positionV>
            <wp:extent cx="4409686" cy="4409686"/>
            <wp:effectExtent l="0" t="0" r="0" b="0"/>
            <wp:wrapNone/>
            <wp:docPr id="5" name="Picture 5" descr="3 people reading documen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3 people reading documents.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9686" cy="44096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76BF">
        <w:t>Review of the H</w:t>
      </w:r>
      <w:r w:rsidR="00F67697">
        <w:t>ealth and Disability Commissioner</w:t>
      </w:r>
      <w:r w:rsidR="002476BF">
        <w:t xml:space="preserve"> Act and Code </w:t>
      </w:r>
    </w:p>
    <w:p w14:paraId="7CAD9B66" w14:textId="4BA26008" w:rsidR="00887F23" w:rsidRDefault="00887F23" w:rsidP="00F87859">
      <w:pPr>
        <w:pStyle w:val="Title"/>
      </w:pPr>
    </w:p>
    <w:p w14:paraId="2B2FA0E0" w14:textId="77777777" w:rsidR="00887F23" w:rsidRDefault="00887F23" w:rsidP="00F87859">
      <w:pPr>
        <w:pStyle w:val="Title"/>
      </w:pPr>
    </w:p>
    <w:p w14:paraId="5D3B7EED" w14:textId="77777777" w:rsidR="00887F23" w:rsidRDefault="00887F23" w:rsidP="00F87859">
      <w:pPr>
        <w:pStyle w:val="Title"/>
      </w:pPr>
    </w:p>
    <w:p w14:paraId="4E8123DC" w14:textId="77777777" w:rsidR="00887F23" w:rsidRDefault="00887F23" w:rsidP="00F87859">
      <w:pPr>
        <w:pStyle w:val="Title"/>
      </w:pPr>
    </w:p>
    <w:p w14:paraId="70685830" w14:textId="77777777" w:rsidR="00535661" w:rsidRPr="00535661" w:rsidRDefault="00F87859" w:rsidP="00BF5DDC">
      <w:pPr>
        <w:pStyle w:val="Datepublished"/>
        <w:rPr>
          <w:sz w:val="64"/>
          <w:szCs w:val="46"/>
        </w:rPr>
      </w:pPr>
      <w:r w:rsidRPr="00F87859">
        <w:t xml:space="preserve"> </w:t>
      </w:r>
      <w:r w:rsidR="00570380">
        <w:br/>
      </w:r>
      <w:r w:rsidR="00570380">
        <w:br/>
      </w:r>
    </w:p>
    <w:p w14:paraId="4B499FFD" w14:textId="6AA25373" w:rsidR="00F87859" w:rsidRPr="00570380" w:rsidRDefault="00887F23" w:rsidP="00BF5DDC">
      <w:pPr>
        <w:pStyle w:val="Datepublished"/>
      </w:pPr>
      <w:r w:rsidRPr="00570380">
        <w:t xml:space="preserve">Published: </w:t>
      </w:r>
      <w:r w:rsidR="00F72894">
        <w:t>May</w:t>
      </w:r>
      <w:r w:rsidR="002476BF">
        <w:t xml:space="preserve"> 2024</w:t>
      </w:r>
    </w:p>
    <w:p w14:paraId="7FF91CB7" w14:textId="77777777" w:rsidR="002476BF" w:rsidRDefault="002476BF" w:rsidP="002476BF">
      <w:pPr>
        <w:pStyle w:val="Heading1"/>
      </w:pPr>
      <w:bookmarkStart w:id="0" w:name="_Toc164676590"/>
      <w:r>
        <w:lastRenderedPageBreak/>
        <w:t>Before you start</w:t>
      </w:r>
      <w:bookmarkEnd w:id="0"/>
    </w:p>
    <w:p w14:paraId="0F5C5D67" w14:textId="77777777" w:rsidR="00057EF5" w:rsidRDefault="00057EF5" w:rsidP="00057EF5"/>
    <w:p w14:paraId="48E40CD9" w14:textId="0538DCA5" w:rsidR="00057EF5" w:rsidRDefault="00093B51" w:rsidP="00057EF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28544" behindDoc="0" locked="0" layoutInCell="1" allowOverlap="1" wp14:anchorId="25261252" wp14:editId="4594EDF7">
            <wp:simplePos x="0" y="0"/>
            <wp:positionH relativeFrom="margin">
              <wp:align>left</wp:align>
            </wp:positionH>
            <wp:positionV relativeFrom="paragraph">
              <wp:posOffset>173355</wp:posOffset>
            </wp:positionV>
            <wp:extent cx="1403131" cy="1017460"/>
            <wp:effectExtent l="0" t="0" r="6985" b="0"/>
            <wp:wrapNone/>
            <wp:docPr id="1011222259" name="Picture 10112222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222259" name="Picture 10112222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670" cy="1017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DDA61" w14:textId="2545E397" w:rsidR="00057EF5" w:rsidRDefault="00057EF5" w:rsidP="00057EF5">
      <w:r>
        <w:t>This document has a lot of information in it.</w:t>
      </w:r>
    </w:p>
    <w:p w14:paraId="43FB04F7" w14:textId="6196FE91" w:rsidR="00057EF5" w:rsidRDefault="00057EF5" w:rsidP="00057EF5"/>
    <w:p w14:paraId="0F8E516F" w14:textId="7B8FBB6E" w:rsidR="00057EF5" w:rsidRDefault="00093B51" w:rsidP="00057EF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27520" behindDoc="0" locked="0" layoutInCell="1" allowOverlap="1" wp14:anchorId="52ED9218" wp14:editId="246B5B29">
            <wp:simplePos x="0" y="0"/>
            <wp:positionH relativeFrom="margin">
              <wp:align>left</wp:align>
            </wp:positionH>
            <wp:positionV relativeFrom="paragraph">
              <wp:posOffset>217805</wp:posOffset>
            </wp:positionV>
            <wp:extent cx="1103586" cy="1507282"/>
            <wp:effectExtent l="0" t="0" r="1905" b="0"/>
            <wp:wrapNone/>
            <wp:docPr id="1376044786" name="Picture 13760447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044786" name="Picture 13760447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720" cy="1510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9F7AD" w14:textId="648B9175" w:rsidR="00057EF5" w:rsidRDefault="00057EF5" w:rsidP="00057EF5">
      <w:r>
        <w:t>It can be hard for some people to read a document with lots of information.</w:t>
      </w:r>
    </w:p>
    <w:p w14:paraId="24459E24" w14:textId="77777777" w:rsidR="00057EF5" w:rsidRDefault="00057EF5" w:rsidP="00057EF5"/>
    <w:p w14:paraId="6448CB99" w14:textId="77777777" w:rsidR="00057EF5" w:rsidRDefault="00057EF5" w:rsidP="00057EF5"/>
    <w:p w14:paraId="6F366245" w14:textId="77777777" w:rsidR="00057EF5" w:rsidRDefault="00057EF5" w:rsidP="00057EF5">
      <w:r>
        <w:rPr>
          <w:noProof/>
        </w:rPr>
        <w:drawing>
          <wp:anchor distT="0" distB="0" distL="114300" distR="114300" simplePos="0" relativeHeight="251611136" behindDoc="0" locked="0" layoutInCell="1" allowOverlap="1" wp14:anchorId="19CBEF73" wp14:editId="7F4B363B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1464E01D" w14:textId="77777777" w:rsidR="00057EF5" w:rsidRDefault="00057EF5" w:rsidP="00057EF5">
      <w:pPr>
        <w:pStyle w:val="Listtoplevel"/>
      </w:pPr>
      <w:r>
        <w:t>read it a few pages at a time</w:t>
      </w:r>
    </w:p>
    <w:p w14:paraId="7CF67380" w14:textId="77777777" w:rsidR="00057EF5" w:rsidRDefault="00057EF5" w:rsidP="00057EF5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612160" behindDoc="0" locked="0" layoutInCell="1" allowOverlap="1" wp14:anchorId="0838A6D5" wp14:editId="036C84ED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15B9F3D5" w14:textId="77777777" w:rsidR="00057EF5" w:rsidRDefault="00057EF5" w:rsidP="00057EF5">
      <w:pPr>
        <w:pStyle w:val="Listtoplevel"/>
      </w:pPr>
      <w:r>
        <w:t>have someone read it with you to support you to understand it.</w:t>
      </w:r>
    </w:p>
    <w:p w14:paraId="3A784332" w14:textId="77777777" w:rsidR="00057EF5" w:rsidRPr="00057EF5" w:rsidRDefault="00057EF5" w:rsidP="00057EF5"/>
    <w:p w14:paraId="5172BB87" w14:textId="77777777" w:rsidR="002476BF" w:rsidRDefault="002476BF" w:rsidP="00057EF5">
      <w:pPr>
        <w:rPr>
          <w:rFonts w:eastAsia="Arial Unicode MS"/>
          <w:kern w:val="28"/>
          <w:sz w:val="44"/>
        </w:rPr>
      </w:pPr>
      <w:r>
        <w:br w:type="page"/>
      </w:r>
    </w:p>
    <w:p w14:paraId="135850B8" w14:textId="77777777" w:rsidR="002476BF" w:rsidRDefault="002476BF" w:rsidP="002476BF">
      <w:pPr>
        <w:pStyle w:val="Heading1"/>
      </w:pPr>
      <w:bookmarkStart w:id="1" w:name="_What_is_in"/>
      <w:bookmarkStart w:id="2" w:name="_Toc164676591"/>
      <w:bookmarkEnd w:id="1"/>
      <w:r>
        <w:lastRenderedPageBreak/>
        <w:t xml:space="preserve">What is in this </w:t>
      </w:r>
      <w:proofErr w:type="gramStart"/>
      <w:r>
        <w:t>document</w:t>
      </w:r>
      <w:bookmarkEnd w:id="2"/>
      <w:proofErr w:type="gramEnd"/>
    </w:p>
    <w:p w14:paraId="00BBBB17" w14:textId="77777777" w:rsidR="002476BF" w:rsidRDefault="002476BF" w:rsidP="00422686">
      <w:pPr>
        <w:pStyle w:val="contentspage"/>
      </w:pPr>
    </w:p>
    <w:p w14:paraId="635FC50B" w14:textId="77777777" w:rsidR="00422686" w:rsidRDefault="00422686" w:rsidP="00422686">
      <w:pPr>
        <w:pStyle w:val="contentspage"/>
      </w:pPr>
    </w:p>
    <w:p w14:paraId="4C3B4FEC" w14:textId="74B06E7F" w:rsidR="00422686" w:rsidRPr="00422686" w:rsidRDefault="00DE00AA" w:rsidP="00422686">
      <w:pPr>
        <w:pStyle w:val="contentspage"/>
        <w:jc w:val="right"/>
        <w:rPr>
          <w:b/>
          <w:bCs w:val="0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759616" behindDoc="0" locked="0" layoutInCell="1" allowOverlap="1" wp14:anchorId="199C5787" wp14:editId="247DB021">
            <wp:simplePos x="0" y="0"/>
            <wp:positionH relativeFrom="margin">
              <wp:posOffset>31115</wp:posOffset>
            </wp:positionH>
            <wp:positionV relativeFrom="paragraph">
              <wp:posOffset>224768</wp:posOffset>
            </wp:positionV>
            <wp:extent cx="1221828" cy="1221828"/>
            <wp:effectExtent l="0" t="0" r="0" b="0"/>
            <wp:wrapNone/>
            <wp:docPr id="1260609603" name="Picture 12606096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471705" name="Picture 4374717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828" cy="122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2686" w:rsidRPr="00422686">
        <w:rPr>
          <w:b/>
          <w:bCs w:val="0"/>
        </w:rPr>
        <w:t>Page number:</w:t>
      </w:r>
    </w:p>
    <w:p w14:paraId="362AC8DE" w14:textId="1A4C1AE4" w:rsidR="00422686" w:rsidRDefault="00422686" w:rsidP="00422686">
      <w:pPr>
        <w:pStyle w:val="contentspage"/>
        <w:rPr>
          <w:rStyle w:val="Hyperlink"/>
          <w:noProof/>
        </w:rPr>
      </w:pPr>
    </w:p>
    <w:p w14:paraId="2876BC61" w14:textId="09BE479C" w:rsidR="00422686" w:rsidRDefault="00422686" w:rsidP="00422686">
      <w:pPr>
        <w:pStyle w:val="contentspage"/>
        <w:rPr>
          <w:rStyle w:val="Hyperlink"/>
          <w:noProof/>
        </w:rPr>
      </w:pPr>
    </w:p>
    <w:p w14:paraId="4FCEDD6B" w14:textId="1069BFA1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What_is_this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>What is this document about?</w:t>
        </w:r>
        <w:r w:rsidR="00422686" w:rsidRPr="00422686">
          <w:rPr>
            <w:noProof/>
            <w:webHidden/>
            <w:color w:val="000000" w:themeColor="text1"/>
          </w:rPr>
          <w:tab/>
        </w:r>
        <w:r w:rsidR="00415533">
          <w:rPr>
            <w:noProof/>
            <w:webHidden/>
            <w:color w:val="000000" w:themeColor="text1"/>
          </w:rPr>
          <w:t>4</w:t>
        </w:r>
      </w:hyperlink>
    </w:p>
    <w:p w14:paraId="5D44E7E8" w14:textId="6FBFAA5F" w:rsidR="00422686" w:rsidRPr="00422686" w:rsidRDefault="001E7FAE" w:rsidP="00422686">
      <w:pPr>
        <w:pStyle w:val="contentspage"/>
        <w:rPr>
          <w:rStyle w:val="Hyperlink"/>
          <w:noProof/>
          <w:color w:val="000000" w:themeColor="text1"/>
          <w:u w:val="none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766784" behindDoc="0" locked="0" layoutInCell="1" allowOverlap="1" wp14:anchorId="500D96CA" wp14:editId="039F1BC9">
            <wp:simplePos x="0" y="0"/>
            <wp:positionH relativeFrom="margin">
              <wp:posOffset>32242</wp:posOffset>
            </wp:positionH>
            <wp:positionV relativeFrom="paragraph">
              <wp:posOffset>264426</wp:posOffset>
            </wp:positionV>
            <wp:extent cx="1174531" cy="1326083"/>
            <wp:effectExtent l="0" t="0" r="6985" b="7620"/>
            <wp:wrapNone/>
            <wp:docPr id="1932268" name="Picture 19322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268" name="Picture 19322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531" cy="132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C04A89" w14:textId="51EC427E" w:rsidR="00422686" w:rsidRPr="00422686" w:rsidRDefault="00422686" w:rsidP="00422686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4E113500" w14:textId="7EC7E1A7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How_to_tell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 xml:space="preserve">How to tell the HDC what you </w:t>
        </w:r>
        <w:r w:rsidR="00422686">
          <w:rPr>
            <w:rStyle w:val="Hyperlink"/>
            <w:noProof/>
            <w:color w:val="000000" w:themeColor="text1"/>
            <w:u w:val="none"/>
          </w:rPr>
          <w:br/>
        </w:r>
        <w:r w:rsidR="00422686" w:rsidRPr="00422686">
          <w:rPr>
            <w:rStyle w:val="Hyperlink"/>
            <w:noProof/>
            <w:color w:val="000000" w:themeColor="text1"/>
            <w:u w:val="none"/>
          </w:rPr>
          <w:t>think</w:t>
        </w:r>
        <w:r w:rsidR="00422686" w:rsidRPr="00422686">
          <w:rPr>
            <w:noProof/>
            <w:webHidden/>
            <w:color w:val="000000" w:themeColor="text1"/>
          </w:rPr>
          <w:tab/>
        </w:r>
      </w:hyperlink>
      <w:r w:rsidR="00A9602C">
        <w:rPr>
          <w:noProof/>
          <w:color w:val="000000" w:themeColor="text1"/>
        </w:rPr>
        <w:t>10</w:t>
      </w:r>
    </w:p>
    <w:p w14:paraId="0341CEAB" w14:textId="77777777" w:rsidR="00422686" w:rsidRPr="00422686" w:rsidRDefault="00422686" w:rsidP="00422686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7BA497F6" w14:textId="446C495C" w:rsidR="00422686" w:rsidRPr="00422686" w:rsidRDefault="00DE00AA" w:rsidP="00422686">
      <w:pPr>
        <w:pStyle w:val="contentspage"/>
        <w:rPr>
          <w:rStyle w:val="Hyperlink"/>
          <w:noProof/>
          <w:color w:val="000000" w:themeColor="text1"/>
          <w:u w:val="none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760640" behindDoc="0" locked="0" layoutInCell="1" allowOverlap="1" wp14:anchorId="2450274E" wp14:editId="2E4C85A1">
            <wp:simplePos x="0" y="0"/>
            <wp:positionH relativeFrom="margin">
              <wp:posOffset>0</wp:posOffset>
            </wp:positionH>
            <wp:positionV relativeFrom="paragraph">
              <wp:posOffset>27285</wp:posOffset>
            </wp:positionV>
            <wp:extent cx="1169224" cy="1143000"/>
            <wp:effectExtent l="0" t="0" r="0" b="0"/>
            <wp:wrapNone/>
            <wp:docPr id="176192950" name="Picture 1761929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882451" name="Picture 4228824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224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2B26C2" w14:textId="4CA1F84F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Topic_1:_Making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 xml:space="preserve">Topic 1: Making complaint </w:t>
        </w:r>
        <w:r w:rsidR="00DD10A8">
          <w:rPr>
            <w:rStyle w:val="Hyperlink"/>
            <w:noProof/>
            <w:color w:val="000000" w:themeColor="text1"/>
            <w:u w:val="none"/>
          </w:rPr>
          <w:br/>
        </w:r>
        <w:r w:rsidR="00422686" w:rsidRPr="00422686">
          <w:rPr>
            <w:rStyle w:val="Hyperlink"/>
            <w:noProof/>
            <w:color w:val="000000" w:themeColor="text1"/>
            <w:u w:val="none"/>
          </w:rPr>
          <w:t>resolution</w:t>
        </w:r>
        <w:r w:rsidR="00DD10A8">
          <w:rPr>
            <w:rStyle w:val="Hyperlink"/>
            <w:noProof/>
            <w:color w:val="000000" w:themeColor="text1"/>
            <w:u w:val="none"/>
          </w:rPr>
          <w:t xml:space="preserve"> better</w:t>
        </w:r>
        <w:r w:rsidR="00422686" w:rsidRPr="00422686">
          <w:rPr>
            <w:noProof/>
            <w:webHidden/>
            <w:color w:val="000000" w:themeColor="text1"/>
          </w:rPr>
          <w:tab/>
        </w:r>
        <w:r w:rsidR="00422686" w:rsidRPr="00422686">
          <w:rPr>
            <w:noProof/>
            <w:webHidden/>
            <w:color w:val="000000" w:themeColor="text1"/>
          </w:rPr>
          <w:fldChar w:fldCharType="begin"/>
        </w:r>
        <w:r w:rsidR="00422686" w:rsidRPr="00422686">
          <w:rPr>
            <w:noProof/>
            <w:webHidden/>
            <w:color w:val="000000" w:themeColor="text1"/>
          </w:rPr>
          <w:instrText xml:space="preserve"> PAGEREF _Toc164676594 \h </w:instrText>
        </w:r>
        <w:r w:rsidR="00422686" w:rsidRPr="00422686">
          <w:rPr>
            <w:noProof/>
            <w:webHidden/>
            <w:color w:val="000000" w:themeColor="text1"/>
          </w:rPr>
        </w:r>
        <w:r w:rsidR="00422686" w:rsidRPr="00422686">
          <w:rPr>
            <w:noProof/>
            <w:webHidden/>
            <w:color w:val="000000" w:themeColor="text1"/>
          </w:rPr>
          <w:fldChar w:fldCharType="separate"/>
        </w:r>
        <w:r w:rsidR="0013630F">
          <w:rPr>
            <w:noProof/>
            <w:webHidden/>
            <w:color w:val="000000" w:themeColor="text1"/>
          </w:rPr>
          <w:t>1</w:t>
        </w:r>
        <w:r w:rsidR="00422686" w:rsidRPr="00422686">
          <w:rPr>
            <w:noProof/>
            <w:webHidden/>
            <w:color w:val="000000" w:themeColor="text1"/>
          </w:rPr>
          <w:fldChar w:fldCharType="end"/>
        </w:r>
      </w:hyperlink>
      <w:r w:rsidR="003D2991">
        <w:rPr>
          <w:noProof/>
          <w:color w:val="000000" w:themeColor="text1"/>
        </w:rPr>
        <w:t>4</w:t>
      </w:r>
    </w:p>
    <w:p w14:paraId="2051CA71" w14:textId="2A650840" w:rsidR="00422686" w:rsidRPr="00422686" w:rsidRDefault="001E7FAE" w:rsidP="00422686">
      <w:pPr>
        <w:pStyle w:val="contentspage"/>
        <w:rPr>
          <w:rStyle w:val="Hyperlink"/>
          <w:noProof/>
          <w:color w:val="000000" w:themeColor="text1"/>
          <w:u w:val="none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761664" behindDoc="0" locked="0" layoutInCell="1" allowOverlap="1" wp14:anchorId="5A1F474A" wp14:editId="48AF501F">
            <wp:simplePos x="0" y="0"/>
            <wp:positionH relativeFrom="margin">
              <wp:posOffset>-103239</wp:posOffset>
            </wp:positionH>
            <wp:positionV relativeFrom="paragraph">
              <wp:posOffset>398616</wp:posOffset>
            </wp:positionV>
            <wp:extent cx="1610956" cy="1079938"/>
            <wp:effectExtent l="0" t="0" r="8890" b="6350"/>
            <wp:wrapNone/>
            <wp:docPr id="559828840" name="Picture 5598288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939154" name="Picture 6169391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56" cy="1079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BD7B8A" w14:textId="45495C41" w:rsidR="00422686" w:rsidRPr="00422686" w:rsidRDefault="00422686" w:rsidP="00422686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637A8736" w14:textId="4D70B4C3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Topic_2:_Making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 xml:space="preserve">Topic 2: Making things work better </w:t>
        </w:r>
        <w:r w:rsidR="00422686">
          <w:rPr>
            <w:rStyle w:val="Hyperlink"/>
            <w:noProof/>
            <w:color w:val="000000" w:themeColor="text1"/>
            <w:u w:val="none"/>
          </w:rPr>
          <w:br/>
        </w:r>
        <w:r w:rsidR="00422686" w:rsidRPr="00422686">
          <w:rPr>
            <w:rStyle w:val="Hyperlink"/>
            <w:noProof/>
            <w:color w:val="000000" w:themeColor="text1"/>
            <w:u w:val="none"/>
          </w:rPr>
          <w:t>for Māori</w:t>
        </w:r>
        <w:r w:rsidR="00422686" w:rsidRPr="00422686">
          <w:rPr>
            <w:noProof/>
            <w:webHidden/>
            <w:color w:val="000000" w:themeColor="text1"/>
          </w:rPr>
          <w:tab/>
        </w:r>
        <w:r w:rsidR="00422686" w:rsidRPr="00422686">
          <w:rPr>
            <w:noProof/>
            <w:webHidden/>
            <w:color w:val="000000" w:themeColor="text1"/>
          </w:rPr>
          <w:fldChar w:fldCharType="begin"/>
        </w:r>
        <w:r w:rsidR="00422686" w:rsidRPr="00422686">
          <w:rPr>
            <w:noProof/>
            <w:webHidden/>
            <w:color w:val="000000" w:themeColor="text1"/>
          </w:rPr>
          <w:instrText xml:space="preserve"> PAGEREF _Toc164676605 \h </w:instrText>
        </w:r>
        <w:r w:rsidR="00422686" w:rsidRPr="00422686">
          <w:rPr>
            <w:noProof/>
            <w:webHidden/>
            <w:color w:val="000000" w:themeColor="text1"/>
          </w:rPr>
        </w:r>
        <w:r w:rsidR="00422686" w:rsidRPr="00422686">
          <w:rPr>
            <w:noProof/>
            <w:webHidden/>
            <w:color w:val="000000" w:themeColor="text1"/>
          </w:rPr>
          <w:fldChar w:fldCharType="separate"/>
        </w:r>
        <w:r w:rsidR="0013630F">
          <w:rPr>
            <w:noProof/>
            <w:webHidden/>
            <w:color w:val="000000" w:themeColor="text1"/>
          </w:rPr>
          <w:t>2</w:t>
        </w:r>
        <w:r w:rsidR="00422686" w:rsidRPr="00422686">
          <w:rPr>
            <w:noProof/>
            <w:webHidden/>
            <w:color w:val="000000" w:themeColor="text1"/>
          </w:rPr>
          <w:fldChar w:fldCharType="end"/>
        </w:r>
      </w:hyperlink>
      <w:r w:rsidR="003D2991">
        <w:rPr>
          <w:noProof/>
          <w:color w:val="000000" w:themeColor="text1"/>
        </w:rPr>
        <w:t>7</w:t>
      </w:r>
    </w:p>
    <w:p w14:paraId="5CFE1216" w14:textId="3872A006" w:rsidR="00422686" w:rsidRPr="00422686" w:rsidRDefault="001E7FAE" w:rsidP="00422686">
      <w:pPr>
        <w:pStyle w:val="contentspage"/>
        <w:rPr>
          <w:rStyle w:val="Hyperlink"/>
          <w:noProof/>
          <w:color w:val="000000" w:themeColor="text1"/>
          <w:u w:val="none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762688" behindDoc="0" locked="0" layoutInCell="1" allowOverlap="1" wp14:anchorId="16EC9C65" wp14:editId="08A19EEA">
            <wp:simplePos x="0" y="0"/>
            <wp:positionH relativeFrom="margin">
              <wp:posOffset>43815</wp:posOffset>
            </wp:positionH>
            <wp:positionV relativeFrom="paragraph">
              <wp:posOffset>354330</wp:posOffset>
            </wp:positionV>
            <wp:extent cx="1316355" cy="1316355"/>
            <wp:effectExtent l="0" t="0" r="0" b="0"/>
            <wp:wrapNone/>
            <wp:docPr id="1386436187" name="Picture 13864361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239347" name="Picture 21362393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131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985EA6" w14:textId="7477F158" w:rsidR="00422686" w:rsidRPr="00422686" w:rsidRDefault="00422686" w:rsidP="00422686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6EA21F4C" w14:textId="054EF077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Topic_3:_Making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 xml:space="preserve">Topic 3: Making things work better </w:t>
        </w:r>
        <w:r w:rsidR="00422686">
          <w:rPr>
            <w:rStyle w:val="Hyperlink"/>
            <w:noProof/>
            <w:color w:val="000000" w:themeColor="text1"/>
            <w:u w:val="none"/>
          </w:rPr>
          <w:br/>
        </w:r>
        <w:r w:rsidR="00422686" w:rsidRPr="00422686">
          <w:rPr>
            <w:rStyle w:val="Hyperlink"/>
            <w:noProof/>
            <w:color w:val="000000" w:themeColor="text1"/>
            <w:u w:val="none"/>
          </w:rPr>
          <w:t>for disabled people</w:t>
        </w:r>
        <w:r w:rsidR="00422686" w:rsidRPr="00422686">
          <w:rPr>
            <w:noProof/>
            <w:webHidden/>
            <w:color w:val="000000" w:themeColor="text1"/>
          </w:rPr>
          <w:tab/>
        </w:r>
      </w:hyperlink>
      <w:r w:rsidR="00A45456">
        <w:rPr>
          <w:noProof/>
          <w:color w:val="000000" w:themeColor="text1"/>
        </w:rPr>
        <w:t>3</w:t>
      </w:r>
      <w:r w:rsidR="003D2991">
        <w:rPr>
          <w:noProof/>
          <w:color w:val="000000" w:themeColor="text1"/>
        </w:rPr>
        <w:t>3</w:t>
      </w:r>
    </w:p>
    <w:p w14:paraId="7625C037" w14:textId="77777777" w:rsidR="00422686" w:rsidRPr="00422686" w:rsidRDefault="00422686" w:rsidP="00422686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56BABD38" w14:textId="5780EE7F" w:rsidR="00535661" w:rsidRPr="00535661" w:rsidRDefault="00535661" w:rsidP="00535661">
      <w:pPr>
        <w:pStyle w:val="contentspage"/>
        <w:jc w:val="right"/>
        <w:rPr>
          <w:b/>
          <w:bCs w:val="0"/>
        </w:rPr>
      </w:pPr>
      <w:r w:rsidRPr="00535661">
        <w:rPr>
          <w:b/>
          <w:bCs w:val="0"/>
        </w:rPr>
        <w:lastRenderedPageBreak/>
        <w:t>Page number:</w:t>
      </w:r>
    </w:p>
    <w:p w14:paraId="1182EF1F" w14:textId="77777777" w:rsidR="00535661" w:rsidRDefault="00535661" w:rsidP="00422686">
      <w:pPr>
        <w:pStyle w:val="contentspage"/>
      </w:pPr>
    </w:p>
    <w:p w14:paraId="3993C316" w14:textId="77777777" w:rsidR="00535661" w:rsidRDefault="00535661" w:rsidP="00422686">
      <w:pPr>
        <w:pStyle w:val="contentspage"/>
      </w:pPr>
    </w:p>
    <w:p w14:paraId="5C978A0A" w14:textId="40E77B1E" w:rsidR="00422686" w:rsidRPr="00422686" w:rsidRDefault="00DE00AA" w:rsidP="00422686">
      <w:pPr>
        <w:pStyle w:val="contentspage"/>
        <w:rPr>
          <w:noProof/>
          <w:color w:val="000000" w:themeColor="text1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763712" behindDoc="0" locked="0" layoutInCell="1" allowOverlap="1" wp14:anchorId="34D782B3" wp14:editId="3B5A2ED4">
            <wp:simplePos x="0" y="0"/>
            <wp:positionH relativeFrom="margin">
              <wp:align>left</wp:align>
            </wp:positionH>
            <wp:positionV relativeFrom="paragraph">
              <wp:posOffset>-165538</wp:posOffset>
            </wp:positionV>
            <wp:extent cx="1628366" cy="930166"/>
            <wp:effectExtent l="0" t="0" r="0" b="3810"/>
            <wp:wrapNone/>
            <wp:docPr id="385632000" name="Picture 3856320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347614" name="Picture 11323476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570" cy="93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Topic_4:_Options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 xml:space="preserve">Topic 4: Options for a right of </w:t>
        </w:r>
        <w:r w:rsidR="00422686">
          <w:rPr>
            <w:rStyle w:val="Hyperlink"/>
            <w:noProof/>
            <w:color w:val="000000" w:themeColor="text1"/>
            <w:u w:val="none"/>
          </w:rPr>
          <w:br/>
        </w:r>
        <w:r w:rsidR="00422686" w:rsidRPr="00422686">
          <w:rPr>
            <w:rStyle w:val="Hyperlink"/>
            <w:noProof/>
            <w:color w:val="000000" w:themeColor="text1"/>
            <w:u w:val="none"/>
          </w:rPr>
          <w:t>appeal</w:t>
        </w:r>
        <w:r w:rsidR="00422686" w:rsidRPr="00422686">
          <w:rPr>
            <w:noProof/>
            <w:webHidden/>
            <w:color w:val="000000" w:themeColor="text1"/>
          </w:rPr>
          <w:tab/>
        </w:r>
      </w:hyperlink>
      <w:r w:rsidR="003D2991">
        <w:rPr>
          <w:noProof/>
          <w:color w:val="000000" w:themeColor="text1"/>
        </w:rPr>
        <w:t>40</w:t>
      </w:r>
    </w:p>
    <w:p w14:paraId="2213C766" w14:textId="77777777" w:rsidR="00422686" w:rsidRPr="00422686" w:rsidRDefault="00422686" w:rsidP="00422686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70459CA7" w14:textId="3CBC6436" w:rsidR="00422686" w:rsidRPr="00422686" w:rsidRDefault="00DE00AA" w:rsidP="00422686">
      <w:pPr>
        <w:pStyle w:val="contentspage"/>
        <w:rPr>
          <w:rStyle w:val="Hyperlink"/>
          <w:noProof/>
          <w:color w:val="000000" w:themeColor="text1"/>
          <w:u w:val="none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764736" behindDoc="0" locked="0" layoutInCell="1" allowOverlap="1" wp14:anchorId="2CEA3281" wp14:editId="0DC36139">
            <wp:simplePos x="0" y="0"/>
            <wp:positionH relativeFrom="margin">
              <wp:align>left</wp:align>
            </wp:positionH>
            <wp:positionV relativeFrom="paragraph">
              <wp:posOffset>67069</wp:posOffset>
            </wp:positionV>
            <wp:extent cx="1158766" cy="1158766"/>
            <wp:effectExtent l="0" t="0" r="0" b="3810"/>
            <wp:wrapNone/>
            <wp:docPr id="654928256" name="Picture 6549282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506819" name="Picture 17245068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474" cy="1160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977CF9" w14:textId="2598BDE0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Topic_5:_Other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 xml:space="preserve">Topic 5: Other issues and </w:t>
        </w:r>
        <w:r w:rsidR="00422686" w:rsidRPr="00422686">
          <w:rPr>
            <w:rStyle w:val="Hyperlink"/>
            <w:noProof/>
            <w:color w:val="000000" w:themeColor="text1"/>
            <w:u w:val="none"/>
          </w:rPr>
          <w:br/>
          <w:t>improvements</w:t>
        </w:r>
        <w:r w:rsidR="00422686" w:rsidRPr="00422686">
          <w:rPr>
            <w:noProof/>
            <w:webHidden/>
            <w:color w:val="000000" w:themeColor="text1"/>
          </w:rPr>
          <w:tab/>
        </w:r>
      </w:hyperlink>
      <w:r w:rsidR="001E7FAE">
        <w:rPr>
          <w:noProof/>
          <w:color w:val="000000" w:themeColor="text1"/>
        </w:rPr>
        <w:t>4</w:t>
      </w:r>
      <w:r w:rsidR="003D2991">
        <w:rPr>
          <w:noProof/>
          <w:color w:val="000000" w:themeColor="text1"/>
        </w:rPr>
        <w:t>5</w:t>
      </w:r>
    </w:p>
    <w:p w14:paraId="0A9C3370" w14:textId="77777777" w:rsidR="00422686" w:rsidRPr="00422686" w:rsidRDefault="00422686" w:rsidP="00422686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06BEA7FB" w14:textId="75DFC23D" w:rsidR="00422686" w:rsidRPr="00422686" w:rsidRDefault="00DE00AA" w:rsidP="00422686">
      <w:pPr>
        <w:pStyle w:val="contentspage"/>
        <w:rPr>
          <w:rStyle w:val="Hyperlink"/>
          <w:noProof/>
          <w:color w:val="000000" w:themeColor="text1"/>
          <w:u w:val="non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4EDB1A12" wp14:editId="1B7571E5">
                <wp:simplePos x="0" y="0"/>
                <wp:positionH relativeFrom="margin">
                  <wp:posOffset>133985</wp:posOffset>
                </wp:positionH>
                <wp:positionV relativeFrom="paragraph">
                  <wp:posOffset>332828</wp:posOffset>
                </wp:positionV>
                <wp:extent cx="1000760" cy="1316990"/>
                <wp:effectExtent l="0" t="0" r="8890" b="0"/>
                <wp:wrapNone/>
                <wp:docPr id="1024515828" name="Group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0760" cy="1316990"/>
                          <a:chOff x="0" y="0"/>
                          <a:chExt cx="1000760" cy="1316990"/>
                        </a:xfrm>
                      </wpg:grpSpPr>
                      <pic:pic xmlns:pic="http://schemas.openxmlformats.org/drawingml/2006/picture">
                        <pic:nvPicPr>
                          <pic:cNvPr id="1844305465" name="Picture 184430546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760" cy="1316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2639192" name="Picture 24263919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538" y="173421"/>
                            <a:ext cx="630555" cy="63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E422CE" id="Group 9" o:spid="_x0000_s1026" alt="&quot;&quot;" style="position:absolute;margin-left:10.55pt;margin-top:26.2pt;width:78.8pt;height:103.7pt;z-index:251765760;mso-position-horizontal-relative:margin;mso-width-relative:margin;mso-height-relative:margin" coordsize="10007,131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44305465" o:spid="_x0000_s1027" type="#_x0000_t75" alt="&quot;&quot;" style="position:absolute;width:10007;height:13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">
                  <v:imagedata r:id="rId24" o:title=""/>
                </v:shape>
                <v:shape id="Picture 242639192" o:spid="_x0000_s1028" type="#_x0000_t75" alt="&quot;&quot;" style="position:absolute;left:1655;top:1734;width:6305;height:6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">
                  <v:imagedata r:id="rId25" o:title=""/>
                </v:shape>
                <w10:wrap anchorx="margin"/>
              </v:group>
            </w:pict>
          </mc:Fallback>
        </mc:AlternateContent>
      </w:r>
    </w:p>
    <w:p w14:paraId="1AA2200C" w14:textId="275555AB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Topic_6:_Technology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>Topic 6: Technology</w:t>
        </w:r>
        <w:r w:rsidR="00422686" w:rsidRPr="00422686">
          <w:rPr>
            <w:noProof/>
            <w:webHidden/>
            <w:color w:val="000000" w:themeColor="text1"/>
          </w:rPr>
          <w:tab/>
        </w:r>
      </w:hyperlink>
      <w:r w:rsidR="00A9602C">
        <w:rPr>
          <w:noProof/>
          <w:color w:val="000000" w:themeColor="text1"/>
        </w:rPr>
        <w:t>5</w:t>
      </w:r>
      <w:r w:rsidR="003D2991">
        <w:rPr>
          <w:noProof/>
          <w:color w:val="000000" w:themeColor="text1"/>
        </w:rPr>
        <w:t>1</w:t>
      </w:r>
    </w:p>
    <w:p w14:paraId="18358BFF" w14:textId="77777777" w:rsidR="00422686" w:rsidRPr="00422686" w:rsidRDefault="00422686" w:rsidP="00DD10A8">
      <w:pPr>
        <w:pStyle w:val="contentspage"/>
        <w:rPr>
          <w:rStyle w:val="Hyperlink"/>
          <w:noProof/>
          <w:color w:val="000000" w:themeColor="text1"/>
          <w:u w:val="none"/>
        </w:rPr>
      </w:pPr>
    </w:p>
    <w:p w14:paraId="49293864" w14:textId="138563F3" w:rsidR="00422686" w:rsidRPr="00DD10A8" w:rsidRDefault="00422686" w:rsidP="00DD10A8">
      <w:pPr>
        <w:pStyle w:val="contentspage"/>
        <w:rPr>
          <w:rStyle w:val="Hyperlink"/>
          <w:color w:val="auto"/>
          <w:u w:val="none"/>
        </w:rPr>
      </w:pPr>
    </w:p>
    <w:p w14:paraId="58B419B1" w14:textId="76871337" w:rsidR="00422686" w:rsidRPr="00422686" w:rsidRDefault="00000000" w:rsidP="00422686">
      <w:pPr>
        <w:pStyle w:val="contentspage"/>
        <w:rPr>
          <w:noProof/>
          <w:color w:val="000000" w:themeColor="text1"/>
        </w:rPr>
      </w:pPr>
      <w:hyperlink w:anchor="_Where_to_get" w:history="1">
        <w:r w:rsidR="00422686" w:rsidRPr="00422686">
          <w:rPr>
            <w:rStyle w:val="Hyperlink"/>
            <w:noProof/>
            <w:color w:val="000000" w:themeColor="text1"/>
            <w:u w:val="none"/>
          </w:rPr>
          <w:t>Where to get more information</w:t>
        </w:r>
        <w:r w:rsidR="00422686" w:rsidRPr="00422686">
          <w:rPr>
            <w:rStyle w:val="Hyperlink"/>
            <w:noProof/>
            <w:webHidden/>
            <w:color w:val="000000" w:themeColor="text1"/>
            <w:u w:val="none"/>
          </w:rPr>
          <w:tab/>
        </w:r>
      </w:hyperlink>
      <w:r w:rsidR="00A9602C">
        <w:rPr>
          <w:rStyle w:val="Hyperlink"/>
          <w:noProof/>
          <w:color w:val="000000" w:themeColor="text1"/>
          <w:u w:val="none"/>
        </w:rPr>
        <w:t>5</w:t>
      </w:r>
      <w:r w:rsidR="003D2991">
        <w:rPr>
          <w:rStyle w:val="Hyperlink"/>
          <w:noProof/>
          <w:color w:val="000000" w:themeColor="text1"/>
          <w:u w:val="none"/>
        </w:rPr>
        <w:t>3</w:t>
      </w:r>
    </w:p>
    <w:p w14:paraId="054F7E65" w14:textId="77777777" w:rsidR="002476BF" w:rsidRDefault="002476BF" w:rsidP="002476BF"/>
    <w:p w14:paraId="74414555" w14:textId="77777777" w:rsidR="002476BF" w:rsidRDefault="002476BF" w:rsidP="002476BF"/>
    <w:p w14:paraId="36070034" w14:textId="77777777" w:rsidR="002476BF" w:rsidRDefault="002476BF" w:rsidP="002476BF"/>
    <w:p w14:paraId="18151065" w14:textId="77777777" w:rsidR="002476BF" w:rsidRDefault="002476BF" w:rsidP="002476BF"/>
    <w:p w14:paraId="7B16F3BF" w14:textId="77777777" w:rsidR="002476BF" w:rsidRDefault="002476BF" w:rsidP="002476BF"/>
    <w:p w14:paraId="0A75FE89" w14:textId="77777777" w:rsidR="002476BF" w:rsidRDefault="002476BF" w:rsidP="002476BF"/>
    <w:p w14:paraId="3CAD21AF" w14:textId="77777777" w:rsidR="002476BF" w:rsidRDefault="002476BF" w:rsidP="002476BF"/>
    <w:p w14:paraId="5A6F388A" w14:textId="77777777" w:rsidR="002476BF" w:rsidRDefault="002476BF" w:rsidP="002476BF"/>
    <w:p w14:paraId="03224E0B" w14:textId="77777777" w:rsidR="00352D34" w:rsidRDefault="00352D34" w:rsidP="002476BF"/>
    <w:p w14:paraId="370613DF" w14:textId="77777777" w:rsidR="00422686" w:rsidRDefault="00422686" w:rsidP="002476BF"/>
    <w:p w14:paraId="57EC8FEB" w14:textId="77777777" w:rsidR="002476BF" w:rsidRDefault="002476BF" w:rsidP="002476BF"/>
    <w:p w14:paraId="25256AA9" w14:textId="744CAC8F" w:rsidR="002476BF" w:rsidRDefault="002476BF" w:rsidP="002476BF">
      <w:pPr>
        <w:pStyle w:val="Heading1"/>
      </w:pPr>
      <w:bookmarkStart w:id="3" w:name="_What_is_this"/>
      <w:bookmarkStart w:id="4" w:name="_Toc164676592"/>
      <w:bookmarkEnd w:id="3"/>
      <w:r>
        <w:t>What is this document about?</w:t>
      </w:r>
      <w:bookmarkEnd w:id="4"/>
    </w:p>
    <w:p w14:paraId="4F51ABC8" w14:textId="7AAE6985" w:rsidR="002476BF" w:rsidRDefault="002476BF" w:rsidP="002476BF"/>
    <w:p w14:paraId="4B6314FD" w14:textId="1149F772" w:rsidR="00ED4294" w:rsidRDefault="00093B51" w:rsidP="00ED429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29568" behindDoc="0" locked="0" layoutInCell="1" allowOverlap="1" wp14:anchorId="1C0A24DD" wp14:editId="7D79EDCD">
            <wp:simplePos x="0" y="0"/>
            <wp:positionH relativeFrom="margin">
              <wp:align>left</wp:align>
            </wp:positionH>
            <wp:positionV relativeFrom="paragraph">
              <wp:posOffset>212944</wp:posOffset>
            </wp:positionV>
            <wp:extent cx="1363718" cy="1363718"/>
            <wp:effectExtent l="0" t="0" r="8255" b="8255"/>
            <wp:wrapNone/>
            <wp:docPr id="437471705" name="Picture 4374717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471705" name="Picture 4374717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757" cy="136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13E747" w14:textId="5BF2EBB9" w:rsidR="00ED4294" w:rsidRDefault="00ED4294" w:rsidP="00ED4294">
      <w:r>
        <w:t xml:space="preserve">This document is a </w:t>
      </w:r>
      <w:r w:rsidRPr="00ED4294">
        <w:rPr>
          <w:b/>
          <w:bCs/>
        </w:rPr>
        <w:t>summary</w:t>
      </w:r>
      <w:r>
        <w:t xml:space="preserve"> of the </w:t>
      </w:r>
      <w:r>
        <w:rPr>
          <w:b/>
          <w:bCs/>
        </w:rPr>
        <w:t>Review of the Health and Disability Commissioner Act and Code</w:t>
      </w:r>
      <w:r>
        <w:t>.</w:t>
      </w:r>
    </w:p>
    <w:p w14:paraId="4A1A1222" w14:textId="77777777" w:rsidR="00ED4294" w:rsidRDefault="00ED4294" w:rsidP="00ED4294"/>
    <w:p w14:paraId="793573B7" w14:textId="7C5B0D13" w:rsidR="00ED4294" w:rsidRDefault="00ED4294" w:rsidP="00ED4294"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1" locked="0" layoutInCell="1" allowOverlap="1" wp14:anchorId="144832AE" wp14:editId="5091BCB6">
                <wp:simplePos x="0" y="0"/>
                <wp:positionH relativeFrom="margin">
                  <wp:posOffset>2187245</wp:posOffset>
                </wp:positionH>
                <wp:positionV relativeFrom="paragraph">
                  <wp:posOffset>275107</wp:posOffset>
                </wp:positionV>
                <wp:extent cx="3540125" cy="1835938"/>
                <wp:effectExtent l="0" t="0" r="3175" b="0"/>
                <wp:wrapNone/>
                <wp:docPr id="19239658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835938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39004A" id="Rectangle 1" o:spid="_x0000_s1026" style="position:absolute;margin-left:172.2pt;margin-top:21.65pt;width:278.75pt;height:144.55pt;z-index:-2517114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</w:p>
    <w:p w14:paraId="6674B5A1" w14:textId="4C117ACD" w:rsidR="00ED4294" w:rsidRDefault="00093B51" w:rsidP="00ED429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30592" behindDoc="0" locked="0" layoutInCell="1" allowOverlap="1" wp14:anchorId="5E80B25A" wp14:editId="49A4BFD7">
            <wp:simplePos x="0" y="0"/>
            <wp:positionH relativeFrom="margin">
              <wp:align>left</wp:align>
            </wp:positionH>
            <wp:positionV relativeFrom="paragraph">
              <wp:posOffset>95972</wp:posOffset>
            </wp:positionV>
            <wp:extent cx="1466193" cy="1466193"/>
            <wp:effectExtent l="0" t="0" r="0" b="1270"/>
            <wp:wrapNone/>
            <wp:docPr id="141450883" name="Picture 1414508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50883" name="Picture 1414508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193" cy="146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294">
        <w:t xml:space="preserve">A </w:t>
      </w:r>
      <w:r w:rsidR="00ED4294" w:rsidRPr="00ED4294">
        <w:rPr>
          <w:b/>
          <w:bCs/>
        </w:rPr>
        <w:t>summary</w:t>
      </w:r>
      <w:r w:rsidR="00ED4294">
        <w:t xml:space="preserve"> is:</w:t>
      </w:r>
    </w:p>
    <w:p w14:paraId="5A222417" w14:textId="20CA84B8" w:rsidR="00ED4294" w:rsidRDefault="00ED4294" w:rsidP="00ED4294">
      <w:pPr>
        <w:pStyle w:val="ListParagraph"/>
      </w:pPr>
      <w:r>
        <w:t>shorter than the main document</w:t>
      </w:r>
    </w:p>
    <w:p w14:paraId="75137325" w14:textId="2B3E2FCF" w:rsidR="00ED4294" w:rsidRPr="00ED4294" w:rsidRDefault="00ED4294" w:rsidP="00ED4294">
      <w:pPr>
        <w:pStyle w:val="ListParagraph"/>
      </w:pPr>
      <w:r>
        <w:t xml:space="preserve">tells you the main ideas. </w:t>
      </w:r>
    </w:p>
    <w:p w14:paraId="1AEEDC82" w14:textId="77777777" w:rsidR="00ED4294" w:rsidRDefault="00ED4294" w:rsidP="002476BF"/>
    <w:p w14:paraId="6C9CBA8E" w14:textId="77777777" w:rsidR="00B04D0C" w:rsidRDefault="00B04D0C" w:rsidP="002476BF"/>
    <w:p w14:paraId="28996D60" w14:textId="59B1C7F3" w:rsidR="00ED4294" w:rsidRPr="002476BF" w:rsidRDefault="00093B51" w:rsidP="00ED429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31616" behindDoc="0" locked="0" layoutInCell="1" allowOverlap="1" wp14:anchorId="1E31DDBF" wp14:editId="50608A60">
            <wp:simplePos x="0" y="0"/>
            <wp:positionH relativeFrom="margin">
              <wp:align>left</wp:align>
            </wp:positionH>
            <wp:positionV relativeFrom="paragraph">
              <wp:posOffset>-13225</wp:posOffset>
            </wp:positionV>
            <wp:extent cx="1743386" cy="1016876"/>
            <wp:effectExtent l="0" t="0" r="0" b="0"/>
            <wp:wrapNone/>
            <wp:docPr id="474543278" name="Picture 4745432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453511" name="Picture 16704535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386" cy="1016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294">
        <w:rPr>
          <w:noProof/>
        </w:rPr>
        <mc:AlternateContent>
          <mc:Choice Requires="wps">
            <w:drawing>
              <wp:anchor distT="0" distB="0" distL="114300" distR="114300" simplePos="0" relativeHeight="251606016" behindDoc="1" locked="0" layoutInCell="1" allowOverlap="1" wp14:anchorId="0034E59D" wp14:editId="0201746D">
                <wp:simplePos x="0" y="0"/>
                <wp:positionH relativeFrom="margin">
                  <wp:posOffset>2187245</wp:posOffset>
                </wp:positionH>
                <wp:positionV relativeFrom="paragraph">
                  <wp:posOffset>-43891</wp:posOffset>
                </wp:positionV>
                <wp:extent cx="3540125" cy="1074826"/>
                <wp:effectExtent l="0" t="0" r="3175" b="0"/>
                <wp:wrapNone/>
                <wp:docPr id="23433835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074826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F727E0" id="Rectangle 1" o:spid="_x0000_s1026" style="position:absolute;margin-left:172.2pt;margin-top:-3.45pt;width:278.75pt;height:84.65pt;z-index:-2517104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" fillcolor="#ffe599 [1303]" stroked="f" strokeweight="1pt">
                <w10:wrap anchorx="margin"/>
              </v:rect>
            </w:pict>
          </mc:Fallback>
        </mc:AlternateContent>
      </w:r>
      <w:r w:rsidR="00ED4294">
        <w:t xml:space="preserve">In this document the </w:t>
      </w:r>
      <w:r w:rsidR="00ED4294" w:rsidRPr="00ED4294">
        <w:rPr>
          <w:b/>
          <w:bCs/>
        </w:rPr>
        <w:t>Health and Disability Commissioner</w:t>
      </w:r>
      <w:r w:rsidR="00ED4294">
        <w:t xml:space="preserve"> will be called </w:t>
      </w:r>
      <w:r w:rsidR="00ED4294" w:rsidRPr="00ED4294">
        <w:rPr>
          <w:b/>
          <w:bCs/>
        </w:rPr>
        <w:t>HDC</w:t>
      </w:r>
      <w:r w:rsidR="00ED4294">
        <w:t>.</w:t>
      </w:r>
    </w:p>
    <w:p w14:paraId="5294F798" w14:textId="77777777" w:rsidR="00ED4294" w:rsidRDefault="00ED4294" w:rsidP="002476BF"/>
    <w:p w14:paraId="27F3F4D1" w14:textId="77777777" w:rsidR="00BD2B1C" w:rsidRDefault="00BD2B1C" w:rsidP="002476BF"/>
    <w:p w14:paraId="5EFBF096" w14:textId="77777777" w:rsidR="00A81F7D" w:rsidRDefault="00A81F7D" w:rsidP="002476BF"/>
    <w:p w14:paraId="5C380217" w14:textId="77777777" w:rsidR="00A81F7D" w:rsidRDefault="00A81F7D" w:rsidP="002476BF"/>
    <w:p w14:paraId="1AE0F329" w14:textId="77777777" w:rsidR="00A81F7D" w:rsidRDefault="00A81F7D" w:rsidP="002476BF"/>
    <w:p w14:paraId="08FC80CB" w14:textId="7463A2FA" w:rsidR="00BD2B1C" w:rsidRDefault="00A81F7D" w:rsidP="002476BF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580416" behindDoc="0" locked="0" layoutInCell="1" allowOverlap="1" wp14:anchorId="0711DB61" wp14:editId="771B84AA">
            <wp:simplePos x="0" y="0"/>
            <wp:positionH relativeFrom="margin">
              <wp:align>left</wp:align>
            </wp:positionH>
            <wp:positionV relativeFrom="paragraph">
              <wp:posOffset>282937</wp:posOffset>
            </wp:positionV>
            <wp:extent cx="1924316" cy="1360714"/>
            <wp:effectExtent l="0" t="0" r="0" b="0"/>
            <wp:wrapNone/>
            <wp:docPr id="1465168685" name="Picture 14651686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168685" name="Picture 14651686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316" cy="136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9392" behindDoc="1" locked="0" layoutInCell="1" allowOverlap="1" wp14:anchorId="4DDAF486" wp14:editId="470071D3">
                <wp:simplePos x="0" y="0"/>
                <wp:positionH relativeFrom="margin">
                  <wp:posOffset>2166257</wp:posOffset>
                </wp:positionH>
                <wp:positionV relativeFrom="paragraph">
                  <wp:posOffset>-43543</wp:posOffset>
                </wp:positionV>
                <wp:extent cx="3540125" cy="2155372"/>
                <wp:effectExtent l="0" t="0" r="3175" b="0"/>
                <wp:wrapNone/>
                <wp:docPr id="29485709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155372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EDC1BB" id="Rectangle 1" o:spid="_x0000_s1026" style="position:absolute;margin-left:170.55pt;margin-top:-3.45pt;width:278.75pt;height:169.7pt;z-index:-2517370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" fillcolor="#f1d7da" stroked="f" strokeweight="1pt">
                <w10:wrap anchorx="margin"/>
              </v:rect>
            </w:pict>
          </mc:Fallback>
        </mc:AlternateContent>
      </w:r>
      <w:r w:rsidR="00BD2B1C" w:rsidRPr="00A81F7D">
        <w:rPr>
          <w:b/>
          <w:bCs/>
        </w:rPr>
        <w:t>HDC</w:t>
      </w:r>
      <w:r w:rsidR="00BD2B1C">
        <w:t xml:space="preserve"> </w:t>
      </w:r>
      <w:r>
        <w:t>looks after the rights of people using:</w:t>
      </w:r>
    </w:p>
    <w:p w14:paraId="564D3FBF" w14:textId="102569D6" w:rsidR="00A81F7D" w:rsidRDefault="00A81F7D" w:rsidP="00A81F7D">
      <w:pPr>
        <w:pStyle w:val="ListParagraph"/>
      </w:pPr>
      <w:r>
        <w:t>health services</w:t>
      </w:r>
    </w:p>
    <w:p w14:paraId="211AFD92" w14:textId="1EA4BE3A" w:rsidR="00A81F7D" w:rsidRDefault="00A81F7D" w:rsidP="00A81F7D">
      <w:pPr>
        <w:pStyle w:val="ListParagraph"/>
      </w:pPr>
      <w:r>
        <w:t xml:space="preserve">disability services. </w:t>
      </w:r>
    </w:p>
    <w:p w14:paraId="59C4ADCE" w14:textId="1C0FD022" w:rsidR="00ED4294" w:rsidRDefault="00ED4294" w:rsidP="002476BF"/>
    <w:p w14:paraId="457FAAAE" w14:textId="1FE7A7A1" w:rsidR="00352D34" w:rsidRDefault="00A81F7D" w:rsidP="002476BF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38432" behindDoc="0" locked="0" layoutInCell="1" allowOverlap="1" wp14:anchorId="4E72F4DD" wp14:editId="136A56F1">
            <wp:simplePos x="0" y="0"/>
            <wp:positionH relativeFrom="margin">
              <wp:align>left</wp:align>
            </wp:positionH>
            <wp:positionV relativeFrom="paragraph">
              <wp:posOffset>311332</wp:posOffset>
            </wp:positionV>
            <wp:extent cx="969579" cy="1335646"/>
            <wp:effectExtent l="0" t="0" r="2540" b="0"/>
            <wp:wrapNone/>
            <wp:docPr id="1501824684" name="Picture 15018246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831456" name="Picture 13708314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579" cy="133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9C405D" w14:textId="2D704DE1" w:rsidR="00AD0C7E" w:rsidRDefault="00AD0C7E" w:rsidP="002476BF">
      <w:r>
        <w:t xml:space="preserve">HDC is making </w:t>
      </w:r>
      <w:r w:rsidR="00B04D0C">
        <w:t xml:space="preserve">a </w:t>
      </w:r>
      <w:r w:rsidR="00B04D0C" w:rsidRPr="00BC6974">
        <w:rPr>
          <w:b/>
          <w:bCs/>
        </w:rPr>
        <w:t>review</w:t>
      </w:r>
      <w:r w:rsidR="00B04D0C">
        <w:t xml:space="preserve"> of</w:t>
      </w:r>
      <w:r>
        <w:t>:</w:t>
      </w:r>
    </w:p>
    <w:p w14:paraId="1712B305" w14:textId="47727CA0" w:rsidR="00AD0C7E" w:rsidRDefault="00AD0C7E" w:rsidP="00AD0C7E">
      <w:pPr>
        <w:pStyle w:val="ListParagraph"/>
      </w:pPr>
      <w:r>
        <w:t xml:space="preserve">the </w:t>
      </w:r>
      <w:r w:rsidRPr="00AD0C7E">
        <w:rPr>
          <w:b/>
          <w:bCs/>
        </w:rPr>
        <w:t>Health and Disability Commissioner Act 1994</w:t>
      </w:r>
    </w:p>
    <w:p w14:paraId="586EC121" w14:textId="06901469" w:rsidR="00AD0C7E" w:rsidRDefault="00BD2B1C" w:rsidP="00BD2B1C">
      <w:pPr>
        <w:pStyle w:val="ListParagraph"/>
      </w:pPr>
      <w:r w:rsidRPr="00BD2B1C">
        <w:rPr>
          <w:noProof/>
        </w:rPr>
        <w:drawing>
          <wp:anchor distT="0" distB="0" distL="114300" distR="114300" simplePos="0" relativeHeight="251537408" behindDoc="0" locked="0" layoutInCell="1" allowOverlap="1" wp14:anchorId="67769148" wp14:editId="7CC101AD">
            <wp:simplePos x="0" y="0"/>
            <wp:positionH relativeFrom="margin">
              <wp:align>left</wp:align>
            </wp:positionH>
            <wp:positionV relativeFrom="paragraph">
              <wp:posOffset>66857</wp:posOffset>
            </wp:positionV>
            <wp:extent cx="1197428" cy="1197428"/>
            <wp:effectExtent l="0" t="0" r="3175" b="3175"/>
            <wp:wrapNone/>
            <wp:docPr id="254182430" name="Picture 2541824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182430" name="Picture 2541824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428" cy="119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0C7E" w:rsidRPr="00BD2B1C">
        <w:t>the</w:t>
      </w:r>
      <w:r w:rsidR="00AD0C7E">
        <w:t xml:space="preserve"> </w:t>
      </w:r>
      <w:r w:rsidR="00AD0C7E" w:rsidRPr="00BC6974">
        <w:rPr>
          <w:b/>
          <w:bCs/>
        </w:rPr>
        <w:t>Code of Health and Disability Services Consumers</w:t>
      </w:r>
      <w:r w:rsidR="009105B8">
        <w:rPr>
          <w:b/>
          <w:bCs/>
        </w:rPr>
        <w:t>’</w:t>
      </w:r>
      <w:r w:rsidR="00AD0C7E" w:rsidRPr="00BC6974">
        <w:rPr>
          <w:b/>
          <w:bCs/>
        </w:rPr>
        <w:t xml:space="preserve"> Rights</w:t>
      </w:r>
      <w:r w:rsidR="00AD0C7E">
        <w:t>.</w:t>
      </w:r>
    </w:p>
    <w:p w14:paraId="3F303C13" w14:textId="352C329A" w:rsidR="00AD0C7E" w:rsidRDefault="00AD0C7E" w:rsidP="00AD0C7E"/>
    <w:p w14:paraId="7A29E96D" w14:textId="25B07096" w:rsidR="00B04D0C" w:rsidRDefault="00093B51" w:rsidP="00B04D0C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32640" behindDoc="0" locked="0" layoutInCell="1" allowOverlap="1" wp14:anchorId="754889B6" wp14:editId="22A9549A">
            <wp:simplePos x="0" y="0"/>
            <wp:positionH relativeFrom="margin">
              <wp:align>left</wp:align>
            </wp:positionH>
            <wp:positionV relativeFrom="paragraph">
              <wp:posOffset>247190</wp:posOffset>
            </wp:positionV>
            <wp:extent cx="1434662" cy="1434662"/>
            <wp:effectExtent l="0" t="0" r="0" b="0"/>
            <wp:wrapNone/>
            <wp:docPr id="1992578531" name="Picture 19925785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578531" name="Picture 19925785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662" cy="143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4D0C">
        <w:rPr>
          <w:noProof/>
        </w:rPr>
        <mc:AlternateContent>
          <mc:Choice Requires="wps">
            <w:drawing>
              <wp:anchor distT="0" distB="0" distL="114300" distR="114300" simplePos="0" relativeHeight="251609088" behindDoc="1" locked="0" layoutInCell="1" allowOverlap="1" wp14:anchorId="6B6038C7" wp14:editId="682A3D4A">
                <wp:simplePos x="0" y="0"/>
                <wp:positionH relativeFrom="margin">
                  <wp:posOffset>2187245</wp:posOffset>
                </wp:positionH>
                <wp:positionV relativeFrom="paragraph">
                  <wp:posOffset>317119</wp:posOffset>
                </wp:positionV>
                <wp:extent cx="3540125" cy="1148461"/>
                <wp:effectExtent l="0" t="0" r="3175" b="0"/>
                <wp:wrapNone/>
                <wp:docPr id="75279606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148461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8CCFC7" id="Rectangle 1" o:spid="_x0000_s1026" style="position:absolute;margin-left:172.2pt;margin-top:24.95pt;width:278.75pt;height:90.45pt;z-index:-2517073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</w:p>
    <w:p w14:paraId="34ED04FE" w14:textId="131AB0A7" w:rsidR="00B04D0C" w:rsidRDefault="00B04D0C" w:rsidP="00B04D0C">
      <w:r>
        <w:t xml:space="preserve">A </w:t>
      </w:r>
      <w:r w:rsidRPr="00B04D0C">
        <w:rPr>
          <w:b/>
          <w:bCs/>
        </w:rPr>
        <w:t>review</w:t>
      </w:r>
      <w:r>
        <w:t xml:space="preserve"> is checking something carefully to find out if any changes can be made to make it better. </w:t>
      </w:r>
    </w:p>
    <w:p w14:paraId="03E54AA3" w14:textId="77777777" w:rsidR="00B04D0C" w:rsidRDefault="00B04D0C" w:rsidP="00B04D0C"/>
    <w:p w14:paraId="6D1FDB38" w14:textId="023C9FCF" w:rsidR="00B04D0C" w:rsidRDefault="00B04D0C" w:rsidP="00AD0C7E"/>
    <w:p w14:paraId="705652FA" w14:textId="6ACB802B" w:rsidR="00AD0C7E" w:rsidRDefault="009105B8" w:rsidP="00AD0C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07040" behindDoc="1" locked="0" layoutInCell="1" allowOverlap="1" wp14:anchorId="5229CB3A" wp14:editId="0CDC3911">
                <wp:simplePos x="0" y="0"/>
                <wp:positionH relativeFrom="margin">
                  <wp:posOffset>2231753</wp:posOffset>
                </wp:positionH>
                <wp:positionV relativeFrom="paragraph">
                  <wp:posOffset>-100603</wp:posOffset>
                </wp:positionV>
                <wp:extent cx="3540125" cy="1118498"/>
                <wp:effectExtent l="0" t="0" r="3175" b="5715"/>
                <wp:wrapNone/>
                <wp:docPr id="73876091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11849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ED9A07" id="Rectangle 1" o:spid="_x0000_s1026" style="position:absolute;margin-left:175.75pt;margin-top:-7.9pt;width:278.75pt;height:88.05pt;z-index:-2517094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" fillcolor="#ffe599 [1303]" stroked="f" strokeweight="1pt">
                <w10:wrap anchorx="margin"/>
              </v:rect>
            </w:pict>
          </mc:Fallback>
        </mc:AlternateContent>
      </w:r>
      <w:r w:rsidR="00093B51" w:rsidRPr="005A37A0">
        <w:rPr>
          <w:rFonts w:cs="Arial"/>
          <w:noProof/>
          <w:lang w:eastAsia="en-NZ"/>
        </w:rPr>
        <w:drawing>
          <wp:anchor distT="0" distB="0" distL="114300" distR="114300" simplePos="0" relativeHeight="251633664" behindDoc="0" locked="0" layoutInCell="1" allowOverlap="1" wp14:anchorId="6B957911" wp14:editId="551F559C">
            <wp:simplePos x="0" y="0"/>
            <wp:positionH relativeFrom="margin">
              <wp:align>left</wp:align>
            </wp:positionH>
            <wp:positionV relativeFrom="paragraph">
              <wp:posOffset>-141889</wp:posOffset>
            </wp:positionV>
            <wp:extent cx="969579" cy="1335646"/>
            <wp:effectExtent l="0" t="0" r="2540" b="0"/>
            <wp:wrapNone/>
            <wp:docPr id="1370831456" name="Picture 13708314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831456" name="Picture 13708314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579" cy="133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0C7E">
        <w:t xml:space="preserve">In this document the </w:t>
      </w:r>
      <w:r w:rsidR="00AD0C7E" w:rsidRPr="00AD0C7E">
        <w:rPr>
          <w:b/>
          <w:bCs/>
        </w:rPr>
        <w:t>Health and Disability Commissioner Act 1994</w:t>
      </w:r>
      <w:r w:rsidR="00AD0C7E">
        <w:t xml:space="preserve"> will be called the </w:t>
      </w:r>
      <w:r w:rsidR="00AD0C7E" w:rsidRPr="00AD0C7E">
        <w:rPr>
          <w:b/>
          <w:bCs/>
        </w:rPr>
        <w:t>Act</w:t>
      </w:r>
      <w:r w:rsidR="00AD0C7E">
        <w:t>.</w:t>
      </w:r>
    </w:p>
    <w:p w14:paraId="335496E1" w14:textId="77777777" w:rsidR="009105B8" w:rsidRDefault="009105B8" w:rsidP="00AD0C7E"/>
    <w:p w14:paraId="7B7D9A7E" w14:textId="77777777" w:rsidR="009105B8" w:rsidRDefault="009105B8" w:rsidP="00AD0C7E"/>
    <w:p w14:paraId="0CAC0705" w14:textId="48686A5C" w:rsidR="004B501E" w:rsidRDefault="00A81F7D" w:rsidP="004B501E">
      <w:r>
        <w:rPr>
          <w:noProof/>
        </w:rPr>
        <mc:AlternateContent>
          <mc:Choice Requires="wps">
            <w:drawing>
              <wp:anchor distT="0" distB="0" distL="114300" distR="114300" simplePos="0" relativeHeight="251582464" behindDoc="1" locked="0" layoutInCell="1" allowOverlap="1" wp14:anchorId="79F02315" wp14:editId="7DF9D614">
                <wp:simplePos x="0" y="0"/>
                <wp:positionH relativeFrom="margin">
                  <wp:align>right</wp:align>
                </wp:positionH>
                <wp:positionV relativeFrom="paragraph">
                  <wp:posOffset>-65315</wp:posOffset>
                </wp:positionV>
                <wp:extent cx="3540125" cy="2068285"/>
                <wp:effectExtent l="0" t="0" r="3175" b="8255"/>
                <wp:wrapNone/>
                <wp:docPr id="84194156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06828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2F4C4A" id="Rectangle 1" o:spid="_x0000_s1026" style="position:absolute;margin-left:227.55pt;margin-top:-5.15pt;width:278.75pt;height:162.85pt;z-index:-25173401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  <w:r w:rsidR="00093B51" w:rsidRPr="005A37A0">
        <w:rPr>
          <w:rFonts w:cs="Arial"/>
          <w:noProof/>
          <w:lang w:eastAsia="en-NZ"/>
        </w:rPr>
        <w:drawing>
          <wp:anchor distT="0" distB="0" distL="114300" distR="114300" simplePos="0" relativeHeight="251539456" behindDoc="0" locked="0" layoutInCell="1" allowOverlap="1" wp14:anchorId="308DB0B5" wp14:editId="71961039">
            <wp:simplePos x="0" y="0"/>
            <wp:positionH relativeFrom="margin">
              <wp:align>left</wp:align>
            </wp:positionH>
            <wp:positionV relativeFrom="paragraph">
              <wp:posOffset>157117</wp:posOffset>
            </wp:positionV>
            <wp:extent cx="1381760" cy="1402715"/>
            <wp:effectExtent l="0" t="0" r="8890" b="6985"/>
            <wp:wrapNone/>
            <wp:docPr id="1993732075" name="Picture 19937320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732075" name="Picture 19937320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760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01E">
        <w:t xml:space="preserve">The </w:t>
      </w:r>
      <w:r w:rsidR="004B501E" w:rsidRPr="00A81F7D">
        <w:rPr>
          <w:b/>
          <w:bCs/>
        </w:rPr>
        <w:t>Act</w:t>
      </w:r>
      <w:r>
        <w:t xml:space="preserve"> is a law that</w:t>
      </w:r>
      <w:r w:rsidR="004B501E">
        <w:t xml:space="preserve"> tells HDC:</w:t>
      </w:r>
    </w:p>
    <w:p w14:paraId="1E53B472" w14:textId="68C5190C" w:rsidR="004B501E" w:rsidRDefault="004B501E" w:rsidP="004B501E">
      <w:pPr>
        <w:pStyle w:val="ListParagraph"/>
      </w:pPr>
      <w:r>
        <w:t>what</w:t>
      </w:r>
      <w:r w:rsidR="00A90DD8">
        <w:t xml:space="preserve"> HDC</w:t>
      </w:r>
      <w:r>
        <w:t xml:space="preserve"> can do</w:t>
      </w:r>
    </w:p>
    <w:p w14:paraId="51EBF07A" w14:textId="6C5EC217" w:rsidR="004B501E" w:rsidRDefault="004B501E" w:rsidP="004B501E">
      <w:pPr>
        <w:pStyle w:val="ListParagraph"/>
      </w:pPr>
      <w:r>
        <w:t xml:space="preserve">how </w:t>
      </w:r>
      <w:r w:rsidR="00A81F7D">
        <w:t xml:space="preserve">to deal with </w:t>
      </w:r>
      <w:r>
        <w:t xml:space="preserve">complaints </w:t>
      </w:r>
      <w:r w:rsidR="00057EF5">
        <w:t xml:space="preserve">made to </w:t>
      </w:r>
      <w:r w:rsidR="00A90DD8">
        <w:t>HDC</w:t>
      </w:r>
      <w:r>
        <w:t xml:space="preserve">. </w:t>
      </w:r>
    </w:p>
    <w:p w14:paraId="7CA0F8A8" w14:textId="77777777" w:rsidR="00AD0C7E" w:rsidRDefault="00AD0C7E" w:rsidP="00AD0C7E"/>
    <w:p w14:paraId="599EBD41" w14:textId="063CADBC" w:rsidR="00AD0C7E" w:rsidRDefault="0048376F" w:rsidP="00AD0C7E"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1" locked="0" layoutInCell="1" allowOverlap="1" wp14:anchorId="72EC8129" wp14:editId="7785EEE2">
                <wp:simplePos x="0" y="0"/>
                <wp:positionH relativeFrom="margin">
                  <wp:posOffset>2188029</wp:posOffset>
                </wp:positionH>
                <wp:positionV relativeFrom="paragraph">
                  <wp:posOffset>310152</wp:posOffset>
                </wp:positionV>
                <wp:extent cx="3613150" cy="1436914"/>
                <wp:effectExtent l="0" t="0" r="6350" b="0"/>
                <wp:wrapNone/>
                <wp:docPr id="35642421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3150" cy="143691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280DF3" id="Rectangle 1" o:spid="_x0000_s1026" style="position:absolute;margin-left:172.3pt;margin-top:24.4pt;width:284.5pt;height:113.15pt;z-index:-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" fillcolor="#ffe599 [1303]" stroked="f" strokeweight="1pt">
                <w10:wrap anchorx="margin"/>
              </v:rect>
            </w:pict>
          </mc:Fallback>
        </mc:AlternateContent>
      </w:r>
      <w:r w:rsidR="00F208D6" w:rsidRPr="005A37A0">
        <w:rPr>
          <w:rFonts w:cs="Arial"/>
          <w:noProof/>
          <w:lang w:eastAsia="en-NZ"/>
        </w:rPr>
        <w:drawing>
          <wp:anchor distT="0" distB="0" distL="114300" distR="114300" simplePos="0" relativeHeight="251634688" behindDoc="0" locked="0" layoutInCell="1" allowOverlap="1" wp14:anchorId="3D148D7A" wp14:editId="2E242E52">
            <wp:simplePos x="0" y="0"/>
            <wp:positionH relativeFrom="margin">
              <wp:align>left</wp:align>
            </wp:positionH>
            <wp:positionV relativeFrom="paragraph">
              <wp:posOffset>180406</wp:posOffset>
            </wp:positionV>
            <wp:extent cx="1347952" cy="1347952"/>
            <wp:effectExtent l="0" t="0" r="5080" b="5080"/>
            <wp:wrapNone/>
            <wp:docPr id="1971571293" name="Picture 19715712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182430" name="Picture 2541824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952" cy="134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0252A6" w14:textId="05CF8C0E" w:rsidR="00AD0C7E" w:rsidRPr="00AD0C7E" w:rsidRDefault="00AD0C7E" w:rsidP="00AD0C7E">
      <w:r>
        <w:t xml:space="preserve">In this document the </w:t>
      </w:r>
      <w:r w:rsidRPr="00AD0C7E">
        <w:rPr>
          <w:b/>
          <w:bCs/>
        </w:rPr>
        <w:t>Code of Health and Disability Services Consumers</w:t>
      </w:r>
      <w:r w:rsidR="0048376F">
        <w:rPr>
          <w:b/>
          <w:bCs/>
        </w:rPr>
        <w:t>’</w:t>
      </w:r>
      <w:r w:rsidRPr="00AD0C7E">
        <w:rPr>
          <w:b/>
          <w:bCs/>
        </w:rPr>
        <w:t xml:space="preserve"> Rights</w:t>
      </w:r>
      <w:r>
        <w:t xml:space="preserve"> will be called the </w:t>
      </w:r>
      <w:r w:rsidRPr="00AD0C7E">
        <w:rPr>
          <w:b/>
          <w:bCs/>
        </w:rPr>
        <w:t>Code</w:t>
      </w:r>
      <w:r>
        <w:t xml:space="preserve">. </w:t>
      </w:r>
    </w:p>
    <w:p w14:paraId="49C7CB48" w14:textId="0E621052" w:rsidR="00AD0C7E" w:rsidRDefault="00AD0C7E" w:rsidP="00AD0C7E"/>
    <w:p w14:paraId="36914D4C" w14:textId="77777777" w:rsidR="0048376F" w:rsidRDefault="0048376F">
      <w:pPr>
        <w:spacing w:line="240" w:lineRule="auto"/>
        <w:ind w:left="0"/>
      </w:pPr>
      <w:r>
        <w:br w:type="page"/>
      </w:r>
    </w:p>
    <w:p w14:paraId="3F266DA7" w14:textId="05221717" w:rsidR="004B501E" w:rsidRDefault="00A81F7D" w:rsidP="00AD0C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81440" behindDoc="1" locked="0" layoutInCell="1" allowOverlap="1" wp14:anchorId="16A2D367" wp14:editId="75BD65DD">
                <wp:simplePos x="0" y="0"/>
                <wp:positionH relativeFrom="margin">
                  <wp:align>right</wp:align>
                </wp:positionH>
                <wp:positionV relativeFrom="paragraph">
                  <wp:posOffset>1270</wp:posOffset>
                </wp:positionV>
                <wp:extent cx="3540125" cy="2492829"/>
                <wp:effectExtent l="0" t="0" r="3175" b="3175"/>
                <wp:wrapNone/>
                <wp:docPr id="5835359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492829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C8804A" id="Rectangle 1" o:spid="_x0000_s1026" style="position:absolute;margin-left:227.55pt;margin-top:.1pt;width:278.75pt;height:196.3pt;z-index:-25173504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" fillcolor="#f1d7da" stroked="f" strokeweight="1pt">
                <w10:wrap anchorx="margin"/>
              </v:rect>
            </w:pict>
          </mc:Fallback>
        </mc:AlternateContent>
      </w:r>
      <w:r w:rsidR="00F208D6" w:rsidRPr="005A37A0">
        <w:rPr>
          <w:rFonts w:cs="Arial"/>
          <w:noProof/>
          <w:lang w:eastAsia="en-NZ"/>
        </w:rPr>
        <w:drawing>
          <wp:anchor distT="0" distB="0" distL="114300" distR="114300" simplePos="0" relativeHeight="251540480" behindDoc="0" locked="0" layoutInCell="1" allowOverlap="1" wp14:anchorId="5CF675A3" wp14:editId="7B73CC9D">
            <wp:simplePos x="0" y="0"/>
            <wp:positionH relativeFrom="margin">
              <wp:posOffset>-172830</wp:posOffset>
            </wp:positionH>
            <wp:positionV relativeFrom="paragraph">
              <wp:posOffset>328886</wp:posOffset>
            </wp:positionV>
            <wp:extent cx="2050506" cy="1450428"/>
            <wp:effectExtent l="0" t="0" r="0" b="0"/>
            <wp:wrapNone/>
            <wp:docPr id="669028626" name="Picture 6690286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028626" name="Picture 6690286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506" cy="145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01E">
        <w:t xml:space="preserve">The </w:t>
      </w:r>
      <w:r w:rsidR="004B501E" w:rsidRPr="00A81F7D">
        <w:rPr>
          <w:b/>
          <w:bCs/>
        </w:rPr>
        <w:t>Code</w:t>
      </w:r>
      <w:r w:rsidR="004B501E">
        <w:t xml:space="preserve"> is the 10 rights people have under Aotearoa New Zealand law when using:</w:t>
      </w:r>
    </w:p>
    <w:p w14:paraId="209008D4" w14:textId="46C4D785" w:rsidR="004B501E" w:rsidRDefault="004B501E" w:rsidP="004B501E">
      <w:pPr>
        <w:pStyle w:val="ListParagraph"/>
      </w:pPr>
      <w:r>
        <w:t>health services</w:t>
      </w:r>
    </w:p>
    <w:p w14:paraId="5D75130F" w14:textId="2223CDFD" w:rsidR="004B501E" w:rsidRDefault="004B501E" w:rsidP="004B501E">
      <w:pPr>
        <w:pStyle w:val="ListParagraph"/>
      </w:pPr>
      <w:r>
        <w:t xml:space="preserve">disability services. </w:t>
      </w:r>
    </w:p>
    <w:p w14:paraId="39198C64" w14:textId="77777777" w:rsidR="0048376F" w:rsidRDefault="0048376F" w:rsidP="00AD0C7E"/>
    <w:p w14:paraId="066667A5" w14:textId="4053C495" w:rsidR="0048376F" w:rsidRDefault="00592C0C" w:rsidP="00AD0C7E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35712" behindDoc="0" locked="0" layoutInCell="1" allowOverlap="1" wp14:anchorId="1070DF1A" wp14:editId="3D11C1CD">
            <wp:simplePos x="0" y="0"/>
            <wp:positionH relativeFrom="margin">
              <wp:align>left</wp:align>
            </wp:positionH>
            <wp:positionV relativeFrom="paragraph">
              <wp:posOffset>50800</wp:posOffset>
            </wp:positionV>
            <wp:extent cx="1323975" cy="1929585"/>
            <wp:effectExtent l="0" t="0" r="0" b="0"/>
            <wp:wrapNone/>
            <wp:docPr id="1051184183" name="Picture 10511841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184183" name="Picture 10511841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9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0B2FE8" w14:textId="47D48DE1" w:rsidR="00717DFF" w:rsidRDefault="00717DFF" w:rsidP="00AD0C7E">
      <w:r>
        <w:t xml:space="preserve">The Easy Read </w:t>
      </w:r>
      <w:r w:rsidR="00C57B6E">
        <w:t xml:space="preserve">document of the </w:t>
      </w:r>
      <w:r>
        <w:t xml:space="preserve">Code can be found at this </w:t>
      </w:r>
      <w:r w:rsidRPr="00717DFF">
        <w:rPr>
          <w:b/>
          <w:bCs/>
        </w:rPr>
        <w:t>website</w:t>
      </w:r>
      <w:r>
        <w:t>:</w:t>
      </w:r>
    </w:p>
    <w:p w14:paraId="7059A650" w14:textId="77777777" w:rsidR="000862C4" w:rsidRDefault="000862C4" w:rsidP="00AD0C7E"/>
    <w:p w14:paraId="66939981" w14:textId="140FF215" w:rsidR="000862C4" w:rsidRPr="000862C4" w:rsidRDefault="0048376F" w:rsidP="0048376F">
      <w:pPr>
        <w:ind w:left="0"/>
        <w:rPr>
          <w:b/>
          <w:bCs/>
        </w:rPr>
      </w:pPr>
      <w:r>
        <w:t xml:space="preserve">                             </w:t>
      </w:r>
      <w:hyperlink r:id="rId37" w:history="1">
        <w:r>
          <w:rPr>
            <w:rStyle w:val="Hyperlink"/>
            <w:b/>
            <w:bCs/>
            <w:color w:val="000000" w:themeColor="text1"/>
            <w:u w:val="none"/>
          </w:rPr>
          <w:t>hdc.org.nz/disability/easy-read-resources/</w:t>
        </w:r>
      </w:hyperlink>
    </w:p>
    <w:p w14:paraId="3E1A8A88" w14:textId="77777777" w:rsidR="00717DFF" w:rsidRDefault="00717DFF" w:rsidP="00AD0C7E"/>
    <w:p w14:paraId="62201C7D" w14:textId="03E93B71" w:rsidR="00717DFF" w:rsidRPr="00717DFF" w:rsidRDefault="00717DFF" w:rsidP="00B7402A">
      <w:r>
        <w:t xml:space="preserve">              </w:t>
      </w:r>
    </w:p>
    <w:p w14:paraId="49A563F1" w14:textId="259A0E62" w:rsidR="005212D1" w:rsidRPr="00D03781" w:rsidRDefault="005212D1" w:rsidP="005212D1">
      <w:pPr>
        <w:rPr>
          <w:color w:val="FF0000"/>
        </w:rPr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36736" behindDoc="0" locked="0" layoutInCell="1" allowOverlap="1" wp14:anchorId="09468D23" wp14:editId="22267F26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186180" cy="1339215"/>
            <wp:effectExtent l="0" t="0" r="0" b="0"/>
            <wp:wrapNone/>
            <wp:docPr id="391848963" name="Picture 3918489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48963" name="Picture 3918489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180" cy="133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64B3">
        <w:rPr>
          <w:color w:val="000000" w:themeColor="text1"/>
        </w:rPr>
        <w:t>HDC wants to hear what you think</w:t>
      </w:r>
      <w:r>
        <w:rPr>
          <w:color w:val="000000" w:themeColor="text1"/>
        </w:rPr>
        <w:t xml:space="preserve"> about the review</w:t>
      </w:r>
      <w:r w:rsidRPr="00EF64B3">
        <w:rPr>
          <w:color w:val="000000" w:themeColor="text1"/>
        </w:rPr>
        <w:t>.</w:t>
      </w:r>
    </w:p>
    <w:p w14:paraId="27932984" w14:textId="39E89B76" w:rsidR="00717DFF" w:rsidRPr="007B60DC" w:rsidRDefault="00717DFF" w:rsidP="00B04D0C">
      <w:pPr>
        <w:rPr>
          <w:strike/>
          <w:color w:val="FF0000"/>
        </w:rPr>
      </w:pPr>
    </w:p>
    <w:p w14:paraId="61B6477D" w14:textId="44B044A9" w:rsidR="00717DFF" w:rsidRDefault="00717DFF" w:rsidP="00AD0C7E"/>
    <w:p w14:paraId="351A2661" w14:textId="7FA153D3" w:rsidR="0048376F" w:rsidRDefault="0048376F">
      <w:pPr>
        <w:spacing w:line="240" w:lineRule="auto"/>
        <w:ind w:left="0"/>
      </w:pPr>
      <w:r>
        <w:br w:type="page"/>
      </w:r>
    </w:p>
    <w:p w14:paraId="35D3D606" w14:textId="04809A0F" w:rsidR="00717DFF" w:rsidRDefault="000862C4" w:rsidP="00717DFF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637760" behindDoc="0" locked="0" layoutInCell="1" allowOverlap="1" wp14:anchorId="1CB4EA44" wp14:editId="7F2BC00D">
            <wp:simplePos x="0" y="0"/>
            <wp:positionH relativeFrom="margin">
              <wp:align>left</wp:align>
            </wp:positionH>
            <wp:positionV relativeFrom="paragraph">
              <wp:posOffset>2449</wp:posOffset>
            </wp:positionV>
            <wp:extent cx="1355274" cy="1403131"/>
            <wp:effectExtent l="0" t="0" r="0" b="6985"/>
            <wp:wrapNone/>
            <wp:docPr id="2108363815" name="Picture 21083638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363815" name="Picture 21083638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274" cy="1403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DFF">
        <w:t>This document has</w:t>
      </w:r>
      <w:r w:rsidR="007805AE">
        <w:t>:</w:t>
      </w:r>
    </w:p>
    <w:p w14:paraId="75372667" w14:textId="4DA320A7" w:rsidR="007805AE" w:rsidRDefault="00E66F41" w:rsidP="007805AE">
      <w:pPr>
        <w:pStyle w:val="ListParagraph"/>
      </w:pPr>
      <w:r>
        <w:t xml:space="preserve">the important </w:t>
      </w:r>
      <w:r w:rsidR="00B04D0C" w:rsidRPr="00B04D0C">
        <w:rPr>
          <w:b/>
          <w:bCs/>
        </w:rPr>
        <w:t>topics</w:t>
      </w:r>
      <w:r w:rsidR="00B04D0C">
        <w:t xml:space="preserve"> of the review</w:t>
      </w:r>
    </w:p>
    <w:p w14:paraId="00D00196" w14:textId="05119B00" w:rsidR="00112819" w:rsidRDefault="00112819" w:rsidP="007805AE">
      <w:pPr>
        <w:pStyle w:val="ListParagraph"/>
      </w:pPr>
      <w:r w:rsidRPr="00D101F0">
        <w:rPr>
          <w:b/>
          <w:bCs/>
        </w:rPr>
        <w:t>suggestions</w:t>
      </w:r>
      <w:r>
        <w:t xml:space="preserve"> HDC wants </w:t>
      </w:r>
      <w:r w:rsidR="00F67697">
        <w:t>you to think about</w:t>
      </w:r>
    </w:p>
    <w:p w14:paraId="7F7ACC18" w14:textId="0F73F5E4" w:rsidR="00F67697" w:rsidRDefault="008D1DE4" w:rsidP="00F67697">
      <w:pPr>
        <w:pStyle w:val="ListParagraph"/>
      </w:pPr>
      <w:r w:rsidRPr="00D101F0">
        <w:rPr>
          <w:rFonts w:cs="Arial"/>
          <w:b/>
          <w:bCs/>
          <w:noProof/>
          <w:lang w:eastAsia="en-NZ"/>
        </w:rPr>
        <w:drawing>
          <wp:anchor distT="0" distB="0" distL="114300" distR="114300" simplePos="0" relativeHeight="251541504" behindDoc="0" locked="0" layoutInCell="1" allowOverlap="1" wp14:anchorId="32351F08" wp14:editId="7B023154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1371600" cy="1371600"/>
            <wp:effectExtent l="0" t="0" r="0" b="0"/>
            <wp:wrapNone/>
            <wp:docPr id="1330318156" name="Picture 13303181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318156" name="Picture 13303181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059" cy="137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7697">
        <w:t>questions for you to think about</w:t>
      </w:r>
    </w:p>
    <w:p w14:paraId="7875A844" w14:textId="1909D025" w:rsidR="007805AE" w:rsidRDefault="007805AE" w:rsidP="007805AE">
      <w:pPr>
        <w:pStyle w:val="ListParagraph"/>
      </w:pPr>
      <w:r>
        <w:t xml:space="preserve">information on </w:t>
      </w:r>
      <w:r w:rsidR="00E66F41">
        <w:t xml:space="preserve">how to </w:t>
      </w:r>
      <w:r w:rsidR="00F67697">
        <w:t>tell</w:t>
      </w:r>
      <w:r w:rsidR="00B04D0C">
        <w:t xml:space="preserve"> HDC</w:t>
      </w:r>
      <w:r w:rsidR="00F67697">
        <w:t xml:space="preserve"> what you think</w:t>
      </w:r>
      <w:r>
        <w:t>.</w:t>
      </w:r>
    </w:p>
    <w:p w14:paraId="78946D79" w14:textId="4D299FC0" w:rsidR="0048376F" w:rsidRDefault="0048376F" w:rsidP="0048376F"/>
    <w:p w14:paraId="11179F58" w14:textId="425DA68D" w:rsidR="004B501E" w:rsidRDefault="008D1DE4" w:rsidP="0048376F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39808" behindDoc="0" locked="0" layoutInCell="1" allowOverlap="1" wp14:anchorId="302F9561" wp14:editId="1DCB3DAD">
            <wp:simplePos x="0" y="0"/>
            <wp:positionH relativeFrom="margin">
              <wp:align>left</wp:align>
            </wp:positionH>
            <wp:positionV relativeFrom="paragraph">
              <wp:posOffset>209550</wp:posOffset>
            </wp:positionV>
            <wp:extent cx="1172504" cy="1347952"/>
            <wp:effectExtent l="0" t="0" r="8890" b="5080"/>
            <wp:wrapNone/>
            <wp:docPr id="1758780020" name="Picture 17587800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780020" name="Picture 17587800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504" cy="134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808D93" w14:textId="66F79009" w:rsidR="00057EF5" w:rsidRDefault="00057EF5" w:rsidP="00057EF5">
      <w:r w:rsidRPr="00057EF5">
        <w:rPr>
          <w:noProof/>
        </w:rPr>
        <mc:AlternateContent>
          <mc:Choice Requires="wps">
            <w:drawing>
              <wp:anchor distT="0" distB="0" distL="114300" distR="114300" simplePos="0" relativeHeight="251610112" behindDoc="1" locked="0" layoutInCell="1" allowOverlap="1" wp14:anchorId="4313C5C4" wp14:editId="377E31D9">
                <wp:simplePos x="0" y="0"/>
                <wp:positionH relativeFrom="margin">
                  <wp:align>right</wp:align>
                </wp:positionH>
                <wp:positionV relativeFrom="paragraph">
                  <wp:posOffset>-19482</wp:posOffset>
                </wp:positionV>
                <wp:extent cx="3540125" cy="738836"/>
                <wp:effectExtent l="0" t="0" r="3175" b="4445"/>
                <wp:wrapNone/>
                <wp:docPr id="9776956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73883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BFE12E" id="Rectangle 1" o:spid="_x0000_s1026" style="position:absolute;margin-left:227.55pt;margin-top:-1.55pt;width:278.75pt;height:58.2pt;z-index:-25170636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" fillcolor="#f1d7da" stroked="f" strokeweight="1pt">
                <w10:wrap anchorx="margin"/>
              </v:rect>
            </w:pict>
          </mc:Fallback>
        </mc:AlternateContent>
      </w:r>
      <w:r w:rsidRPr="00057EF5">
        <w:t>Here</w:t>
      </w:r>
      <w:r>
        <w:rPr>
          <w:b/>
          <w:bCs/>
        </w:rPr>
        <w:t xml:space="preserve"> t</w:t>
      </w:r>
      <w:r w:rsidR="00B04D0C" w:rsidRPr="00057EF5">
        <w:rPr>
          <w:b/>
          <w:bCs/>
        </w:rPr>
        <w:t>opic</w:t>
      </w:r>
      <w:r w:rsidR="00B04D0C">
        <w:t xml:space="preserve"> means</w:t>
      </w:r>
      <w:r>
        <w:t xml:space="preserve"> an issue that is being talked about.</w:t>
      </w:r>
    </w:p>
    <w:p w14:paraId="460DCA6A" w14:textId="77777777" w:rsidR="00D101F0" w:rsidRDefault="00D101F0" w:rsidP="00057EF5"/>
    <w:p w14:paraId="1DB88A63" w14:textId="613043DC" w:rsidR="00D101F0" w:rsidRDefault="006365AA" w:rsidP="00057EF5">
      <w:r w:rsidRPr="00057EF5">
        <w:rPr>
          <w:noProof/>
        </w:rPr>
        <mc:AlternateContent>
          <mc:Choice Requires="wps">
            <w:drawing>
              <wp:anchor distT="0" distB="0" distL="114300" distR="114300" simplePos="0" relativeHeight="251583488" behindDoc="1" locked="0" layoutInCell="1" allowOverlap="1" wp14:anchorId="2D9B4CB4" wp14:editId="2B00D241">
                <wp:simplePos x="0" y="0"/>
                <wp:positionH relativeFrom="margin">
                  <wp:align>right</wp:align>
                </wp:positionH>
                <wp:positionV relativeFrom="paragraph">
                  <wp:posOffset>306342</wp:posOffset>
                </wp:positionV>
                <wp:extent cx="3540125" cy="738836"/>
                <wp:effectExtent l="0" t="0" r="3175" b="4445"/>
                <wp:wrapNone/>
                <wp:docPr id="165646551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73883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2DDEBD" id="Rectangle 1" o:spid="_x0000_s1026" style="position:absolute;margin-left:227.55pt;margin-top:24.1pt;width:278.75pt;height:58.2pt;z-index:-25173299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141E2105" w14:textId="13A84756" w:rsidR="00D101F0" w:rsidRDefault="008D1DE4" w:rsidP="00057EF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84512" behindDoc="0" locked="0" layoutInCell="1" allowOverlap="1" wp14:anchorId="52A5EAE8" wp14:editId="39C55DBF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172210" cy="1233170"/>
            <wp:effectExtent l="0" t="0" r="8890" b="5080"/>
            <wp:wrapNone/>
            <wp:docPr id="1657140047" name="Picture 16571400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140047" name="Picture 16571400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210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01F0">
        <w:rPr>
          <w:b/>
          <w:bCs/>
        </w:rPr>
        <w:t>S</w:t>
      </w:r>
      <w:r w:rsidR="00D101F0" w:rsidRPr="00D101F0">
        <w:rPr>
          <w:b/>
          <w:bCs/>
        </w:rPr>
        <w:t>uggestion</w:t>
      </w:r>
      <w:r w:rsidR="00D101F0">
        <w:t xml:space="preserve"> means</w:t>
      </w:r>
      <w:r w:rsidR="006365AA">
        <w:t xml:space="preserve"> an idea to think about. </w:t>
      </w:r>
    </w:p>
    <w:p w14:paraId="5FB10CD8" w14:textId="77777777" w:rsidR="00B04D0C" w:rsidRDefault="00B04D0C" w:rsidP="007805AE"/>
    <w:p w14:paraId="7F12F114" w14:textId="2377797B" w:rsidR="0048376F" w:rsidRDefault="0048376F">
      <w:pPr>
        <w:spacing w:line="240" w:lineRule="auto"/>
        <w:ind w:left="0"/>
      </w:pPr>
      <w:r>
        <w:br w:type="page"/>
      </w:r>
    </w:p>
    <w:p w14:paraId="47853C54" w14:textId="4D130F09" w:rsidR="007805AE" w:rsidRDefault="000862C4" w:rsidP="007805AE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640832" behindDoc="0" locked="0" layoutInCell="1" allowOverlap="1" wp14:anchorId="45D7417F" wp14:editId="4E64D891">
            <wp:simplePos x="0" y="0"/>
            <wp:positionH relativeFrom="margin">
              <wp:align>left</wp:align>
            </wp:positionH>
            <wp:positionV relativeFrom="paragraph">
              <wp:posOffset>6722</wp:posOffset>
            </wp:positionV>
            <wp:extent cx="1294983" cy="1347952"/>
            <wp:effectExtent l="0" t="0" r="635" b="5080"/>
            <wp:wrapNone/>
            <wp:docPr id="1380441513" name="Picture 13804415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184183" name="Picture 10511841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983" cy="134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376F">
        <w:t>You can find t</w:t>
      </w:r>
      <w:r w:rsidR="007805AE">
        <w:t xml:space="preserve">he full review document at this </w:t>
      </w:r>
      <w:r w:rsidR="007805AE" w:rsidRPr="007805AE">
        <w:rPr>
          <w:b/>
          <w:bCs/>
        </w:rPr>
        <w:t>website</w:t>
      </w:r>
      <w:r w:rsidR="007805AE">
        <w:t>:</w:t>
      </w:r>
    </w:p>
    <w:p w14:paraId="2A0E5ABD" w14:textId="0D0333FC" w:rsidR="007805AE" w:rsidRDefault="007805AE" w:rsidP="007805AE"/>
    <w:p w14:paraId="564E68F6" w14:textId="1DE12DDB" w:rsidR="007805AE" w:rsidRPr="007805AE" w:rsidRDefault="00000000" w:rsidP="007805AE">
      <w:pPr>
        <w:rPr>
          <w:b/>
          <w:bCs/>
        </w:rPr>
      </w:pPr>
      <w:hyperlink r:id="rId44" w:history="1">
        <w:r w:rsidR="007805AE" w:rsidRPr="007805AE">
          <w:rPr>
            <w:rStyle w:val="Hyperlink"/>
            <w:b/>
            <w:bCs/>
            <w:color w:val="000000" w:themeColor="text1"/>
            <w:u w:val="none"/>
          </w:rPr>
          <w:t>review.hdc.</w:t>
        </w:r>
        <w:r w:rsidR="0048376F">
          <w:rPr>
            <w:rStyle w:val="Hyperlink"/>
            <w:b/>
            <w:bCs/>
            <w:color w:val="000000" w:themeColor="text1"/>
            <w:u w:val="none"/>
          </w:rPr>
          <w:t>org</w:t>
        </w:r>
        <w:r w:rsidR="007805AE" w:rsidRPr="007805AE">
          <w:rPr>
            <w:rStyle w:val="Hyperlink"/>
            <w:b/>
            <w:bCs/>
            <w:color w:val="000000" w:themeColor="text1"/>
            <w:u w:val="none"/>
          </w:rPr>
          <w:t>.nz</w:t>
        </w:r>
      </w:hyperlink>
    </w:p>
    <w:p w14:paraId="14FCCB0B" w14:textId="77777777" w:rsidR="007805AE" w:rsidRDefault="007805AE" w:rsidP="007805AE"/>
    <w:p w14:paraId="258EC178" w14:textId="16BE04AC" w:rsidR="007805AE" w:rsidRDefault="00592C0C" w:rsidP="007805AE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41856" behindDoc="0" locked="0" layoutInCell="1" allowOverlap="1" wp14:anchorId="4A8E5E83" wp14:editId="0DD521F3">
            <wp:simplePos x="0" y="0"/>
            <wp:positionH relativeFrom="margin">
              <wp:align>left</wp:align>
            </wp:positionH>
            <wp:positionV relativeFrom="paragraph">
              <wp:posOffset>281940</wp:posOffset>
            </wp:positionV>
            <wp:extent cx="1278522" cy="1638300"/>
            <wp:effectExtent l="0" t="0" r="0" b="0"/>
            <wp:wrapNone/>
            <wp:docPr id="218632641" name="Picture 2186326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32641" name="Picture 2186326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164" cy="163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36010" w14:textId="1EC8C1C2" w:rsidR="007805AE" w:rsidRDefault="007805AE" w:rsidP="007805AE">
      <w:r>
        <w:t>This website is not in Easy Read.</w:t>
      </w:r>
    </w:p>
    <w:p w14:paraId="14387AAE" w14:textId="77777777" w:rsidR="00057EF5" w:rsidRDefault="00057EF5" w:rsidP="007805AE"/>
    <w:p w14:paraId="542FF0E8" w14:textId="77777777" w:rsidR="00057EF5" w:rsidRDefault="00057EF5" w:rsidP="007805AE"/>
    <w:p w14:paraId="47BF21B8" w14:textId="6D58E4C0" w:rsidR="00057EF5" w:rsidRDefault="00057EF5">
      <w:pPr>
        <w:spacing w:line="240" w:lineRule="auto"/>
        <w:ind w:left="0"/>
      </w:pPr>
      <w:r>
        <w:br w:type="page"/>
      </w:r>
    </w:p>
    <w:p w14:paraId="75DE254A" w14:textId="423EFB6A" w:rsidR="00E66F41" w:rsidRDefault="00E66F41" w:rsidP="00E66F41">
      <w:pPr>
        <w:pStyle w:val="Heading1"/>
      </w:pPr>
      <w:bookmarkStart w:id="5" w:name="_How_to_tell"/>
      <w:bookmarkStart w:id="6" w:name="_Toc164676593"/>
      <w:bookmarkEnd w:id="5"/>
      <w:r>
        <w:lastRenderedPageBreak/>
        <w:t xml:space="preserve">How to </w:t>
      </w:r>
      <w:r w:rsidR="00F67697">
        <w:t>tell</w:t>
      </w:r>
      <w:r>
        <w:t xml:space="preserve"> HDC </w:t>
      </w:r>
      <w:r w:rsidR="00F67697">
        <w:t>what you think</w:t>
      </w:r>
      <w:bookmarkEnd w:id="6"/>
    </w:p>
    <w:p w14:paraId="01885154" w14:textId="4262B6ED" w:rsidR="00D03781" w:rsidRDefault="00D03781" w:rsidP="00E66F41">
      <w:r>
        <w:rPr>
          <w:noProof/>
        </w:rPr>
        <w:drawing>
          <wp:anchor distT="0" distB="0" distL="114300" distR="114300" simplePos="0" relativeHeight="251824128" behindDoc="0" locked="0" layoutInCell="1" allowOverlap="1" wp14:anchorId="1E7E336E" wp14:editId="6B72AB87">
            <wp:simplePos x="0" y="0"/>
            <wp:positionH relativeFrom="column">
              <wp:posOffset>266700</wp:posOffset>
            </wp:positionH>
            <wp:positionV relativeFrom="paragraph">
              <wp:posOffset>322580</wp:posOffset>
            </wp:positionV>
            <wp:extent cx="1485900" cy="1351280"/>
            <wp:effectExtent l="0" t="0" r="0" b="1270"/>
            <wp:wrapThrough wrapText="bothSides">
              <wp:wrapPolygon edited="0">
                <wp:start x="0" y="0"/>
                <wp:lineTo x="0" y="21316"/>
                <wp:lineTo x="21323" y="21316"/>
                <wp:lineTo x="21323" y="0"/>
                <wp:lineTo x="0" y="0"/>
              </wp:wrapPolygon>
            </wp:wrapThrough>
            <wp:docPr id="2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35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E6FF4F" w14:textId="0CF8DDD4" w:rsidR="00E66F41" w:rsidRDefault="00E66F41" w:rsidP="00E66F41"/>
    <w:p w14:paraId="2CE9E9B5" w14:textId="7182EE8D" w:rsidR="00D03781" w:rsidRPr="00D03781" w:rsidRDefault="00D03781" w:rsidP="00D03781">
      <w:pPr>
        <w:rPr>
          <w:color w:val="FF0000"/>
        </w:rPr>
      </w:pPr>
      <w:r w:rsidRPr="00EF64B3">
        <w:rPr>
          <w:color w:val="000000" w:themeColor="text1"/>
        </w:rPr>
        <w:t>HDC wants to hear what you think.</w:t>
      </w:r>
    </w:p>
    <w:p w14:paraId="24B79322" w14:textId="7CE953B2" w:rsidR="00D03781" w:rsidRPr="00D03781" w:rsidRDefault="00D03781" w:rsidP="00D03781">
      <w:pPr>
        <w:rPr>
          <w:color w:val="FF0000"/>
        </w:rPr>
      </w:pPr>
    </w:p>
    <w:p w14:paraId="319432AE" w14:textId="683EE160" w:rsidR="00D03781" w:rsidRPr="00D03781" w:rsidRDefault="00D03781" w:rsidP="00D03781">
      <w:pPr>
        <w:rPr>
          <w:color w:val="FF0000"/>
        </w:rPr>
      </w:pPr>
      <w:bookmarkStart w:id="7" w:name="_Hlk161840093"/>
    </w:p>
    <w:p w14:paraId="1D6900F3" w14:textId="4F591D4E" w:rsidR="00D03781" w:rsidRPr="00EF64B3" w:rsidRDefault="00D03781" w:rsidP="00D03781">
      <w:pPr>
        <w:rPr>
          <w:color w:val="000000" w:themeColor="text1"/>
        </w:rPr>
      </w:pPr>
      <w:r w:rsidRPr="00EF64B3">
        <w:rPr>
          <w:noProof/>
          <w:color w:val="000000" w:themeColor="text1"/>
        </w:rPr>
        <w:drawing>
          <wp:anchor distT="0" distB="0" distL="114300" distR="114300" simplePos="0" relativeHeight="251823104" behindDoc="0" locked="0" layoutInCell="1" allowOverlap="1" wp14:anchorId="0C16579A" wp14:editId="643B3036">
            <wp:simplePos x="0" y="0"/>
            <wp:positionH relativeFrom="margin">
              <wp:posOffset>133350</wp:posOffset>
            </wp:positionH>
            <wp:positionV relativeFrom="paragraph">
              <wp:posOffset>219710</wp:posOffset>
            </wp:positionV>
            <wp:extent cx="1695450" cy="1130300"/>
            <wp:effectExtent l="0" t="0" r="0" b="0"/>
            <wp:wrapNone/>
            <wp:docPr id="711441547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13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64B3">
        <w:rPr>
          <w:color w:val="000000" w:themeColor="text1"/>
        </w:rPr>
        <w:t>HDC will use what you tell them to make a report to the Minister of Health about making the Act and the Code better.</w:t>
      </w:r>
      <w:bookmarkEnd w:id="7"/>
    </w:p>
    <w:p w14:paraId="523C329F" w14:textId="77777777" w:rsidR="00D03781" w:rsidRDefault="00D03781" w:rsidP="00E66F41"/>
    <w:p w14:paraId="6A8863C2" w14:textId="0E5697D3" w:rsidR="00D03781" w:rsidRDefault="00EF64B3" w:rsidP="00E66F41">
      <w:r>
        <w:rPr>
          <w:noProof/>
        </w:rPr>
        <w:drawing>
          <wp:anchor distT="0" distB="0" distL="114300" distR="114300" simplePos="0" relativeHeight="251826176" behindDoc="0" locked="0" layoutInCell="1" allowOverlap="1" wp14:anchorId="24987F63" wp14:editId="210C99C5">
            <wp:simplePos x="0" y="0"/>
            <wp:positionH relativeFrom="margin">
              <wp:align>left</wp:align>
            </wp:positionH>
            <wp:positionV relativeFrom="paragraph">
              <wp:posOffset>86995</wp:posOffset>
            </wp:positionV>
            <wp:extent cx="1290955" cy="1498600"/>
            <wp:effectExtent l="0" t="0" r="4445" b="6350"/>
            <wp:wrapThrough wrapText="bothSides">
              <wp:wrapPolygon edited="0">
                <wp:start x="0" y="0"/>
                <wp:lineTo x="0" y="21417"/>
                <wp:lineTo x="21356" y="21417"/>
                <wp:lineTo x="21356" y="0"/>
                <wp:lineTo x="0" y="0"/>
              </wp:wrapPolygon>
            </wp:wrapThrough>
            <wp:docPr id="139424164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24164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955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C66022" w14:textId="3A454436" w:rsidR="000F67C9" w:rsidRPr="00EF64B3" w:rsidRDefault="000F67C9" w:rsidP="00E66F41">
      <w:pPr>
        <w:rPr>
          <w:color w:val="000000" w:themeColor="text1"/>
        </w:rPr>
      </w:pPr>
      <w:r w:rsidRPr="00EF64B3">
        <w:rPr>
          <w:color w:val="000000" w:themeColor="text1"/>
        </w:rPr>
        <w:t xml:space="preserve">HDC </w:t>
      </w:r>
      <w:r w:rsidR="007B60DC" w:rsidRPr="00EF64B3">
        <w:rPr>
          <w:color w:val="000000" w:themeColor="text1"/>
        </w:rPr>
        <w:t>asks questions in this document</w:t>
      </w:r>
      <w:r w:rsidRPr="00EF64B3">
        <w:rPr>
          <w:color w:val="000000" w:themeColor="text1"/>
        </w:rPr>
        <w:t xml:space="preserve"> about </w:t>
      </w:r>
      <w:r w:rsidR="00D03781" w:rsidRPr="00EF64B3">
        <w:rPr>
          <w:color w:val="000000" w:themeColor="text1"/>
        </w:rPr>
        <w:t>making</w:t>
      </w:r>
      <w:r w:rsidRPr="00EF64B3">
        <w:rPr>
          <w:color w:val="000000" w:themeColor="text1"/>
        </w:rPr>
        <w:t xml:space="preserve"> the Act and the Code</w:t>
      </w:r>
      <w:r w:rsidR="00D03781" w:rsidRPr="00EF64B3">
        <w:rPr>
          <w:color w:val="000000" w:themeColor="text1"/>
        </w:rPr>
        <w:t xml:space="preserve"> better</w:t>
      </w:r>
      <w:r w:rsidRPr="00EF64B3">
        <w:rPr>
          <w:color w:val="000000" w:themeColor="text1"/>
        </w:rPr>
        <w:t>.</w:t>
      </w:r>
    </w:p>
    <w:p w14:paraId="7E9B43F1" w14:textId="77777777" w:rsidR="007B60DC" w:rsidRDefault="007B60DC" w:rsidP="00E66F41">
      <w:pPr>
        <w:rPr>
          <w:color w:val="FF0000"/>
        </w:rPr>
      </w:pPr>
    </w:p>
    <w:p w14:paraId="7CD14851" w14:textId="6C361C56" w:rsidR="007B60DC" w:rsidRDefault="007B60DC" w:rsidP="003D2991"/>
    <w:p w14:paraId="1E48FBF1" w14:textId="72EA08EC" w:rsidR="00706ABC" w:rsidRDefault="00EF64B3" w:rsidP="00EF64B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42880" behindDoc="0" locked="0" layoutInCell="1" allowOverlap="1" wp14:anchorId="172E80B7" wp14:editId="7DE52752">
            <wp:simplePos x="0" y="0"/>
            <wp:positionH relativeFrom="margin">
              <wp:posOffset>80010</wp:posOffset>
            </wp:positionH>
            <wp:positionV relativeFrom="paragraph">
              <wp:posOffset>4445</wp:posOffset>
            </wp:positionV>
            <wp:extent cx="1214755" cy="1371600"/>
            <wp:effectExtent l="0" t="0" r="4445" b="0"/>
            <wp:wrapNone/>
            <wp:docPr id="1385310908" name="Picture 13853109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48963" name="Picture 3918489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6ABC">
        <w:t>After you have read about the review in this document you can tell HDC what you think.</w:t>
      </w:r>
    </w:p>
    <w:p w14:paraId="216C23CF" w14:textId="77777777" w:rsidR="000F67C9" w:rsidRDefault="000F67C9" w:rsidP="00E66F41"/>
    <w:p w14:paraId="4F29E2D7" w14:textId="77777777" w:rsidR="000F67C9" w:rsidRDefault="000F67C9" w:rsidP="00E66F41"/>
    <w:p w14:paraId="3B406A60" w14:textId="77777777" w:rsidR="00D03781" w:rsidRDefault="00D03781" w:rsidP="00E66F41"/>
    <w:p w14:paraId="25FBA47C" w14:textId="77777777" w:rsidR="00D03781" w:rsidRDefault="00D03781" w:rsidP="00E66F41"/>
    <w:p w14:paraId="481F083C" w14:textId="78F648FC" w:rsidR="007B60DC" w:rsidRPr="00EF64B3" w:rsidRDefault="00EF64B3" w:rsidP="00E66F41">
      <w:pPr>
        <w:rPr>
          <w:color w:val="000000" w:themeColor="text1"/>
        </w:rPr>
      </w:pPr>
      <w:r w:rsidRPr="00EF64B3">
        <w:rPr>
          <w:rFonts w:cs="Arial"/>
          <w:noProof/>
          <w:color w:val="000000" w:themeColor="text1"/>
          <w:lang w:eastAsia="en-NZ"/>
        </w:rPr>
        <w:lastRenderedPageBreak/>
        <w:drawing>
          <wp:anchor distT="0" distB="0" distL="114300" distR="114300" simplePos="0" relativeHeight="251828224" behindDoc="0" locked="0" layoutInCell="1" allowOverlap="1" wp14:anchorId="61FBFB01" wp14:editId="697DFAD5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638582" cy="1647825"/>
            <wp:effectExtent l="0" t="0" r="0" b="0"/>
            <wp:wrapNone/>
            <wp:docPr id="1685151526" name="Picture 16851515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151526" name="Picture 16851515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907" cy="1651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67C9" w:rsidRPr="00EF64B3">
        <w:rPr>
          <w:color w:val="000000" w:themeColor="text1"/>
        </w:rPr>
        <w:t xml:space="preserve">You </w:t>
      </w:r>
      <w:r w:rsidR="007B60DC" w:rsidRPr="00EF64B3">
        <w:rPr>
          <w:color w:val="000000" w:themeColor="text1"/>
        </w:rPr>
        <w:t>can answer:</w:t>
      </w:r>
    </w:p>
    <w:p w14:paraId="6469B205" w14:textId="2CBA0FA0" w:rsidR="007B60DC" w:rsidRPr="00EF64B3" w:rsidRDefault="007B60DC" w:rsidP="007B60DC">
      <w:pPr>
        <w:pStyle w:val="ListParagraph"/>
        <w:numPr>
          <w:ilvl w:val="0"/>
          <w:numId w:val="18"/>
        </w:numPr>
        <w:rPr>
          <w:color w:val="000000" w:themeColor="text1"/>
        </w:rPr>
      </w:pPr>
      <w:proofErr w:type="gramStart"/>
      <w:r w:rsidRPr="00EF64B3">
        <w:rPr>
          <w:color w:val="000000" w:themeColor="text1"/>
        </w:rPr>
        <w:t>all of</w:t>
      </w:r>
      <w:proofErr w:type="gramEnd"/>
      <w:r w:rsidRPr="00EF64B3">
        <w:rPr>
          <w:color w:val="000000" w:themeColor="text1"/>
        </w:rPr>
        <w:t xml:space="preserve"> the questions</w:t>
      </w:r>
    </w:p>
    <w:p w14:paraId="2944E3F1" w14:textId="09357392" w:rsidR="000F67C9" w:rsidRPr="00EF64B3" w:rsidRDefault="007B60DC" w:rsidP="007B60DC">
      <w:pPr>
        <w:pStyle w:val="ListParagraph"/>
        <w:numPr>
          <w:ilvl w:val="0"/>
          <w:numId w:val="18"/>
        </w:numPr>
        <w:rPr>
          <w:color w:val="000000" w:themeColor="text1"/>
        </w:rPr>
      </w:pPr>
      <w:r w:rsidRPr="00EF64B3">
        <w:rPr>
          <w:color w:val="000000" w:themeColor="text1"/>
        </w:rPr>
        <w:t>just the questions you want to</w:t>
      </w:r>
      <w:r w:rsidR="000F67C9" w:rsidRPr="00EF64B3">
        <w:rPr>
          <w:color w:val="000000" w:themeColor="text1"/>
        </w:rPr>
        <w:t>.</w:t>
      </w:r>
    </w:p>
    <w:p w14:paraId="5CDBB85D" w14:textId="77777777" w:rsidR="00706ABC" w:rsidRPr="00EF64B3" w:rsidRDefault="00706ABC" w:rsidP="00E66F41">
      <w:pPr>
        <w:rPr>
          <w:color w:val="000000" w:themeColor="text1"/>
        </w:rPr>
      </w:pPr>
    </w:p>
    <w:p w14:paraId="57223100" w14:textId="1FA41C7A" w:rsidR="00706ABC" w:rsidRPr="00EF64B3" w:rsidRDefault="004F2413" w:rsidP="00E66F41">
      <w:pPr>
        <w:rPr>
          <w:color w:val="000000" w:themeColor="text1"/>
        </w:rPr>
      </w:pPr>
      <w:r w:rsidRPr="00EF64B3">
        <w:rPr>
          <w:rFonts w:cs="Arial"/>
          <w:noProof/>
          <w:color w:val="000000" w:themeColor="text1"/>
          <w:lang w:eastAsia="en-NZ"/>
        </w:rPr>
        <w:drawing>
          <wp:anchor distT="0" distB="0" distL="114300" distR="114300" simplePos="0" relativeHeight="251643904" behindDoc="0" locked="0" layoutInCell="1" allowOverlap="1" wp14:anchorId="12E2AEC0" wp14:editId="197F213F">
            <wp:simplePos x="0" y="0"/>
            <wp:positionH relativeFrom="margin">
              <wp:align>left</wp:align>
            </wp:positionH>
            <wp:positionV relativeFrom="paragraph">
              <wp:posOffset>266722</wp:posOffset>
            </wp:positionV>
            <wp:extent cx="1294983" cy="1347952"/>
            <wp:effectExtent l="0" t="0" r="635" b="5080"/>
            <wp:wrapNone/>
            <wp:docPr id="1191624537" name="Picture 11916245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184183" name="Picture 10511841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983" cy="134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60C8C7" w14:textId="24AE9133" w:rsidR="00706ABC" w:rsidRPr="0013280D" w:rsidRDefault="000F67C9" w:rsidP="0013280D">
      <w:pPr>
        <w:rPr>
          <w:color w:val="FF0000"/>
        </w:rPr>
      </w:pPr>
      <w:r w:rsidRPr="00EF64B3">
        <w:rPr>
          <w:color w:val="000000" w:themeColor="text1"/>
        </w:rPr>
        <w:t>You can answer the questions by</w:t>
      </w:r>
      <w:r w:rsidR="0013280D" w:rsidRPr="00EF64B3">
        <w:rPr>
          <w:color w:val="000000" w:themeColor="text1"/>
        </w:rPr>
        <w:t xml:space="preserve"> </w:t>
      </w:r>
      <w:r w:rsidRPr="00EF64B3">
        <w:rPr>
          <w:color w:val="000000" w:themeColor="text1"/>
        </w:rPr>
        <w:t>doing a</w:t>
      </w:r>
      <w:r w:rsidR="00706ABC" w:rsidRPr="00EF64B3">
        <w:rPr>
          <w:color w:val="000000" w:themeColor="text1"/>
        </w:rPr>
        <w:t xml:space="preserve"> </w:t>
      </w:r>
      <w:r w:rsidR="00706ABC" w:rsidRPr="004F2413">
        <w:rPr>
          <w:b/>
          <w:bCs/>
        </w:rPr>
        <w:t>survey</w:t>
      </w:r>
      <w:r w:rsidR="00706ABC">
        <w:t xml:space="preserve"> </w:t>
      </w:r>
      <w:r w:rsidR="006365AA">
        <w:t xml:space="preserve">on </w:t>
      </w:r>
      <w:r w:rsidR="0006600F">
        <w:t>t</w:t>
      </w:r>
      <w:r w:rsidR="00706ABC">
        <w:t xml:space="preserve">his </w:t>
      </w:r>
      <w:r w:rsidR="00706ABC" w:rsidRPr="00706ABC">
        <w:rPr>
          <w:b/>
          <w:bCs/>
        </w:rPr>
        <w:t>website</w:t>
      </w:r>
      <w:r w:rsidR="00706ABC">
        <w:t>:</w:t>
      </w:r>
    </w:p>
    <w:p w14:paraId="349A779A" w14:textId="77777777" w:rsidR="00706ABC" w:rsidRDefault="00706ABC" w:rsidP="00E66F41"/>
    <w:p w14:paraId="63A1F17F" w14:textId="1B6BA607" w:rsidR="00706ABC" w:rsidRDefault="00000000" w:rsidP="00E66F41">
      <w:pPr>
        <w:rPr>
          <w:rStyle w:val="Hyperlink"/>
          <w:b/>
          <w:bCs/>
          <w:color w:val="000000" w:themeColor="text1"/>
          <w:u w:val="none"/>
        </w:rPr>
      </w:pPr>
      <w:hyperlink r:id="rId51" w:history="1">
        <w:r w:rsidR="00706ABC" w:rsidRPr="007805AE">
          <w:rPr>
            <w:rStyle w:val="Hyperlink"/>
            <w:b/>
            <w:bCs/>
            <w:color w:val="000000" w:themeColor="text1"/>
            <w:u w:val="none"/>
          </w:rPr>
          <w:t>review.hdc.</w:t>
        </w:r>
        <w:r w:rsidR="0048376F">
          <w:rPr>
            <w:rStyle w:val="Hyperlink"/>
            <w:b/>
            <w:bCs/>
            <w:color w:val="000000" w:themeColor="text1"/>
            <w:u w:val="none"/>
          </w:rPr>
          <w:t>org</w:t>
        </w:r>
        <w:r w:rsidR="00706ABC" w:rsidRPr="007805AE">
          <w:rPr>
            <w:rStyle w:val="Hyperlink"/>
            <w:b/>
            <w:bCs/>
            <w:color w:val="000000" w:themeColor="text1"/>
            <w:u w:val="none"/>
          </w:rPr>
          <w:t>.nz</w:t>
        </w:r>
      </w:hyperlink>
    </w:p>
    <w:p w14:paraId="7A6235F0" w14:textId="53CDD42B" w:rsidR="00E1005F" w:rsidRDefault="00FC61CF" w:rsidP="00E66F41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42528" behindDoc="0" locked="0" layoutInCell="1" allowOverlap="1" wp14:anchorId="3F6C244B" wp14:editId="2B164FB9">
            <wp:simplePos x="0" y="0"/>
            <wp:positionH relativeFrom="margin">
              <wp:align>left</wp:align>
            </wp:positionH>
            <wp:positionV relativeFrom="paragraph">
              <wp:posOffset>227965</wp:posOffset>
            </wp:positionV>
            <wp:extent cx="1025792" cy="1314450"/>
            <wp:effectExtent l="0" t="0" r="3175" b="0"/>
            <wp:wrapNone/>
            <wp:docPr id="485218099" name="Picture 4852180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32641" name="Picture 2186326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792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5F4508" w14:textId="5DAD1364" w:rsidR="00E12D98" w:rsidRDefault="00E12D98" w:rsidP="00E66F41"/>
    <w:p w14:paraId="399925C6" w14:textId="7D409051" w:rsidR="00706ABC" w:rsidRDefault="00706ABC" w:rsidP="00E66F41">
      <w:r>
        <w:t xml:space="preserve">This website is not in Easy Read. </w:t>
      </w:r>
    </w:p>
    <w:p w14:paraId="641A64E1" w14:textId="77777777" w:rsidR="006365AA" w:rsidRDefault="006365AA" w:rsidP="00E66F41"/>
    <w:p w14:paraId="19F9F892" w14:textId="038DE6FE" w:rsidR="006365AA" w:rsidRDefault="006365AA" w:rsidP="00E66F41">
      <w:r w:rsidRPr="00057EF5">
        <w:rPr>
          <w:noProof/>
        </w:rPr>
        <mc:AlternateContent>
          <mc:Choice Requires="wps">
            <w:drawing>
              <wp:anchor distT="0" distB="0" distL="114300" distR="114300" simplePos="0" relativeHeight="251767808" behindDoc="1" locked="0" layoutInCell="1" allowOverlap="1" wp14:anchorId="5868DF43" wp14:editId="773FCE7A">
                <wp:simplePos x="0" y="0"/>
                <wp:positionH relativeFrom="margin">
                  <wp:align>right</wp:align>
                </wp:positionH>
                <wp:positionV relativeFrom="paragraph">
                  <wp:posOffset>293914</wp:posOffset>
                </wp:positionV>
                <wp:extent cx="3540125" cy="738836"/>
                <wp:effectExtent l="0" t="0" r="3175" b="4445"/>
                <wp:wrapNone/>
                <wp:docPr id="183352892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73883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9758CF" id="Rectangle 1" o:spid="_x0000_s1026" style="position:absolute;margin-left:227.55pt;margin-top:23.15pt;width:278.75pt;height:58.2pt;z-index:-25154867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155CAF17" w14:textId="75E36108" w:rsidR="006365AA" w:rsidRDefault="00FC61CF" w:rsidP="00E66F41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85536" behindDoc="0" locked="0" layoutInCell="1" allowOverlap="1" wp14:anchorId="788FA822" wp14:editId="55F9E36E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294765" cy="1294765"/>
            <wp:effectExtent l="0" t="0" r="635" b="635"/>
            <wp:wrapNone/>
            <wp:docPr id="1929412601" name="Picture 19294126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412601" name="Picture 19294126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765" cy="12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65AA">
        <w:t xml:space="preserve">A </w:t>
      </w:r>
      <w:r w:rsidR="006365AA" w:rsidRPr="006365AA">
        <w:rPr>
          <w:b/>
          <w:bCs/>
        </w:rPr>
        <w:t>survey</w:t>
      </w:r>
      <w:r w:rsidR="006365AA">
        <w:t xml:space="preserve"> is where you answer questions on a topic.</w:t>
      </w:r>
    </w:p>
    <w:p w14:paraId="4995F66D" w14:textId="77777777" w:rsidR="006365AA" w:rsidRDefault="006365AA" w:rsidP="00E66F41"/>
    <w:p w14:paraId="4EA3CF2A" w14:textId="77777777" w:rsidR="006365AA" w:rsidRDefault="006365AA" w:rsidP="00E66F41"/>
    <w:p w14:paraId="4020E7FC" w14:textId="77777777" w:rsidR="004F2413" w:rsidRDefault="004F2413" w:rsidP="007805AE"/>
    <w:p w14:paraId="6CC62F1F" w14:textId="77777777" w:rsidR="00FC61CF" w:rsidRDefault="00FC61CF" w:rsidP="007805AE"/>
    <w:p w14:paraId="3D917D75" w14:textId="77777777" w:rsidR="00FC61CF" w:rsidRDefault="00FC61CF" w:rsidP="007805AE"/>
    <w:p w14:paraId="584DBF3C" w14:textId="77777777" w:rsidR="00FC61CF" w:rsidRDefault="00FC61CF" w:rsidP="007805AE"/>
    <w:p w14:paraId="46979753" w14:textId="1C3588B3" w:rsidR="00062038" w:rsidRDefault="00E1005F" w:rsidP="007805AE">
      <w:pPr>
        <w:rPr>
          <w:color w:val="FF0000"/>
        </w:rPr>
      </w:pPr>
      <w:r w:rsidRPr="005212D1">
        <w:rPr>
          <w:rFonts w:cs="Arial"/>
          <w:b/>
          <w:bCs/>
          <w:noProof/>
          <w:color w:val="000000" w:themeColor="text1"/>
          <w:lang w:eastAsia="en-NZ"/>
        </w:rPr>
        <w:lastRenderedPageBreak/>
        <w:drawing>
          <wp:anchor distT="0" distB="0" distL="114300" distR="114300" simplePos="0" relativeHeight="251815936" behindDoc="0" locked="0" layoutInCell="1" allowOverlap="1" wp14:anchorId="69A2BC97" wp14:editId="2329E1F8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552903" cy="1552903"/>
            <wp:effectExtent l="0" t="0" r="9525" b="9525"/>
            <wp:wrapNone/>
            <wp:docPr id="234425080" name="Picture 2344250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02114" name="Picture 578021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903" cy="155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80D" w:rsidRPr="005212D1">
        <w:rPr>
          <w:color w:val="000000" w:themeColor="text1"/>
        </w:rPr>
        <w:t xml:space="preserve">You can </w:t>
      </w:r>
      <w:r w:rsidR="0013280D" w:rsidRPr="005212D1">
        <w:rPr>
          <w:b/>
          <w:bCs/>
          <w:color w:val="000000" w:themeColor="text1"/>
        </w:rPr>
        <w:t>email</w:t>
      </w:r>
      <w:r w:rsidR="0013280D" w:rsidRPr="005212D1">
        <w:rPr>
          <w:color w:val="000000" w:themeColor="text1"/>
        </w:rPr>
        <w:t xml:space="preserve"> your answers to HDC at:</w:t>
      </w:r>
    </w:p>
    <w:p w14:paraId="046AFED2" w14:textId="77777777" w:rsidR="005212D1" w:rsidRDefault="005212D1" w:rsidP="007805AE"/>
    <w:p w14:paraId="0391AC93" w14:textId="206520B6" w:rsidR="0013280D" w:rsidRPr="005212D1" w:rsidRDefault="005212D1" w:rsidP="007805AE">
      <w:pPr>
        <w:rPr>
          <w:b/>
          <w:bCs/>
          <w:color w:val="FF0000"/>
        </w:rPr>
      </w:pPr>
      <w:r w:rsidRPr="005212D1">
        <w:rPr>
          <w:b/>
          <w:bCs/>
        </w:rPr>
        <w:t>review@hdc.org.nz</w:t>
      </w:r>
    </w:p>
    <w:p w14:paraId="086E7F4E" w14:textId="77777777" w:rsidR="00E1005F" w:rsidRDefault="00E1005F" w:rsidP="007805AE">
      <w:pPr>
        <w:rPr>
          <w:color w:val="FF0000"/>
        </w:rPr>
      </w:pPr>
    </w:p>
    <w:p w14:paraId="63D24EFB" w14:textId="37127504" w:rsidR="00E1005F" w:rsidRDefault="00E1005F" w:rsidP="007805AE">
      <w:pPr>
        <w:rPr>
          <w:color w:val="FF0000"/>
        </w:rPr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817984" behindDoc="0" locked="0" layoutInCell="1" allowOverlap="1" wp14:anchorId="12AF8C95" wp14:editId="62D5471F">
            <wp:simplePos x="0" y="0"/>
            <wp:positionH relativeFrom="margin">
              <wp:posOffset>-427990</wp:posOffset>
            </wp:positionH>
            <wp:positionV relativeFrom="paragraph">
              <wp:posOffset>359410</wp:posOffset>
            </wp:positionV>
            <wp:extent cx="2438111" cy="1724025"/>
            <wp:effectExtent l="0" t="0" r="0" b="0"/>
            <wp:wrapNone/>
            <wp:docPr id="1518457157" name="Picture 15184571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55005" name="Picture 1489550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111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D7AF5" w14:textId="19323B1D" w:rsidR="00E1005F" w:rsidRPr="005212D1" w:rsidRDefault="00E1005F" w:rsidP="007805AE">
      <w:pPr>
        <w:rPr>
          <w:color w:val="000000" w:themeColor="text1"/>
        </w:rPr>
      </w:pPr>
      <w:r w:rsidRPr="005212D1">
        <w:rPr>
          <w:color w:val="000000" w:themeColor="text1"/>
        </w:rPr>
        <w:t xml:space="preserve">You can </w:t>
      </w:r>
      <w:r w:rsidRPr="005212D1">
        <w:rPr>
          <w:b/>
          <w:bCs/>
          <w:color w:val="000000" w:themeColor="text1"/>
        </w:rPr>
        <w:t>post</w:t>
      </w:r>
      <w:r w:rsidRPr="005212D1">
        <w:rPr>
          <w:color w:val="000000" w:themeColor="text1"/>
        </w:rPr>
        <w:t xml:space="preserve"> your answers to:</w:t>
      </w:r>
    </w:p>
    <w:p w14:paraId="1641977F" w14:textId="77777777" w:rsidR="00E1005F" w:rsidRDefault="00E1005F" w:rsidP="007805AE">
      <w:pPr>
        <w:rPr>
          <w:color w:val="FF0000"/>
        </w:rPr>
      </w:pPr>
    </w:p>
    <w:p w14:paraId="2E5FBF23" w14:textId="77777777" w:rsidR="00E1005F" w:rsidRDefault="00E1005F" w:rsidP="00E1005F">
      <w:pPr>
        <w:rPr>
          <w:b/>
          <w:bCs/>
        </w:rPr>
      </w:pPr>
      <w:r>
        <w:rPr>
          <w:b/>
          <w:bCs/>
        </w:rPr>
        <w:t>The Health and Disability Commissioner</w:t>
      </w:r>
    </w:p>
    <w:p w14:paraId="73CF5DCC" w14:textId="43C24E38" w:rsidR="00E1005F" w:rsidRPr="00CE66E7" w:rsidRDefault="00E1005F" w:rsidP="00CE66E7">
      <w:pPr>
        <w:rPr>
          <w:b/>
          <w:bCs/>
        </w:rPr>
      </w:pPr>
      <w:r w:rsidRPr="00772B4F">
        <w:rPr>
          <w:b/>
          <w:bCs/>
        </w:rPr>
        <w:t>PO Box 1791</w:t>
      </w:r>
      <w:r w:rsidRPr="00772B4F">
        <w:rPr>
          <w:b/>
          <w:bCs/>
        </w:rPr>
        <w:br/>
        <w:t xml:space="preserve">Auckland </w:t>
      </w:r>
      <w:r w:rsidRPr="00772B4F">
        <w:rPr>
          <w:b/>
          <w:bCs/>
        </w:rPr>
        <w:br/>
        <w:t>1140.</w:t>
      </w:r>
    </w:p>
    <w:p w14:paraId="555D006D" w14:textId="77777777" w:rsidR="00E1005F" w:rsidRDefault="00E1005F" w:rsidP="007805AE"/>
    <w:p w14:paraId="250C4D02" w14:textId="77777777" w:rsidR="00E12D98" w:rsidRDefault="00E12D98" w:rsidP="00E12D98">
      <w:pPr>
        <w:rPr>
          <w:b/>
        </w:rPr>
      </w:pPr>
    </w:p>
    <w:p w14:paraId="63F31A2B" w14:textId="20876F1A" w:rsidR="00E12D98" w:rsidRPr="005212D1" w:rsidRDefault="00E12D98" w:rsidP="00E12D98">
      <w:pPr>
        <w:tabs>
          <w:tab w:val="left" w:pos="4253"/>
        </w:tabs>
        <w:rPr>
          <w:color w:val="000000" w:themeColor="text1"/>
        </w:rPr>
      </w:pPr>
      <w:r w:rsidRPr="005212D1">
        <w:rPr>
          <w:noProof/>
          <w:color w:val="000000" w:themeColor="text1"/>
        </w:rPr>
        <w:drawing>
          <wp:anchor distT="0" distB="0" distL="114300" distR="114300" simplePos="0" relativeHeight="251821056" behindDoc="0" locked="0" layoutInCell="1" allowOverlap="1" wp14:anchorId="56C029B1" wp14:editId="6757395E">
            <wp:simplePos x="0" y="0"/>
            <wp:positionH relativeFrom="column">
              <wp:posOffset>0</wp:posOffset>
            </wp:positionH>
            <wp:positionV relativeFrom="paragraph">
              <wp:posOffset>8255</wp:posOffset>
            </wp:positionV>
            <wp:extent cx="1995170" cy="1276350"/>
            <wp:effectExtent l="0" t="0" r="5080" b="0"/>
            <wp:wrapNone/>
            <wp:docPr id="537942981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12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12D1">
        <w:rPr>
          <w:color w:val="000000" w:themeColor="text1"/>
        </w:rPr>
        <w:t xml:space="preserve">If you cannot answer the questions in these </w:t>
      </w:r>
      <w:proofErr w:type="gramStart"/>
      <w:r w:rsidRPr="005212D1">
        <w:rPr>
          <w:color w:val="000000" w:themeColor="text1"/>
        </w:rPr>
        <w:t>ways</w:t>
      </w:r>
      <w:proofErr w:type="gramEnd"/>
      <w:r w:rsidRPr="005212D1">
        <w:rPr>
          <w:color w:val="000000" w:themeColor="text1"/>
        </w:rPr>
        <w:t xml:space="preserve"> please get in touch with HDC.</w:t>
      </w:r>
    </w:p>
    <w:p w14:paraId="4C9D640E" w14:textId="77777777" w:rsidR="00E12D98" w:rsidRDefault="00E12D98" w:rsidP="007805AE"/>
    <w:p w14:paraId="783EF1EA" w14:textId="2348FE89" w:rsidR="005212D1" w:rsidRDefault="005212D1">
      <w:pPr>
        <w:spacing w:line="240" w:lineRule="auto"/>
        <w:ind w:left="0"/>
      </w:pPr>
      <w:r>
        <w:br w:type="page"/>
      </w:r>
    </w:p>
    <w:p w14:paraId="5938CB45" w14:textId="70C95E98" w:rsidR="00057EF5" w:rsidRDefault="009C7A41" w:rsidP="007805AE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644928" behindDoc="0" locked="0" layoutInCell="1" allowOverlap="1" wp14:anchorId="71CD3B47" wp14:editId="66AEB0BD">
            <wp:simplePos x="0" y="0"/>
            <wp:positionH relativeFrom="margin">
              <wp:align>left</wp:align>
            </wp:positionH>
            <wp:positionV relativeFrom="paragraph">
              <wp:posOffset>97155</wp:posOffset>
            </wp:positionV>
            <wp:extent cx="1739437" cy="1190297"/>
            <wp:effectExtent l="0" t="0" r="0" b="0"/>
            <wp:wrapNone/>
            <wp:docPr id="1794566339" name="Picture 17945663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437" cy="119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EF5">
        <w:t>You might want a person to support you to:</w:t>
      </w:r>
    </w:p>
    <w:p w14:paraId="008B83CC" w14:textId="55D524D9" w:rsidR="00057EF5" w:rsidRPr="005212D1" w:rsidRDefault="00057EF5" w:rsidP="00057EF5">
      <w:pPr>
        <w:pStyle w:val="ListParagraph"/>
        <w:rPr>
          <w:color w:val="000000" w:themeColor="text1"/>
        </w:rPr>
      </w:pPr>
      <w:r>
        <w:t xml:space="preserve">understand the </w:t>
      </w:r>
      <w:r w:rsidR="00CE66E7" w:rsidRPr="005212D1">
        <w:rPr>
          <w:color w:val="000000" w:themeColor="text1"/>
        </w:rPr>
        <w:t>questions</w:t>
      </w:r>
    </w:p>
    <w:p w14:paraId="17148EC3" w14:textId="64793E19" w:rsidR="00E12D98" w:rsidRPr="005212D1" w:rsidRDefault="00CE66E7" w:rsidP="00057EF5">
      <w:pPr>
        <w:pStyle w:val="ListParagraph"/>
        <w:rPr>
          <w:color w:val="000000" w:themeColor="text1"/>
        </w:rPr>
      </w:pPr>
      <w:r w:rsidRPr="005212D1">
        <w:rPr>
          <w:color w:val="000000" w:themeColor="text1"/>
        </w:rPr>
        <w:t>answer the questions</w:t>
      </w:r>
    </w:p>
    <w:p w14:paraId="6822D52F" w14:textId="1A503939" w:rsidR="00D94290" w:rsidRPr="005212D1" w:rsidRDefault="005212D1" w:rsidP="00057EF5">
      <w:pPr>
        <w:pStyle w:val="ListParagraph"/>
        <w:rPr>
          <w:color w:val="000000" w:themeColor="text1"/>
        </w:rPr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830272" behindDoc="0" locked="0" layoutInCell="1" allowOverlap="1" wp14:anchorId="3B7F6F93" wp14:editId="3D8CAD81">
            <wp:simplePos x="0" y="0"/>
            <wp:positionH relativeFrom="margin">
              <wp:align>left</wp:align>
            </wp:positionH>
            <wp:positionV relativeFrom="paragraph">
              <wp:posOffset>304165</wp:posOffset>
            </wp:positionV>
            <wp:extent cx="1533918" cy="1466850"/>
            <wp:effectExtent l="0" t="0" r="9525" b="0"/>
            <wp:wrapNone/>
            <wp:docPr id="1434381904" name="Picture 14343819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381904" name="Picture 14343819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918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2D98" w:rsidRPr="005212D1">
        <w:rPr>
          <w:color w:val="000000" w:themeColor="text1"/>
        </w:rPr>
        <w:t>fill out the survey</w:t>
      </w:r>
      <w:r w:rsidR="00D94290" w:rsidRPr="005212D1">
        <w:rPr>
          <w:color w:val="000000" w:themeColor="text1"/>
        </w:rPr>
        <w:t xml:space="preserve"> on the website</w:t>
      </w:r>
    </w:p>
    <w:p w14:paraId="6567D049" w14:textId="16BFB6A9" w:rsidR="00D94290" w:rsidRPr="005212D1" w:rsidRDefault="00D94290" w:rsidP="00057EF5">
      <w:pPr>
        <w:pStyle w:val="ListParagraph"/>
        <w:rPr>
          <w:color w:val="000000" w:themeColor="text1"/>
        </w:rPr>
      </w:pPr>
      <w:r w:rsidRPr="005212D1">
        <w:rPr>
          <w:color w:val="000000" w:themeColor="text1"/>
        </w:rPr>
        <w:t>save the survey to your computer</w:t>
      </w:r>
    </w:p>
    <w:p w14:paraId="4B859346" w14:textId="713AF723" w:rsidR="00057EF5" w:rsidRPr="005212D1" w:rsidRDefault="00D94290" w:rsidP="00057EF5">
      <w:pPr>
        <w:pStyle w:val="ListParagraph"/>
        <w:rPr>
          <w:color w:val="000000" w:themeColor="text1"/>
        </w:rPr>
      </w:pPr>
      <w:r w:rsidRPr="005212D1">
        <w:rPr>
          <w:color w:val="000000" w:themeColor="text1"/>
        </w:rPr>
        <w:t>send your answers to HDC</w:t>
      </w:r>
      <w:r w:rsidR="00057EF5" w:rsidRPr="005212D1">
        <w:rPr>
          <w:color w:val="000000" w:themeColor="text1"/>
        </w:rPr>
        <w:t xml:space="preserve">. </w:t>
      </w:r>
    </w:p>
    <w:p w14:paraId="4EC1EE03" w14:textId="77777777" w:rsidR="00057EF5" w:rsidRDefault="00057EF5" w:rsidP="007805AE"/>
    <w:p w14:paraId="36BD0C6B" w14:textId="77777777" w:rsidR="00772B4F" w:rsidRDefault="00772B4F" w:rsidP="00AF2392"/>
    <w:p w14:paraId="3EF29EEF" w14:textId="67627D2C" w:rsidR="006365AA" w:rsidRDefault="009C7A41" w:rsidP="006365AA"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74948DFF" wp14:editId="7CCA203D">
                <wp:simplePos x="0" y="0"/>
                <wp:positionH relativeFrom="margin">
                  <wp:align>left</wp:align>
                </wp:positionH>
                <wp:positionV relativeFrom="paragraph">
                  <wp:posOffset>193403</wp:posOffset>
                </wp:positionV>
                <wp:extent cx="1970208" cy="898525"/>
                <wp:effectExtent l="0" t="0" r="0" b="0"/>
                <wp:wrapNone/>
                <wp:docPr id="249708757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0208" cy="898525"/>
                          <a:chOff x="0" y="0"/>
                          <a:chExt cx="1970208" cy="898525"/>
                        </a:xfrm>
                      </wpg:grpSpPr>
                      <pic:pic xmlns:pic="http://schemas.openxmlformats.org/drawingml/2006/picture">
                        <pic:nvPicPr>
                          <pic:cNvPr id="628666216" name="Picture 6286662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938" y="7883"/>
                            <a:ext cx="890270" cy="89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29337371" name="Picture 162933737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525" cy="89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70A563" id="Group 1" o:spid="_x0000_s1026" alt="&quot;&quot;" style="position:absolute;margin-left:0;margin-top:15.25pt;width:155.15pt;height:70.75pt;z-index:251649024;mso-position-horizontal:left;mso-position-horizontal-relative:margin" coordsize="19702,89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">
                <v:shape id="Picture 628666216" o:spid="_x0000_s1027" type="#_x0000_t75" alt="&quot;&quot;" style="position:absolute;left:10799;top:78;width:8903;height:8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">
                  <v:imagedata r:id="rId70" o:title=""/>
                </v:shape>
                <v:shape id="Picture 1629337371" o:spid="_x0000_s1028" type="#_x0000_t75" alt="&quot;&quot;" style="position:absolute;width:8985;height:8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">
                  <v:imagedata r:id="rId71" o:title=""/>
                </v:shape>
                <w10:wrap anchorx="margin"/>
              </v:group>
            </w:pict>
          </mc:Fallback>
        </mc:AlternateContent>
      </w:r>
      <w:r w:rsidR="00AF2392">
        <w:t xml:space="preserve">The closing date </w:t>
      </w:r>
      <w:r w:rsidR="00F67697">
        <w:t>to tell HDC what you think</w:t>
      </w:r>
      <w:r w:rsidR="00AF2392">
        <w:t xml:space="preserve"> is</w:t>
      </w:r>
      <w:r w:rsidR="006365AA">
        <w:t>:</w:t>
      </w:r>
    </w:p>
    <w:p w14:paraId="6EDD8689" w14:textId="77777777" w:rsidR="006365AA" w:rsidRDefault="006365AA" w:rsidP="006365AA"/>
    <w:p w14:paraId="460B0E97" w14:textId="51FB99A3" w:rsidR="00772B4F" w:rsidRDefault="00AF2392" w:rsidP="00AF2392">
      <w:pPr>
        <w:rPr>
          <w:lang w:val="en-NZ"/>
        </w:rPr>
      </w:pPr>
      <w:r>
        <w:t xml:space="preserve"> 5</w:t>
      </w:r>
      <w:r w:rsidR="00AF0884">
        <w:t xml:space="preserve"> </w:t>
      </w:r>
      <w:r>
        <w:t>pm on Wednesday 31 July 2024.</w:t>
      </w:r>
    </w:p>
    <w:p w14:paraId="4FD1D508" w14:textId="77777777" w:rsidR="00772B4F" w:rsidRDefault="00772B4F">
      <w:pPr>
        <w:spacing w:line="240" w:lineRule="auto"/>
        <w:ind w:left="0"/>
        <w:rPr>
          <w:lang w:val="en-NZ"/>
        </w:rPr>
      </w:pPr>
      <w:r>
        <w:rPr>
          <w:lang w:val="en-NZ"/>
        </w:rPr>
        <w:br w:type="page"/>
      </w:r>
    </w:p>
    <w:p w14:paraId="26CE8B86" w14:textId="3028A410" w:rsidR="00AF2392" w:rsidRDefault="009F67A5" w:rsidP="00AF2392">
      <w:pPr>
        <w:pStyle w:val="Heading1"/>
      </w:pPr>
      <w:bookmarkStart w:id="8" w:name="_Topic_1:_Making"/>
      <w:bookmarkStart w:id="9" w:name="_Toc164676594"/>
      <w:bookmarkEnd w:id="8"/>
      <w:r>
        <w:lastRenderedPageBreak/>
        <w:t xml:space="preserve">Topic 1: </w:t>
      </w:r>
      <w:r w:rsidR="00E0164F">
        <w:t>Making</w:t>
      </w:r>
      <w:r w:rsidR="00AF2392">
        <w:t xml:space="preserve"> complaint resolution</w:t>
      </w:r>
      <w:bookmarkEnd w:id="9"/>
      <w:r w:rsidR="00DD10A8">
        <w:t xml:space="preserve"> </w:t>
      </w:r>
      <w:proofErr w:type="gramStart"/>
      <w:r w:rsidR="00DD10A8">
        <w:t>better</w:t>
      </w:r>
      <w:proofErr w:type="gramEnd"/>
    </w:p>
    <w:p w14:paraId="30F66902" w14:textId="4A721725" w:rsidR="009F67A5" w:rsidRDefault="009F67A5" w:rsidP="009F67A5"/>
    <w:p w14:paraId="00909410" w14:textId="77777777" w:rsidR="009F67A5" w:rsidRDefault="009F67A5" w:rsidP="009F67A5"/>
    <w:p w14:paraId="46C7A06E" w14:textId="7CDB7D13" w:rsidR="009F67A5" w:rsidRDefault="009C7A41" w:rsidP="009F67A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0048" behindDoc="0" locked="0" layoutInCell="1" allowOverlap="1" wp14:anchorId="2D322289" wp14:editId="7143BD9E">
            <wp:simplePos x="0" y="0"/>
            <wp:positionH relativeFrom="margin">
              <wp:align>left</wp:align>
            </wp:positionH>
            <wp:positionV relativeFrom="paragraph">
              <wp:posOffset>328689</wp:posOffset>
            </wp:positionV>
            <wp:extent cx="1513490" cy="1513490"/>
            <wp:effectExtent l="0" t="0" r="0" b="0"/>
            <wp:wrapNone/>
            <wp:docPr id="770134668" name="Picture 7701346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134668" name="Picture 7701346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900" cy="15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7A5">
        <w:t xml:space="preserve">HDC is looking at how complaint </w:t>
      </w:r>
      <w:r w:rsidR="009F67A5" w:rsidRPr="009F67A5">
        <w:rPr>
          <w:b/>
          <w:bCs/>
        </w:rPr>
        <w:t>resolution</w:t>
      </w:r>
      <w:r w:rsidR="009F67A5">
        <w:t xml:space="preserve"> can be:</w:t>
      </w:r>
    </w:p>
    <w:p w14:paraId="787B5197" w14:textId="5AC0806E" w:rsidR="009F67A5" w:rsidRDefault="009F67A5" w:rsidP="009F67A5">
      <w:pPr>
        <w:pStyle w:val="ListParagraph"/>
      </w:pPr>
      <w:r>
        <w:t>better</w:t>
      </w:r>
    </w:p>
    <w:p w14:paraId="329F7B1D" w14:textId="2E91B118" w:rsidR="009F67A5" w:rsidRDefault="009F67A5" w:rsidP="009F67A5">
      <w:pPr>
        <w:pStyle w:val="ListParagraph"/>
      </w:pPr>
      <w:r w:rsidRPr="00F67697">
        <w:rPr>
          <w:b/>
          <w:bCs/>
        </w:rPr>
        <w:t>equitable</w:t>
      </w:r>
      <w:r>
        <w:t>.</w:t>
      </w:r>
    </w:p>
    <w:p w14:paraId="73A4A84E" w14:textId="20BE1E41" w:rsidR="009F67A5" w:rsidRDefault="009F67A5" w:rsidP="009F67A5"/>
    <w:p w14:paraId="26AA5BF4" w14:textId="28E4AFC8" w:rsidR="009F67A5" w:rsidRDefault="009F67A5" w:rsidP="009F67A5">
      <w:r w:rsidRPr="00057EF5">
        <w:rPr>
          <w:noProof/>
        </w:rPr>
        <mc:AlternateContent>
          <mc:Choice Requires="wps">
            <w:drawing>
              <wp:anchor distT="0" distB="0" distL="114300" distR="114300" simplePos="0" relativeHeight="251614208" behindDoc="1" locked="0" layoutInCell="1" allowOverlap="1" wp14:anchorId="0B0CFA87" wp14:editId="41A8DFA6">
                <wp:simplePos x="0" y="0"/>
                <wp:positionH relativeFrom="margin">
                  <wp:align>right</wp:align>
                </wp:positionH>
                <wp:positionV relativeFrom="paragraph">
                  <wp:posOffset>290805</wp:posOffset>
                </wp:positionV>
                <wp:extent cx="3540125" cy="1790700"/>
                <wp:effectExtent l="0" t="0" r="3175" b="0"/>
                <wp:wrapNone/>
                <wp:docPr id="80710323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79070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173CF8" id="Rectangle 1" o:spid="_x0000_s1026" style="position:absolute;margin-left:227.55pt;margin-top:22.9pt;width:278.75pt;height:141pt;z-index:-25170227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0B9F078A" w14:textId="3173EEBB" w:rsidR="009F67A5" w:rsidRDefault="005212D1" w:rsidP="009F67A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1072" behindDoc="0" locked="0" layoutInCell="1" allowOverlap="1" wp14:anchorId="5504F3A8" wp14:editId="479A4C55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532086" cy="1497724"/>
            <wp:effectExtent l="0" t="0" r="0" b="7620"/>
            <wp:wrapNone/>
            <wp:docPr id="422882451" name="Picture 4228824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882451" name="Picture 4228824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086" cy="1497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7A5" w:rsidRPr="009F67A5">
        <w:rPr>
          <w:b/>
          <w:bCs/>
        </w:rPr>
        <w:t>Resolution</w:t>
      </w:r>
      <w:r w:rsidR="009F67A5">
        <w:t xml:space="preserve"> means:</w:t>
      </w:r>
    </w:p>
    <w:p w14:paraId="085C444C" w14:textId="604AD255" w:rsidR="009F67A5" w:rsidRPr="009F67A5" w:rsidRDefault="009F67A5" w:rsidP="009F67A5">
      <w:pPr>
        <w:pStyle w:val="ListParagraph"/>
      </w:pPr>
      <w:r w:rsidRPr="009F67A5">
        <w:t xml:space="preserve">coming to an agreement </w:t>
      </w:r>
    </w:p>
    <w:p w14:paraId="75720A6B" w14:textId="17D46F70" w:rsidR="009F67A5" w:rsidRDefault="009F67A5" w:rsidP="009F67A5">
      <w:pPr>
        <w:pStyle w:val="ListParagraph"/>
      </w:pPr>
      <w:proofErr w:type="gramStart"/>
      <w:r>
        <w:t>making a decision</w:t>
      </w:r>
      <w:proofErr w:type="gramEnd"/>
      <w:r>
        <w:t>.</w:t>
      </w:r>
    </w:p>
    <w:p w14:paraId="5A5455C3" w14:textId="5EE043F1" w:rsidR="009F67A5" w:rsidRDefault="009F67A5" w:rsidP="009F67A5"/>
    <w:p w14:paraId="482B12C1" w14:textId="44804F88" w:rsidR="009F67A5" w:rsidRDefault="009F67A5" w:rsidP="009F67A5"/>
    <w:p w14:paraId="377B5F04" w14:textId="0468BAB3" w:rsidR="009F67A5" w:rsidRDefault="003D291E" w:rsidP="009F67A5">
      <w:r w:rsidRPr="00057EF5">
        <w:rPr>
          <w:noProof/>
        </w:rPr>
        <mc:AlternateContent>
          <mc:Choice Requires="wps">
            <w:drawing>
              <wp:anchor distT="0" distB="0" distL="114300" distR="114300" simplePos="0" relativeHeight="251613184" behindDoc="1" locked="0" layoutInCell="1" allowOverlap="1" wp14:anchorId="57E60FDE" wp14:editId="40CF08C5">
                <wp:simplePos x="0" y="0"/>
                <wp:positionH relativeFrom="margin">
                  <wp:align>right</wp:align>
                </wp:positionH>
                <wp:positionV relativeFrom="paragraph">
                  <wp:posOffset>17145</wp:posOffset>
                </wp:positionV>
                <wp:extent cx="3540125" cy="738505"/>
                <wp:effectExtent l="0" t="0" r="3175" b="4445"/>
                <wp:wrapNone/>
                <wp:docPr id="186209915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73850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8A2A33" id="Rectangle 1" o:spid="_x0000_s1026" style="position:absolute;margin-left:227.55pt;margin-top:1.35pt;width:278.75pt;height:58.15pt;z-index:-25170329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" fillcolor="#f1d7da" stroked="f" strokeweight="1pt">
                <w10:wrap anchorx="margin"/>
              </v:rect>
            </w:pict>
          </mc:Fallback>
        </mc:AlternateContent>
      </w:r>
      <w:r w:rsidR="005212D1" w:rsidRPr="005A37A0">
        <w:rPr>
          <w:rFonts w:cs="Arial"/>
          <w:noProof/>
          <w:lang w:eastAsia="en-NZ"/>
        </w:rPr>
        <w:drawing>
          <wp:anchor distT="0" distB="0" distL="114300" distR="114300" simplePos="0" relativeHeight="251652096" behindDoc="0" locked="0" layoutInCell="1" allowOverlap="1" wp14:anchorId="1EE4D656" wp14:editId="42A89BF1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373505" cy="1560195"/>
            <wp:effectExtent l="0" t="0" r="0" b="1905"/>
            <wp:wrapNone/>
            <wp:docPr id="1096686261" name="Picture 10966862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134668" name="Picture 7701346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505" cy="15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67A5" w:rsidRPr="009F67A5">
        <w:rPr>
          <w:b/>
          <w:bCs/>
        </w:rPr>
        <w:t>Equitable</w:t>
      </w:r>
      <w:r w:rsidR="009F67A5">
        <w:t xml:space="preserve"> means doing things in ways that are fair for everyone.</w:t>
      </w:r>
    </w:p>
    <w:p w14:paraId="300C92C1" w14:textId="77777777" w:rsidR="005212D1" w:rsidRDefault="005212D1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</w:rPr>
      </w:pPr>
      <w:bookmarkStart w:id="10" w:name="_Toc164676595"/>
      <w:r>
        <w:br w:type="page"/>
      </w:r>
    </w:p>
    <w:p w14:paraId="1759C20A" w14:textId="6C0C5458" w:rsidR="009F67A5" w:rsidRDefault="00012B1E" w:rsidP="007C4A28">
      <w:pPr>
        <w:pStyle w:val="Heading2"/>
      </w:pPr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653120" behindDoc="0" locked="0" layoutInCell="1" allowOverlap="1" wp14:anchorId="57C61677" wp14:editId="7804D0ED">
            <wp:simplePos x="0" y="0"/>
            <wp:positionH relativeFrom="margin">
              <wp:align>left</wp:align>
            </wp:positionH>
            <wp:positionV relativeFrom="paragraph">
              <wp:posOffset>172523</wp:posOffset>
            </wp:positionV>
            <wp:extent cx="1426779" cy="832287"/>
            <wp:effectExtent l="0" t="0" r="2540" b="6350"/>
            <wp:wrapNone/>
            <wp:docPr id="400817153" name="Picture 4008171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817153" name="Picture 4008171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779" cy="83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4A28">
        <w:t>Issues</w:t>
      </w:r>
      <w:bookmarkEnd w:id="10"/>
    </w:p>
    <w:p w14:paraId="63FA4BC5" w14:textId="77777777" w:rsidR="009F67A5" w:rsidRDefault="009F67A5" w:rsidP="007C4A28"/>
    <w:p w14:paraId="4A063770" w14:textId="0B5A440E" w:rsidR="007C4A28" w:rsidRDefault="007C4A28" w:rsidP="007C4A28">
      <w:r>
        <w:t>HDC has heard:</w:t>
      </w:r>
    </w:p>
    <w:p w14:paraId="41621307" w14:textId="150D64CB" w:rsidR="007C4A28" w:rsidRDefault="00062038" w:rsidP="007C4A28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4144" behindDoc="0" locked="0" layoutInCell="1" allowOverlap="1" wp14:anchorId="5248BB0D" wp14:editId="6BD00C81">
            <wp:simplePos x="0" y="0"/>
            <wp:positionH relativeFrom="margin">
              <wp:align>left</wp:align>
            </wp:positionH>
            <wp:positionV relativeFrom="paragraph">
              <wp:posOffset>480564</wp:posOffset>
            </wp:positionV>
            <wp:extent cx="1023782" cy="1481958"/>
            <wp:effectExtent l="0" t="0" r="5080" b="4445"/>
            <wp:wrapNone/>
            <wp:docPr id="951550517" name="Picture 9515505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550517" name="Picture 9515505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782" cy="1481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4A28">
        <w:t>there are things that stop people from making complaints to them</w:t>
      </w:r>
    </w:p>
    <w:p w14:paraId="0DE08928" w14:textId="4FCE5217" w:rsidR="007C4A28" w:rsidRDefault="007C4A28" w:rsidP="007C4A28">
      <w:pPr>
        <w:pStyle w:val="ListParagraph"/>
      </w:pPr>
      <w:r>
        <w:t xml:space="preserve">the </w:t>
      </w:r>
      <w:r w:rsidRPr="007C4A28">
        <w:rPr>
          <w:b/>
          <w:bCs/>
        </w:rPr>
        <w:t>principles</w:t>
      </w:r>
      <w:r>
        <w:t xml:space="preserve"> used for </w:t>
      </w:r>
      <w:r w:rsidR="006365AA">
        <w:t>dealing with</w:t>
      </w:r>
      <w:r>
        <w:t xml:space="preserve"> complaints are </w:t>
      </w:r>
      <w:r w:rsidR="00062038">
        <w:t>not being used as well</w:t>
      </w:r>
      <w:r>
        <w:t xml:space="preserve"> as they could be</w:t>
      </w:r>
    </w:p>
    <w:p w14:paraId="4C8233C1" w14:textId="327D93AA" w:rsidR="007C4A28" w:rsidRDefault="00062038" w:rsidP="007C4A28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43552" behindDoc="0" locked="0" layoutInCell="1" allowOverlap="1" wp14:anchorId="72231BDD" wp14:editId="0EDCAE1A">
            <wp:simplePos x="0" y="0"/>
            <wp:positionH relativeFrom="margin">
              <wp:align>left</wp:align>
            </wp:positionH>
            <wp:positionV relativeFrom="paragraph">
              <wp:posOffset>281677</wp:posOffset>
            </wp:positionV>
            <wp:extent cx="1579232" cy="1008993"/>
            <wp:effectExtent l="0" t="0" r="2540" b="0"/>
            <wp:wrapNone/>
            <wp:docPr id="895397129" name="Picture 8953971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397129" name="Picture 8953971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32" cy="100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075">
        <w:t xml:space="preserve">there could be more focus on people in </w:t>
      </w:r>
      <w:r w:rsidR="00C24DBF">
        <w:t xml:space="preserve">the way complaints are </w:t>
      </w:r>
      <w:r w:rsidR="00B22F94">
        <w:t>sorted out</w:t>
      </w:r>
      <w:r w:rsidR="00627075">
        <w:t>.</w:t>
      </w:r>
    </w:p>
    <w:p w14:paraId="2D2452DA" w14:textId="69155EAF" w:rsidR="00AF2392" w:rsidRDefault="00AF2392" w:rsidP="00AF2392"/>
    <w:p w14:paraId="242E9BA7" w14:textId="6CEDFF52" w:rsidR="00103174" w:rsidRDefault="00012B1E" w:rsidP="00AF2392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5168" behindDoc="0" locked="0" layoutInCell="1" allowOverlap="1" wp14:anchorId="4002296C" wp14:editId="277CAD2C">
            <wp:simplePos x="0" y="0"/>
            <wp:positionH relativeFrom="margin">
              <wp:align>left</wp:align>
            </wp:positionH>
            <wp:positionV relativeFrom="paragraph">
              <wp:posOffset>9503</wp:posOffset>
            </wp:positionV>
            <wp:extent cx="1135117" cy="1194355"/>
            <wp:effectExtent l="0" t="0" r="8255" b="6350"/>
            <wp:wrapNone/>
            <wp:docPr id="2025242123" name="Picture 20252421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242123" name="Picture 20252421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669" cy="119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174" w:rsidRPr="00057EF5">
        <w:rPr>
          <w:noProof/>
        </w:rPr>
        <mc:AlternateContent>
          <mc:Choice Requires="wps">
            <w:drawing>
              <wp:anchor distT="0" distB="0" distL="114300" distR="114300" simplePos="0" relativeHeight="251615232" behindDoc="1" locked="0" layoutInCell="1" allowOverlap="1" wp14:anchorId="2CAD9333" wp14:editId="4BA23330">
                <wp:simplePos x="0" y="0"/>
                <wp:positionH relativeFrom="margin">
                  <wp:align>right</wp:align>
                </wp:positionH>
                <wp:positionV relativeFrom="paragraph">
                  <wp:posOffset>306603</wp:posOffset>
                </wp:positionV>
                <wp:extent cx="3540125" cy="738505"/>
                <wp:effectExtent l="0" t="0" r="3175" b="4445"/>
                <wp:wrapNone/>
                <wp:docPr id="179361107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73850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E94C4E" id="Rectangle 1" o:spid="_x0000_s1026" style="position:absolute;margin-left:227.55pt;margin-top:24.15pt;width:278.75pt;height:58.15pt;z-index:-25170124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08F09087" w14:textId="42B3851D" w:rsidR="00062038" w:rsidRDefault="00103174" w:rsidP="00AF2392">
      <w:r w:rsidRPr="00103174">
        <w:rPr>
          <w:b/>
          <w:bCs/>
        </w:rPr>
        <w:t>Principles</w:t>
      </w:r>
      <w:r>
        <w:t xml:space="preserve"> are a set of ideas that guide how something is done.</w:t>
      </w:r>
    </w:p>
    <w:p w14:paraId="11B7FDD4" w14:textId="77777777" w:rsidR="00062038" w:rsidRDefault="00062038" w:rsidP="00AF2392"/>
    <w:p w14:paraId="7C0694AE" w14:textId="77777777" w:rsidR="00062038" w:rsidRDefault="00062038" w:rsidP="00062038">
      <w:r>
        <w:br w:type="page"/>
      </w:r>
    </w:p>
    <w:p w14:paraId="332F9A1C" w14:textId="619039B1" w:rsidR="00B22F94" w:rsidRDefault="00627075" w:rsidP="00627075">
      <w:pPr>
        <w:rPr>
          <w:b/>
          <w:bCs/>
        </w:rPr>
      </w:pPr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586560" behindDoc="0" locked="0" layoutInCell="1" allowOverlap="1" wp14:anchorId="11913CBE" wp14:editId="1AC1A130">
            <wp:simplePos x="0" y="0"/>
            <wp:positionH relativeFrom="margin">
              <wp:posOffset>38100</wp:posOffset>
            </wp:positionH>
            <wp:positionV relativeFrom="paragraph">
              <wp:posOffset>285750</wp:posOffset>
            </wp:positionV>
            <wp:extent cx="1506658" cy="1371600"/>
            <wp:effectExtent l="0" t="0" r="0" b="0"/>
            <wp:wrapNone/>
            <wp:docPr id="1099582065" name="Picture 10995820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582065" name="Picture 10995820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658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Another issue is to </w:t>
      </w:r>
      <w:r w:rsidR="00CD1746">
        <w:t>make</w:t>
      </w:r>
      <w:r>
        <w:t xml:space="preserve"> the Code </w:t>
      </w:r>
      <w:r w:rsidR="00B22F94">
        <w:t xml:space="preserve">clearer so </w:t>
      </w:r>
      <w:r>
        <w:t xml:space="preserve">that </w:t>
      </w:r>
      <w:r w:rsidR="00CD1746">
        <w:t xml:space="preserve">people of all </w:t>
      </w:r>
      <w:r w:rsidR="00CD1746" w:rsidRPr="00CD1746">
        <w:rPr>
          <w:b/>
          <w:bCs/>
        </w:rPr>
        <w:t>cultures</w:t>
      </w:r>
      <w:r w:rsidR="00B22F94">
        <w:rPr>
          <w:b/>
          <w:bCs/>
        </w:rPr>
        <w:t>:</w:t>
      </w:r>
    </w:p>
    <w:p w14:paraId="6752C6ED" w14:textId="4B0CB7BD" w:rsidR="00B22F94" w:rsidRPr="00B22F94" w:rsidRDefault="00B22F94" w:rsidP="00B22F94">
      <w:pPr>
        <w:pStyle w:val="ListParagraph"/>
      </w:pPr>
      <w:r>
        <w:t>c</w:t>
      </w:r>
      <w:r w:rsidRPr="00B22F94">
        <w:t>an understand it</w:t>
      </w:r>
    </w:p>
    <w:p w14:paraId="6C158B63" w14:textId="5C0E4640" w:rsidR="00627075" w:rsidRPr="009F67A5" w:rsidRDefault="00CD1746" w:rsidP="00B22F94">
      <w:pPr>
        <w:pStyle w:val="ListParagraph"/>
      </w:pPr>
      <w:r>
        <w:t>feel</w:t>
      </w:r>
      <w:r w:rsidR="00627075">
        <w:t xml:space="preserve"> included.</w:t>
      </w:r>
    </w:p>
    <w:p w14:paraId="469931B7" w14:textId="77777777" w:rsidR="00627075" w:rsidRDefault="00627075" w:rsidP="00062038">
      <w:pPr>
        <w:rPr>
          <w:rFonts w:eastAsia="Times New Roman" w:cs="Times New Roman"/>
          <w:b/>
          <w:bCs/>
          <w:lang w:val="en-GB"/>
        </w:rPr>
      </w:pPr>
    </w:p>
    <w:p w14:paraId="0787DA01" w14:textId="7434F27B" w:rsidR="00627075" w:rsidRDefault="00627075" w:rsidP="00062038">
      <w:pPr>
        <w:rPr>
          <w:rFonts w:eastAsia="Times New Roman" w:cs="Times New Roman"/>
          <w:b/>
          <w:bCs/>
          <w:lang w:val="en-GB"/>
        </w:rPr>
      </w:pPr>
    </w:p>
    <w:p w14:paraId="22549700" w14:textId="2E475285" w:rsidR="00062038" w:rsidRPr="005E3B48" w:rsidRDefault="00B22F94" w:rsidP="00062038">
      <w:pPr>
        <w:rPr>
          <w:rFonts w:eastAsia="Times New Roman" w:cs="Times New Roman"/>
          <w:lang w:val="en-GB"/>
        </w:rPr>
      </w:pPr>
      <w:r w:rsidRPr="005E3B48">
        <w:rPr>
          <w:rFonts w:cs="Times New Roman"/>
          <w:noProof/>
        </w:rPr>
        <w:drawing>
          <wp:anchor distT="0" distB="0" distL="114300" distR="114300" simplePos="0" relativeHeight="251756544" behindDoc="0" locked="0" layoutInCell="1" allowOverlap="1" wp14:anchorId="15418A9B" wp14:editId="51ABEE8A">
            <wp:simplePos x="0" y="0"/>
            <wp:positionH relativeFrom="column">
              <wp:posOffset>-28575</wp:posOffset>
            </wp:positionH>
            <wp:positionV relativeFrom="paragraph">
              <wp:posOffset>117475</wp:posOffset>
            </wp:positionV>
            <wp:extent cx="1953895" cy="1447800"/>
            <wp:effectExtent l="0" t="0" r="8255" b="0"/>
            <wp:wrapThrough wrapText="bothSides">
              <wp:wrapPolygon edited="0">
                <wp:start x="0" y="0"/>
                <wp:lineTo x="0" y="21316"/>
                <wp:lineTo x="21481" y="21316"/>
                <wp:lineTo x="21481" y="0"/>
                <wp:lineTo x="0" y="0"/>
              </wp:wrapPolygon>
            </wp:wrapThrough>
            <wp:docPr id="1369045700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89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2038" w:rsidRPr="00057EF5">
        <w:rPr>
          <w:noProof/>
        </w:rPr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618C422A" wp14:editId="4BEB0278">
                <wp:simplePos x="0" y="0"/>
                <wp:positionH relativeFrom="margin">
                  <wp:posOffset>2191407</wp:posOffset>
                </wp:positionH>
                <wp:positionV relativeFrom="paragraph">
                  <wp:posOffset>-55178</wp:posOffset>
                </wp:positionV>
                <wp:extent cx="3540125" cy="1789364"/>
                <wp:effectExtent l="0" t="0" r="3175" b="1905"/>
                <wp:wrapNone/>
                <wp:docPr id="131084762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789364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F81DB9" id="Rectangle 1" o:spid="_x0000_s1026" style="position:absolute;margin-left:172.55pt;margin-top:-4.35pt;width:278.75pt;height:140.9pt;z-index:-2515589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" fillcolor="#f1d7da" stroked="f" strokeweight="1pt">
                <w10:wrap anchorx="margin"/>
              </v:rect>
            </w:pict>
          </mc:Fallback>
        </mc:AlternateContent>
      </w:r>
      <w:r w:rsidR="00062038" w:rsidRPr="005E3B48">
        <w:rPr>
          <w:rFonts w:eastAsia="Times New Roman" w:cs="Times New Roman"/>
          <w:b/>
          <w:bCs/>
          <w:lang w:val="en-GB"/>
        </w:rPr>
        <w:t>Culture</w:t>
      </w:r>
      <w:r w:rsidR="00062038" w:rsidRPr="005E3B48">
        <w:rPr>
          <w:rFonts w:eastAsia="Times New Roman" w:cs="Times New Roman"/>
          <w:lang w:val="en-GB"/>
        </w:rPr>
        <w:t xml:space="preserve"> is a way of:</w:t>
      </w:r>
    </w:p>
    <w:p w14:paraId="2231955F" w14:textId="77777777" w:rsidR="00062038" w:rsidRPr="005E3B48" w:rsidRDefault="00062038" w:rsidP="00062038">
      <w:pPr>
        <w:numPr>
          <w:ilvl w:val="0"/>
          <w:numId w:val="2"/>
        </w:numPr>
        <w:spacing w:before="480"/>
        <w:rPr>
          <w:rFonts w:eastAsia="Times New Roman" w:cs="Times New Roman"/>
          <w:noProof/>
          <w:lang w:val="en-GB"/>
        </w:rPr>
      </w:pPr>
      <w:r w:rsidRPr="005E3B48">
        <w:rPr>
          <w:rFonts w:eastAsia="Times New Roman" w:cs="Times New Roman"/>
          <w:noProof/>
          <w:lang w:val="en-GB"/>
        </w:rPr>
        <w:t>thinking that a group shares</w:t>
      </w:r>
    </w:p>
    <w:p w14:paraId="633C2418" w14:textId="77777777" w:rsidR="00062038" w:rsidRPr="005E3B48" w:rsidRDefault="00062038" w:rsidP="00062038">
      <w:pPr>
        <w:numPr>
          <w:ilvl w:val="0"/>
          <w:numId w:val="2"/>
        </w:numPr>
        <w:spacing w:before="480"/>
        <w:rPr>
          <w:rFonts w:eastAsia="Times New Roman" w:cs="Times New Roman"/>
          <w:noProof/>
          <w:lang w:val="en-GB" w:eastAsia="en-NZ"/>
        </w:rPr>
      </w:pPr>
      <w:r w:rsidRPr="005E3B48">
        <w:rPr>
          <w:rFonts w:eastAsia="Times New Roman" w:cs="Times New Roman"/>
          <w:noProof/>
          <w:lang w:val="en-GB"/>
        </w:rPr>
        <w:t>doing things as a group.</w:t>
      </w:r>
    </w:p>
    <w:p w14:paraId="65382646" w14:textId="77777777" w:rsidR="0049703A" w:rsidRDefault="0049703A" w:rsidP="00AF2392"/>
    <w:p w14:paraId="3154B198" w14:textId="77777777" w:rsidR="0049703A" w:rsidRDefault="0049703A" w:rsidP="00AF2392"/>
    <w:p w14:paraId="2C07522D" w14:textId="77777777" w:rsidR="00627075" w:rsidRDefault="00627075" w:rsidP="00AF2392"/>
    <w:p w14:paraId="000BC8A0" w14:textId="22B8013C" w:rsidR="00627075" w:rsidRDefault="00627075">
      <w:pPr>
        <w:spacing w:line="240" w:lineRule="auto"/>
        <w:ind w:left="0"/>
      </w:pPr>
      <w:r>
        <w:br w:type="page"/>
      </w:r>
    </w:p>
    <w:p w14:paraId="65F334E7" w14:textId="40EF5969" w:rsidR="0049703A" w:rsidRDefault="005D32DC" w:rsidP="00100EA1">
      <w:pPr>
        <w:pStyle w:val="Heading2"/>
      </w:pPr>
      <w:bookmarkStart w:id="11" w:name="_Toc164676596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656192" behindDoc="0" locked="0" layoutInCell="1" allowOverlap="1" wp14:anchorId="7C074317" wp14:editId="750C31A5">
            <wp:simplePos x="0" y="0"/>
            <wp:positionH relativeFrom="margin">
              <wp:align>left</wp:align>
            </wp:positionH>
            <wp:positionV relativeFrom="paragraph">
              <wp:posOffset>403225</wp:posOffset>
            </wp:positionV>
            <wp:extent cx="1400810" cy="1620520"/>
            <wp:effectExtent l="0" t="0" r="8890" b="0"/>
            <wp:wrapNone/>
            <wp:docPr id="1190164230" name="Picture 11901642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164230" name="Picture 11901642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810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0EA1">
        <w:t>What HDC is doing already</w:t>
      </w:r>
      <w:bookmarkEnd w:id="11"/>
      <w:r w:rsidR="0049703A">
        <w:t xml:space="preserve"> </w:t>
      </w:r>
    </w:p>
    <w:p w14:paraId="29646079" w14:textId="1204103B" w:rsidR="00AF2392" w:rsidRDefault="00AF2392" w:rsidP="00100EA1"/>
    <w:p w14:paraId="6346B9C0" w14:textId="2B7FAAF1" w:rsidR="00100EA1" w:rsidRDefault="00100EA1" w:rsidP="00100EA1">
      <w:r>
        <w:t>HDC has started:</w:t>
      </w:r>
    </w:p>
    <w:p w14:paraId="2D8C65EC" w14:textId="697845C5" w:rsidR="00100EA1" w:rsidRDefault="00100EA1" w:rsidP="00100EA1">
      <w:pPr>
        <w:pStyle w:val="ListParagraph"/>
      </w:pPr>
      <w:r>
        <w:t xml:space="preserve">doing </w:t>
      </w:r>
      <w:r w:rsidRPr="005D32DC">
        <w:rPr>
          <w:b/>
          <w:bCs/>
        </w:rPr>
        <w:t>hui ā-whānau</w:t>
      </w:r>
      <w:r>
        <w:t xml:space="preserve"> </w:t>
      </w:r>
    </w:p>
    <w:p w14:paraId="3557E7CE" w14:textId="6D1F1134" w:rsidR="00100EA1" w:rsidRDefault="00012B1E" w:rsidP="00100EA1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7216" behindDoc="0" locked="0" layoutInCell="1" allowOverlap="1" wp14:anchorId="27D00E65" wp14:editId="6FD97DC6">
            <wp:simplePos x="0" y="0"/>
            <wp:positionH relativeFrom="margin">
              <wp:align>left</wp:align>
            </wp:positionH>
            <wp:positionV relativeFrom="paragraph">
              <wp:posOffset>638175</wp:posOffset>
            </wp:positionV>
            <wp:extent cx="1426779" cy="1426779"/>
            <wp:effectExtent l="0" t="0" r="2540" b="0"/>
            <wp:wrapNone/>
            <wp:docPr id="408994294" name="Picture 4089942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994294" name="Picture 4089942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779" cy="142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0EA1">
        <w:t>using</w:t>
      </w:r>
      <w:r w:rsidR="00100EA1">
        <w:rPr>
          <w:b/>
          <w:bCs/>
        </w:rPr>
        <w:t xml:space="preserve"> </w:t>
      </w:r>
      <w:proofErr w:type="spellStart"/>
      <w:r w:rsidR="00100EA1" w:rsidRPr="00100EA1">
        <w:rPr>
          <w:b/>
          <w:bCs/>
        </w:rPr>
        <w:t>hohou</w:t>
      </w:r>
      <w:proofErr w:type="spellEnd"/>
      <w:r w:rsidR="00100EA1" w:rsidRPr="00100EA1">
        <w:rPr>
          <w:b/>
          <w:bCs/>
        </w:rPr>
        <w:t xml:space="preserve"> </w:t>
      </w:r>
      <w:proofErr w:type="spellStart"/>
      <w:r w:rsidR="00100EA1" w:rsidRPr="00100EA1">
        <w:rPr>
          <w:b/>
          <w:bCs/>
        </w:rPr>
        <w:t>te</w:t>
      </w:r>
      <w:proofErr w:type="spellEnd"/>
      <w:r w:rsidR="00100EA1" w:rsidRPr="00100EA1">
        <w:rPr>
          <w:b/>
          <w:bCs/>
        </w:rPr>
        <w:t xml:space="preserve"> </w:t>
      </w:r>
      <w:proofErr w:type="spellStart"/>
      <w:r w:rsidR="00100EA1" w:rsidRPr="00100EA1">
        <w:rPr>
          <w:b/>
          <w:bCs/>
        </w:rPr>
        <w:t>rongo</w:t>
      </w:r>
      <w:proofErr w:type="spellEnd"/>
    </w:p>
    <w:p w14:paraId="2AAD55FB" w14:textId="01828B6D" w:rsidR="00100EA1" w:rsidRDefault="00100EA1" w:rsidP="00100EA1">
      <w:pPr>
        <w:pStyle w:val="ListParagraph"/>
      </w:pPr>
      <w:r>
        <w:t>using navigators</w:t>
      </w:r>
      <w:r w:rsidR="007C6562">
        <w:t xml:space="preserve"> who are people who show other people the way </w:t>
      </w:r>
      <w:r>
        <w:t>through the complaints process</w:t>
      </w:r>
    </w:p>
    <w:p w14:paraId="594ABBEB" w14:textId="459142D5" w:rsidR="00100EA1" w:rsidRDefault="00012B1E" w:rsidP="00100EA1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8240" behindDoc="0" locked="0" layoutInCell="1" allowOverlap="1" wp14:anchorId="56D0B4CD" wp14:editId="05BB186F">
            <wp:simplePos x="0" y="0"/>
            <wp:positionH relativeFrom="margin">
              <wp:align>left</wp:align>
            </wp:positionH>
            <wp:positionV relativeFrom="paragraph">
              <wp:posOffset>401386</wp:posOffset>
            </wp:positionV>
            <wp:extent cx="1426779" cy="1426779"/>
            <wp:effectExtent l="0" t="0" r="2540" b="0"/>
            <wp:wrapNone/>
            <wp:docPr id="281201506" name="Picture 2812015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201506" name="Picture 28120150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779" cy="142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BDE">
        <w:t>doing</w:t>
      </w:r>
      <w:r w:rsidR="00100EA1">
        <w:t xml:space="preserve"> surveys </w:t>
      </w:r>
      <w:r w:rsidR="00F06BDE">
        <w:t>of</w:t>
      </w:r>
      <w:r w:rsidR="00100EA1">
        <w:t>:</w:t>
      </w:r>
    </w:p>
    <w:p w14:paraId="3FD6E0E7" w14:textId="44211E39" w:rsidR="00100EA1" w:rsidRDefault="00100EA1" w:rsidP="00100EA1">
      <w:pPr>
        <w:pStyle w:val="Listsecondlevel"/>
      </w:pPr>
      <w:r>
        <w:t>people making complaints</w:t>
      </w:r>
    </w:p>
    <w:p w14:paraId="1A6605D5" w14:textId="3A0FA5B7" w:rsidR="00100EA1" w:rsidRDefault="00100EA1" w:rsidP="00100EA1">
      <w:pPr>
        <w:pStyle w:val="Listsecondlevel"/>
      </w:pPr>
      <w:r>
        <w:t>service providers</w:t>
      </w:r>
      <w:r w:rsidR="00AF0884">
        <w:t>.</w:t>
      </w:r>
    </w:p>
    <w:p w14:paraId="59955078" w14:textId="63868E79" w:rsidR="005D32DC" w:rsidRDefault="005D32DC" w:rsidP="005D32DC"/>
    <w:p w14:paraId="2602D37F" w14:textId="46882F45" w:rsidR="005D32DC" w:rsidRDefault="005D32DC" w:rsidP="005D32DC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90336" behindDoc="0" locked="0" layoutInCell="1" allowOverlap="1" wp14:anchorId="2697DFA9" wp14:editId="145A1853">
            <wp:simplePos x="0" y="0"/>
            <wp:positionH relativeFrom="margin">
              <wp:align>left</wp:align>
            </wp:positionH>
            <wp:positionV relativeFrom="paragraph">
              <wp:posOffset>194285</wp:posOffset>
            </wp:positionV>
            <wp:extent cx="1566532" cy="1162050"/>
            <wp:effectExtent l="0" t="0" r="0" b="0"/>
            <wp:wrapNone/>
            <wp:docPr id="595217367" name="Picture 5952173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217367" name="Picture 5952173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815" cy="116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2934F0D8" wp14:editId="3C94845B">
                <wp:simplePos x="0" y="0"/>
                <wp:positionH relativeFrom="margin">
                  <wp:align>right</wp:align>
                </wp:positionH>
                <wp:positionV relativeFrom="paragraph">
                  <wp:posOffset>309880</wp:posOffset>
                </wp:positionV>
                <wp:extent cx="3540125" cy="742950"/>
                <wp:effectExtent l="0" t="0" r="3175" b="0"/>
                <wp:wrapNone/>
                <wp:docPr id="178671161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74295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C138D3" id="Rectangle 1" o:spid="_x0000_s1026" style="position:absolute;margin-left:227.55pt;margin-top:24.4pt;width:278.75pt;height:58.5pt;z-index:-25153024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" fillcolor="#f1d7da" stroked="f" strokeweight="1pt">
                <w10:wrap anchorx="margin"/>
              </v:rect>
            </w:pict>
          </mc:Fallback>
        </mc:AlternateContent>
      </w:r>
    </w:p>
    <w:p w14:paraId="0BF512F4" w14:textId="1B9BE40B" w:rsidR="005D32DC" w:rsidRPr="005D32DC" w:rsidRDefault="005D32DC" w:rsidP="005D32DC">
      <w:r w:rsidRPr="005D32DC">
        <w:rPr>
          <w:b/>
          <w:bCs/>
        </w:rPr>
        <w:t>Hui-ā-whānau</w:t>
      </w:r>
      <w:r>
        <w:t xml:space="preserve"> are gatherings using </w:t>
      </w:r>
      <w:r>
        <w:br/>
      </w:r>
      <w:proofErr w:type="spellStart"/>
      <w:r>
        <w:t>te</w:t>
      </w:r>
      <w:proofErr w:type="spellEnd"/>
      <w:r>
        <w:t xml:space="preserve"> </w:t>
      </w:r>
      <w:proofErr w:type="spellStart"/>
      <w:r>
        <w:t>ao</w:t>
      </w:r>
      <w:proofErr w:type="spellEnd"/>
      <w:r>
        <w:t xml:space="preserve"> Māori / Māori worldview. </w:t>
      </w:r>
    </w:p>
    <w:p w14:paraId="4BE53510" w14:textId="77777777" w:rsidR="00062038" w:rsidRDefault="00062038" w:rsidP="00062038"/>
    <w:p w14:paraId="7D236314" w14:textId="77777777" w:rsidR="005D32DC" w:rsidRDefault="005D32DC" w:rsidP="00062038"/>
    <w:p w14:paraId="631A207B" w14:textId="77777777" w:rsidR="005D32DC" w:rsidRDefault="005D32DC" w:rsidP="00062038"/>
    <w:p w14:paraId="145F6233" w14:textId="77777777" w:rsidR="005D32DC" w:rsidRDefault="005D32DC" w:rsidP="00062038"/>
    <w:p w14:paraId="7E1DE946" w14:textId="77777777" w:rsidR="005D32DC" w:rsidRDefault="005D32DC" w:rsidP="00062038"/>
    <w:p w14:paraId="0D073296" w14:textId="33978092" w:rsidR="005D32DC" w:rsidRDefault="005D32DC" w:rsidP="00062038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792384" behindDoc="0" locked="0" layoutInCell="1" allowOverlap="1" wp14:anchorId="2D5ADDD8" wp14:editId="5F63E4B1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600200" cy="1600200"/>
            <wp:effectExtent l="0" t="0" r="0" b="0"/>
            <wp:wrapNone/>
            <wp:docPr id="751454150" name="Picture 7514541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454150" name="Picture 7514541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32DC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88288" behindDoc="1" locked="0" layoutInCell="1" allowOverlap="1" wp14:anchorId="3FD394AC" wp14:editId="28A6716D">
                <wp:simplePos x="0" y="0"/>
                <wp:positionH relativeFrom="margin">
                  <wp:align>right</wp:align>
                </wp:positionH>
                <wp:positionV relativeFrom="paragraph">
                  <wp:posOffset>-76200</wp:posOffset>
                </wp:positionV>
                <wp:extent cx="3540125" cy="1771650"/>
                <wp:effectExtent l="0" t="0" r="3175" b="0"/>
                <wp:wrapNone/>
                <wp:docPr id="154014597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77165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C2F49F" id="Rectangle 1" o:spid="_x0000_s1026" style="position:absolute;margin-left:227.55pt;margin-top:-6pt;width:278.75pt;height:139.5pt;z-index:-25152819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  <w:r w:rsidRPr="005D32DC">
        <w:rPr>
          <w:b/>
          <w:bCs/>
        </w:rPr>
        <w:t>Whānau</w:t>
      </w:r>
      <w:r>
        <w:t xml:space="preserve"> means:</w:t>
      </w:r>
    </w:p>
    <w:p w14:paraId="58CBFEDE" w14:textId="1F0C3D47" w:rsidR="005D32DC" w:rsidRDefault="005D32DC" w:rsidP="005D32DC">
      <w:pPr>
        <w:pStyle w:val="ListParagraph"/>
      </w:pPr>
      <w:r>
        <w:t>family</w:t>
      </w:r>
    </w:p>
    <w:p w14:paraId="5E2EEFEF" w14:textId="6BB81E42" w:rsidR="005D32DC" w:rsidRDefault="005D32DC" w:rsidP="005D32DC">
      <w:pPr>
        <w:pStyle w:val="ListParagraph"/>
      </w:pPr>
      <w:r>
        <w:t>people with close relationships.</w:t>
      </w:r>
    </w:p>
    <w:p w14:paraId="6B9A30C4" w14:textId="77777777" w:rsidR="005D32DC" w:rsidRDefault="005D32DC" w:rsidP="00062038"/>
    <w:p w14:paraId="1ABBDCEE" w14:textId="01B75D97" w:rsidR="00190031" w:rsidRDefault="005D32DC" w:rsidP="00100EA1">
      <w:pPr>
        <w:rPr>
          <w:b/>
          <w:bCs/>
        </w:rPr>
      </w:pPr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16256" behindDoc="1" locked="0" layoutInCell="1" allowOverlap="1" wp14:anchorId="7D002EAF" wp14:editId="28929D11">
                <wp:simplePos x="0" y="0"/>
                <wp:positionH relativeFrom="margin">
                  <wp:align>right</wp:align>
                </wp:positionH>
                <wp:positionV relativeFrom="paragraph">
                  <wp:posOffset>304165</wp:posOffset>
                </wp:positionV>
                <wp:extent cx="3540125" cy="1085850"/>
                <wp:effectExtent l="0" t="0" r="3175" b="0"/>
                <wp:wrapNone/>
                <wp:docPr id="41454269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08585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20FE81" id="Rectangle 1" o:spid="_x0000_s1026" style="position:absolute;margin-left:227.55pt;margin-top:23.95pt;width:278.75pt;height:85.5pt;z-index:-25170022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59264" behindDoc="0" locked="0" layoutInCell="1" allowOverlap="1" wp14:anchorId="0A507FD3" wp14:editId="75A50568">
            <wp:simplePos x="0" y="0"/>
            <wp:positionH relativeFrom="margin">
              <wp:align>left</wp:align>
            </wp:positionH>
            <wp:positionV relativeFrom="paragraph">
              <wp:posOffset>161289</wp:posOffset>
            </wp:positionV>
            <wp:extent cx="1409700" cy="1409700"/>
            <wp:effectExtent l="0" t="0" r="0" b="0"/>
            <wp:wrapNone/>
            <wp:docPr id="722647469" name="Picture 7226474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647469" name="Picture 7226474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1376A" w14:textId="03F0F810" w:rsidR="00100EA1" w:rsidRDefault="00100EA1" w:rsidP="00100EA1">
      <w:pPr>
        <w:rPr>
          <w:noProof/>
        </w:rPr>
      </w:pPr>
      <w:proofErr w:type="spellStart"/>
      <w:r w:rsidRPr="00100EA1">
        <w:rPr>
          <w:b/>
          <w:bCs/>
        </w:rPr>
        <w:t>Hohou</w:t>
      </w:r>
      <w:proofErr w:type="spellEnd"/>
      <w:r w:rsidRPr="00100EA1">
        <w:rPr>
          <w:b/>
          <w:bCs/>
        </w:rPr>
        <w:t xml:space="preserve"> </w:t>
      </w:r>
      <w:proofErr w:type="spellStart"/>
      <w:r w:rsidRPr="00100EA1">
        <w:rPr>
          <w:b/>
          <w:bCs/>
        </w:rPr>
        <w:t>te</w:t>
      </w:r>
      <w:proofErr w:type="spellEnd"/>
      <w:r w:rsidRPr="00100EA1">
        <w:rPr>
          <w:b/>
          <w:bCs/>
        </w:rPr>
        <w:t xml:space="preserve"> </w:t>
      </w:r>
      <w:proofErr w:type="spellStart"/>
      <w:r w:rsidRPr="00100EA1">
        <w:rPr>
          <w:b/>
          <w:bCs/>
        </w:rPr>
        <w:t>rongo</w:t>
      </w:r>
      <w:proofErr w:type="spellEnd"/>
      <w:r>
        <w:t xml:space="preserve"> is a way of </w:t>
      </w:r>
      <w:r w:rsidR="00FA764E">
        <w:t xml:space="preserve">finding a solution </w:t>
      </w:r>
      <w:r>
        <w:t xml:space="preserve">using </w:t>
      </w:r>
      <w:proofErr w:type="spellStart"/>
      <w:r>
        <w:t>te</w:t>
      </w:r>
      <w:proofErr w:type="spellEnd"/>
      <w:r>
        <w:t xml:space="preserve"> </w:t>
      </w:r>
      <w:proofErr w:type="spellStart"/>
      <w:r>
        <w:t>ao</w:t>
      </w:r>
      <w:proofErr w:type="spellEnd"/>
      <w:r>
        <w:t xml:space="preserve"> Māori / Māori worldview.</w:t>
      </w:r>
      <w:r w:rsidRPr="00100EA1">
        <w:rPr>
          <w:noProof/>
        </w:rPr>
        <w:t xml:space="preserve"> </w:t>
      </w:r>
    </w:p>
    <w:p w14:paraId="4417BA90" w14:textId="77777777" w:rsidR="005D32DC" w:rsidRDefault="005D32DC" w:rsidP="00062038"/>
    <w:p w14:paraId="561A8FF9" w14:textId="77777777" w:rsidR="005D32DC" w:rsidRDefault="005D32DC" w:rsidP="00062038"/>
    <w:p w14:paraId="0C0C2D2D" w14:textId="5D5D0F23" w:rsidR="00062038" w:rsidRPr="00100EA1" w:rsidRDefault="00062038" w:rsidP="00062038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58592" behindDoc="0" locked="0" layoutInCell="1" allowOverlap="1" wp14:anchorId="4A2DE08D" wp14:editId="11CA835F">
            <wp:simplePos x="0" y="0"/>
            <wp:positionH relativeFrom="margin">
              <wp:align>left</wp:align>
            </wp:positionH>
            <wp:positionV relativeFrom="paragraph">
              <wp:posOffset>20758</wp:posOffset>
            </wp:positionV>
            <wp:extent cx="1180207" cy="1198179"/>
            <wp:effectExtent l="0" t="0" r="1270" b="2540"/>
            <wp:wrapNone/>
            <wp:docPr id="1992538359" name="Picture 19925383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538359" name="Picture 19925383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207" cy="119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HDC has also started making changes to how they look at complaints. </w:t>
      </w:r>
    </w:p>
    <w:p w14:paraId="2A5EA5D2" w14:textId="77777777" w:rsidR="00062038" w:rsidRDefault="00062038" w:rsidP="00100EA1">
      <w:pPr>
        <w:rPr>
          <w:noProof/>
        </w:rPr>
      </w:pPr>
    </w:p>
    <w:p w14:paraId="0A42A28D" w14:textId="541230A0" w:rsidR="005D32DC" w:rsidRDefault="005D32DC">
      <w:pPr>
        <w:spacing w:line="240" w:lineRule="auto"/>
        <w:ind w:left="0"/>
      </w:pPr>
      <w:r>
        <w:br w:type="page"/>
      </w:r>
    </w:p>
    <w:p w14:paraId="3115C127" w14:textId="27D10846" w:rsidR="00E15787" w:rsidRDefault="00E15787" w:rsidP="00E15787">
      <w:pPr>
        <w:pStyle w:val="Heading2"/>
      </w:pPr>
      <w:bookmarkStart w:id="12" w:name="_Toc164676597"/>
      <w:r>
        <w:lastRenderedPageBreak/>
        <w:t>Suggestions</w:t>
      </w:r>
      <w:bookmarkEnd w:id="12"/>
    </w:p>
    <w:p w14:paraId="7878C125" w14:textId="5E39BECE" w:rsidR="00E15787" w:rsidRDefault="00190031" w:rsidP="00E15787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60288" behindDoc="0" locked="0" layoutInCell="1" allowOverlap="1" wp14:anchorId="22711132" wp14:editId="56CD51A1">
            <wp:simplePos x="0" y="0"/>
            <wp:positionH relativeFrom="margin">
              <wp:align>left</wp:align>
            </wp:positionH>
            <wp:positionV relativeFrom="paragraph">
              <wp:posOffset>89316</wp:posOffset>
            </wp:positionV>
            <wp:extent cx="1560786" cy="1498603"/>
            <wp:effectExtent l="0" t="0" r="1905" b="6350"/>
            <wp:wrapNone/>
            <wp:docPr id="239952871" name="Picture 2399528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52871" name="Picture 2399528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786" cy="1498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D19AE6" w14:textId="2C2D3AE9" w:rsidR="00952164" w:rsidRDefault="00B0707A" w:rsidP="00B0707A">
      <w:pPr>
        <w:pStyle w:val="Heading2"/>
      </w:pPr>
      <w:bookmarkStart w:id="13" w:name="_Toc164676598"/>
      <w:r>
        <w:t>1</w:t>
      </w:r>
      <w:r w:rsidR="00952164">
        <w:t>.</w:t>
      </w:r>
      <w:bookmarkEnd w:id="13"/>
    </w:p>
    <w:p w14:paraId="0D439B45" w14:textId="341A7BCB" w:rsidR="008476A1" w:rsidRDefault="008476A1" w:rsidP="00952164"/>
    <w:p w14:paraId="6F92D00A" w14:textId="3C2030DC" w:rsidR="00E15787" w:rsidRDefault="00B0707A" w:rsidP="00952164">
      <w:r>
        <w:t xml:space="preserve">Change the </w:t>
      </w:r>
      <w:r w:rsidR="00E15787" w:rsidRPr="00F171F5">
        <w:rPr>
          <w:b/>
          <w:bCs/>
        </w:rPr>
        <w:t>purpose statement</w:t>
      </w:r>
      <w:r w:rsidR="00952164">
        <w:t xml:space="preserve"> </w:t>
      </w:r>
      <w:r>
        <w:t xml:space="preserve">of the Act </w:t>
      </w:r>
      <w:r w:rsidR="00952164">
        <w:t>to include:</w:t>
      </w:r>
    </w:p>
    <w:p w14:paraId="709740DF" w14:textId="3CD87E66" w:rsidR="00952164" w:rsidRDefault="00190031" w:rsidP="00952164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71552" behindDoc="0" locked="0" layoutInCell="1" allowOverlap="1" wp14:anchorId="009885FD" wp14:editId="1B476174">
            <wp:simplePos x="0" y="0"/>
            <wp:positionH relativeFrom="margin">
              <wp:posOffset>7620</wp:posOffset>
            </wp:positionH>
            <wp:positionV relativeFrom="paragraph">
              <wp:posOffset>252446</wp:posOffset>
            </wp:positionV>
            <wp:extent cx="1286925" cy="1498603"/>
            <wp:effectExtent l="0" t="0" r="8890" b="6350"/>
            <wp:wrapNone/>
            <wp:docPr id="1287966191" name="Picture 12879661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966191" name="Picture 12879661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6925" cy="1498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07A">
        <w:t xml:space="preserve">words that put </w:t>
      </w:r>
      <w:r w:rsidR="00952164">
        <w:t>people</w:t>
      </w:r>
      <w:r w:rsidR="00B0707A">
        <w:t xml:space="preserve"> at the centre of everything that is done</w:t>
      </w:r>
    </w:p>
    <w:p w14:paraId="67AC6B67" w14:textId="4E38C726" w:rsidR="00952164" w:rsidRDefault="00B0707A" w:rsidP="00952164">
      <w:pPr>
        <w:pStyle w:val="ListParagraph"/>
      </w:pPr>
      <w:r>
        <w:t xml:space="preserve">the idea of </w:t>
      </w:r>
      <w:r w:rsidR="00952164" w:rsidRPr="00B65686">
        <w:rPr>
          <w:b/>
          <w:bCs/>
        </w:rPr>
        <w:t>mana</w:t>
      </w:r>
      <w:r w:rsidR="00952164">
        <w:t>.</w:t>
      </w:r>
    </w:p>
    <w:p w14:paraId="6768AC08" w14:textId="56679B95" w:rsidR="00F171F5" w:rsidRDefault="00F171F5" w:rsidP="00F171F5"/>
    <w:p w14:paraId="72646F59" w14:textId="081385F3" w:rsidR="00F171F5" w:rsidRDefault="007C6562" w:rsidP="00F171F5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48672" behindDoc="1" locked="0" layoutInCell="1" allowOverlap="1" wp14:anchorId="1474100C" wp14:editId="087EFCE8">
                <wp:simplePos x="0" y="0"/>
                <wp:positionH relativeFrom="margin">
                  <wp:align>right</wp:align>
                </wp:positionH>
                <wp:positionV relativeFrom="paragraph">
                  <wp:posOffset>245473</wp:posOffset>
                </wp:positionV>
                <wp:extent cx="3540125" cy="2503714"/>
                <wp:effectExtent l="0" t="0" r="3175" b="0"/>
                <wp:wrapNone/>
                <wp:docPr id="156944334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503714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DD5E78" id="Rectangle 1" o:spid="_x0000_s1026" style="position:absolute;margin-left:227.55pt;margin-top:19.35pt;width:278.75pt;height:197.15pt;z-index:-25176780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132382FE" w14:textId="591243EF" w:rsidR="00190031" w:rsidRDefault="003B4624" w:rsidP="00F171F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72576" behindDoc="0" locked="0" layoutInCell="1" allowOverlap="1" wp14:anchorId="45DEB491" wp14:editId="1C726E1E">
            <wp:simplePos x="0" y="0"/>
            <wp:positionH relativeFrom="margin">
              <wp:align>left</wp:align>
            </wp:positionH>
            <wp:positionV relativeFrom="paragraph">
              <wp:posOffset>314391</wp:posOffset>
            </wp:positionV>
            <wp:extent cx="1426779" cy="1815201"/>
            <wp:effectExtent l="0" t="0" r="2540" b="0"/>
            <wp:wrapNone/>
            <wp:docPr id="1460173526" name="Picture 14601735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173526" name="Picture 14601735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779" cy="1815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1F5">
        <w:t xml:space="preserve">A </w:t>
      </w:r>
      <w:r w:rsidR="00F171F5" w:rsidRPr="00967E44">
        <w:rPr>
          <w:b/>
          <w:bCs/>
        </w:rPr>
        <w:t>purpose statement</w:t>
      </w:r>
      <w:r w:rsidR="00F171F5">
        <w:t xml:space="preserve"> i</w:t>
      </w:r>
      <w:r w:rsidR="00967E44">
        <w:t xml:space="preserve">s </w:t>
      </w:r>
      <w:r w:rsidR="00190031">
        <w:t>a sentence that tells you what is important for an organisation to:</w:t>
      </w:r>
    </w:p>
    <w:p w14:paraId="4B4FE377" w14:textId="67A35A51" w:rsidR="00190031" w:rsidRDefault="00190031" w:rsidP="00190031">
      <w:pPr>
        <w:pStyle w:val="ListParagraph"/>
      </w:pPr>
      <w:r>
        <w:t>do</w:t>
      </w:r>
    </w:p>
    <w:p w14:paraId="099EEB7E" w14:textId="4A2039C2" w:rsidR="00190031" w:rsidRDefault="00190031" w:rsidP="00190031">
      <w:pPr>
        <w:pStyle w:val="ListParagraph"/>
      </w:pPr>
      <w:r>
        <w:t>be.</w:t>
      </w:r>
    </w:p>
    <w:p w14:paraId="319CA22F" w14:textId="77777777" w:rsidR="005D32DC" w:rsidRDefault="005D32DC" w:rsidP="00190031">
      <w:pPr>
        <w:rPr>
          <w:b/>
          <w:bCs/>
        </w:rPr>
      </w:pPr>
    </w:p>
    <w:p w14:paraId="00D5202D" w14:textId="77777777" w:rsidR="00B65686" w:rsidRDefault="00B65686" w:rsidP="00190031">
      <w:pPr>
        <w:rPr>
          <w:b/>
          <w:bCs/>
        </w:rPr>
      </w:pPr>
    </w:p>
    <w:p w14:paraId="3F42EC58" w14:textId="77777777" w:rsidR="00B65686" w:rsidRDefault="00B65686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14E5D849" w14:textId="3A8C18CD" w:rsidR="00B65686" w:rsidRDefault="008D1DE4" w:rsidP="00190031">
      <w:r>
        <w:rPr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25455E35" wp14:editId="053D794C">
                <wp:simplePos x="0" y="0"/>
                <wp:positionH relativeFrom="margin">
                  <wp:posOffset>114300</wp:posOffset>
                </wp:positionH>
                <wp:positionV relativeFrom="paragraph">
                  <wp:posOffset>246380</wp:posOffset>
                </wp:positionV>
                <wp:extent cx="1816100" cy="1345565"/>
                <wp:effectExtent l="19050" t="19050" r="12700" b="26035"/>
                <wp:wrapNone/>
                <wp:docPr id="577923674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6100" cy="1345565"/>
                          <a:chOff x="0" y="0"/>
                          <a:chExt cx="1780931" cy="1298038"/>
                        </a:xfrm>
                      </wpg:grpSpPr>
                      <wpg:grpSp>
                        <wpg:cNvPr id="1281306553" name="Group 45"/>
                        <wpg:cNvGrpSpPr/>
                        <wpg:grpSpPr>
                          <a:xfrm>
                            <a:off x="0" y="0"/>
                            <a:ext cx="1780931" cy="1298038"/>
                            <a:chOff x="28135" y="147710"/>
                            <a:chExt cx="1780931" cy="1298038"/>
                          </a:xfrm>
                        </wpg:grpSpPr>
                        <wps:wsp>
                          <wps:cNvPr id="161744358" name="Oval 44"/>
                          <wps:cNvSpPr/>
                          <wps:spPr>
                            <a:xfrm>
                              <a:off x="28135" y="147710"/>
                              <a:ext cx="1780931" cy="1298038"/>
                            </a:xfrm>
                            <a:prstGeom prst="ellipse">
                              <a:avLst/>
                            </a:prstGeom>
                            <a:noFill/>
                            <a:ln w="38100"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32096860" name="Picture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2045" y="423398"/>
                              <a:ext cx="884555" cy="88455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18752996" name="Graphic 43" descr="Stars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4667" y="106875"/>
                            <a:ext cx="822960" cy="822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287E79" id="Group 46" o:spid="_x0000_s1026" alt="&quot;&quot;" style="position:absolute;margin-left:9pt;margin-top:19.4pt;width:143pt;height:105.95pt;z-index:251806720;mso-position-horizontal-relative:margin;mso-width-relative:margin;mso-height-relative:margin" coordsize="17809,1298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">
                <v:group id="Group 45" o:spid="_x0000_s1027" style="position:absolute;width:17809;height:12980" coordorigin="281,1477" coordsize="17809,12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">
                  <v:oval id="Oval 44" o:spid="_x0000_s1028" style="position:absolute;left:281;top:1477;width:17809;height:129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" filled="f" strokecolor="#ffd966 [1943]" strokeweight="3pt">
                    <v:stroke joinstyle="miter"/>
                  </v:oval>
                  <v:shape id="Picture 42" o:spid="_x0000_s1029" type="#_x0000_t75" style="position:absolute;left:1420;top:4233;width:8846;height:8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">
                    <v:imagedata r:id="rId94" o:title=""/>
                  </v:shape>
                </v:group>
                <v:shape id="Graphic 43" o:spid="_x0000_s1030" type="#_x0000_t75" alt="Stars with solid fill" style="position:absolute;left:8946;top:1068;width:8230;height:8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">
                  <v:imagedata r:id="rId95" o:title="Stars with solid fill"/>
                </v:shape>
                <w10:wrap anchorx="margin"/>
              </v:group>
            </w:pict>
          </mc:Fallback>
        </mc:AlternateContent>
      </w:r>
      <w:r w:rsidR="00D63AE8"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96480" behindDoc="1" locked="0" layoutInCell="1" allowOverlap="1" wp14:anchorId="4C8921D0" wp14:editId="15C8E80F">
                <wp:simplePos x="0" y="0"/>
                <wp:positionH relativeFrom="margin">
                  <wp:align>right</wp:align>
                </wp:positionH>
                <wp:positionV relativeFrom="paragraph">
                  <wp:posOffset>-50165</wp:posOffset>
                </wp:positionV>
                <wp:extent cx="3540125" cy="3905250"/>
                <wp:effectExtent l="0" t="0" r="3175" b="0"/>
                <wp:wrapNone/>
                <wp:docPr id="63848603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390525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7A5840" id="Rectangle 1" o:spid="_x0000_s1026" style="position:absolute;margin-left:227.55pt;margin-top:-3.95pt;width:278.75pt;height:307.5pt;z-index:-25152000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  <w:r w:rsidR="00B65686">
        <w:rPr>
          <w:b/>
          <w:bCs/>
        </w:rPr>
        <w:t>Mana</w:t>
      </w:r>
      <w:r w:rsidR="00B65686">
        <w:t xml:space="preserve"> is the spiritual life force found in:</w:t>
      </w:r>
      <w:r w:rsidR="00D63AE8" w:rsidRPr="00D63AE8">
        <w:rPr>
          <w:b/>
          <w:bCs/>
          <w:noProof/>
        </w:rPr>
        <w:t xml:space="preserve"> </w:t>
      </w:r>
    </w:p>
    <w:p w14:paraId="34D3137F" w14:textId="4BDB63AF" w:rsidR="00B65686" w:rsidRDefault="00B65686" w:rsidP="00B65686">
      <w:pPr>
        <w:pStyle w:val="ListParagraph"/>
      </w:pPr>
      <w:r>
        <w:t>all people</w:t>
      </w:r>
    </w:p>
    <w:p w14:paraId="369B9D95" w14:textId="6491A2B0" w:rsidR="005D32DC" w:rsidRDefault="00B65686" w:rsidP="00B65686">
      <w:pPr>
        <w:pStyle w:val="ListParagraph"/>
      </w:pPr>
      <w:r>
        <w:t>the environment.</w:t>
      </w:r>
    </w:p>
    <w:p w14:paraId="5454193D" w14:textId="5734D21A" w:rsidR="00B65686" w:rsidRDefault="00B65686" w:rsidP="00B65686"/>
    <w:p w14:paraId="04C38559" w14:textId="0F14C79C" w:rsidR="00B65686" w:rsidRDefault="008D1DE4" w:rsidP="00B65686">
      <w:r>
        <w:rPr>
          <w:noProof/>
        </w:rPr>
        <w:drawing>
          <wp:anchor distT="0" distB="0" distL="114300" distR="114300" simplePos="0" relativeHeight="251808768" behindDoc="0" locked="0" layoutInCell="1" allowOverlap="1" wp14:anchorId="641B9DDE" wp14:editId="2D83C099">
            <wp:simplePos x="0" y="0"/>
            <wp:positionH relativeFrom="margin">
              <wp:posOffset>219075</wp:posOffset>
            </wp:positionH>
            <wp:positionV relativeFrom="paragraph">
              <wp:posOffset>6985</wp:posOffset>
            </wp:positionV>
            <wp:extent cx="1406770" cy="1406770"/>
            <wp:effectExtent l="0" t="0" r="3175" b="0"/>
            <wp:wrapNone/>
            <wp:docPr id="761866856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866856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770" cy="1406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62027" w14:textId="3522B209" w:rsidR="00B65686" w:rsidRDefault="00B65686" w:rsidP="00B65686">
      <w:r>
        <w:t>Having mana</w:t>
      </w:r>
      <w:r w:rsidR="00FA764E">
        <w:t xml:space="preserve"> </w:t>
      </w:r>
      <w:r>
        <w:t>means a person feels in control to make their own decisions.</w:t>
      </w:r>
    </w:p>
    <w:p w14:paraId="4D07BBE6" w14:textId="77777777" w:rsidR="00B65686" w:rsidRDefault="00B65686" w:rsidP="00B65686"/>
    <w:p w14:paraId="3939346C" w14:textId="77777777" w:rsidR="00B65686" w:rsidRPr="00B65686" w:rsidRDefault="00B65686" w:rsidP="00B65686"/>
    <w:p w14:paraId="12D8FB22" w14:textId="70E09106" w:rsidR="00D63AE8" w:rsidRDefault="00D63AE8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451ABAB3" w14:textId="605F5F65" w:rsidR="00952164" w:rsidRDefault="00B0707A" w:rsidP="00B0707A">
      <w:pPr>
        <w:pStyle w:val="Heading2"/>
      </w:pPr>
      <w:bookmarkStart w:id="14" w:name="_Toc164676599"/>
      <w:r>
        <w:lastRenderedPageBreak/>
        <w:t>2.</w:t>
      </w:r>
      <w:bookmarkEnd w:id="14"/>
    </w:p>
    <w:p w14:paraId="1C25C9C3" w14:textId="6A0A21A1" w:rsidR="00B0707A" w:rsidRDefault="00967E44" w:rsidP="0095216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61312" behindDoc="0" locked="0" layoutInCell="1" allowOverlap="1" wp14:anchorId="3DAA509C" wp14:editId="1DC1683B">
            <wp:simplePos x="0" y="0"/>
            <wp:positionH relativeFrom="margin">
              <wp:align>left</wp:align>
            </wp:positionH>
            <wp:positionV relativeFrom="paragraph">
              <wp:posOffset>9678</wp:posOffset>
            </wp:positionV>
            <wp:extent cx="1539370" cy="1539370"/>
            <wp:effectExtent l="0" t="0" r="3810" b="0"/>
            <wp:wrapNone/>
            <wp:docPr id="1372158009" name="Picture 13721580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158009" name="Picture 13721580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370" cy="153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74803D" w14:textId="352F1374" w:rsidR="003775C6" w:rsidRDefault="00486351" w:rsidP="003775C6">
      <w:r>
        <w:t xml:space="preserve">Change the words of </w:t>
      </w:r>
      <w:r>
        <w:br/>
        <w:t>Right 1 – Respect to</w:t>
      </w:r>
      <w:r w:rsidR="003775C6">
        <w:t>:</w:t>
      </w:r>
    </w:p>
    <w:p w14:paraId="74896A8D" w14:textId="17622FC9" w:rsidR="00F67697" w:rsidRDefault="003B4624" w:rsidP="003775C6">
      <w:pPr>
        <w:pStyle w:val="ListParagraph"/>
      </w:pPr>
      <w:r>
        <w:t>include all people</w:t>
      </w:r>
    </w:p>
    <w:p w14:paraId="15DB2878" w14:textId="46B1511C" w:rsidR="003775C6" w:rsidRDefault="00967E44" w:rsidP="003775C6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62336" behindDoc="0" locked="0" layoutInCell="1" allowOverlap="1" wp14:anchorId="13C37EC4" wp14:editId="1FC851A3">
            <wp:simplePos x="0" y="0"/>
            <wp:positionH relativeFrom="margin">
              <wp:align>left</wp:align>
            </wp:positionH>
            <wp:positionV relativeFrom="paragraph">
              <wp:posOffset>147254</wp:posOffset>
            </wp:positionV>
            <wp:extent cx="1426779" cy="1426779"/>
            <wp:effectExtent l="0" t="0" r="2540" b="2540"/>
            <wp:wrapNone/>
            <wp:docPr id="404021133" name="Picture 4040211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021133" name="Picture 4040211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779" cy="142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5C6">
        <w:t xml:space="preserve">respond better to what different </w:t>
      </w:r>
      <w:r w:rsidR="007C6562">
        <w:t xml:space="preserve">groups of </w:t>
      </w:r>
      <w:r w:rsidR="003B4624">
        <w:t>people</w:t>
      </w:r>
      <w:r w:rsidR="003775C6">
        <w:t xml:space="preserve"> need like: </w:t>
      </w:r>
    </w:p>
    <w:p w14:paraId="13C4D61D" w14:textId="77777777" w:rsidR="00F67697" w:rsidRDefault="00F67697" w:rsidP="00F67697">
      <w:pPr>
        <w:pStyle w:val="Listsecondlevel"/>
      </w:pPr>
      <w:r>
        <w:t>Māori</w:t>
      </w:r>
    </w:p>
    <w:p w14:paraId="54BC1178" w14:textId="5331410F" w:rsidR="00F67697" w:rsidRDefault="00967E44" w:rsidP="00F67697">
      <w:pPr>
        <w:pStyle w:val="Listsecondlevel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44576" behindDoc="0" locked="0" layoutInCell="1" allowOverlap="1" wp14:anchorId="723774B2" wp14:editId="430FD165">
            <wp:simplePos x="0" y="0"/>
            <wp:positionH relativeFrom="margin">
              <wp:align>left</wp:align>
            </wp:positionH>
            <wp:positionV relativeFrom="paragraph">
              <wp:posOffset>324244</wp:posOffset>
            </wp:positionV>
            <wp:extent cx="1647497" cy="1052853"/>
            <wp:effectExtent l="0" t="0" r="0" b="0"/>
            <wp:wrapNone/>
            <wp:docPr id="424852443" name="Picture 4248524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852443" name="Picture 4248524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497" cy="105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6562">
        <w:t>d</w:t>
      </w:r>
      <w:r w:rsidR="00F67697">
        <w:t>isabled people</w:t>
      </w:r>
    </w:p>
    <w:p w14:paraId="6EBC9D35" w14:textId="48E70DEF" w:rsidR="00486351" w:rsidRDefault="00F67697" w:rsidP="00F67697">
      <w:pPr>
        <w:pStyle w:val="Listsecondlevel"/>
      </w:pPr>
      <w:r w:rsidRPr="003775C6">
        <w:rPr>
          <w:b/>
          <w:bCs/>
        </w:rPr>
        <w:t>LGBTTQIA+ people</w:t>
      </w:r>
      <w:r>
        <w:t>.</w:t>
      </w:r>
      <w:r w:rsidR="00486351">
        <w:t xml:space="preserve"> </w:t>
      </w:r>
    </w:p>
    <w:p w14:paraId="633B03C5" w14:textId="77777777" w:rsidR="00486351" w:rsidRDefault="00486351" w:rsidP="00952164"/>
    <w:p w14:paraId="0A785527" w14:textId="77777777" w:rsidR="00967E44" w:rsidRDefault="00967E44">
      <w:pPr>
        <w:spacing w:line="240" w:lineRule="auto"/>
        <w:ind w:left="0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br w:type="page"/>
      </w:r>
    </w:p>
    <w:p w14:paraId="09ECB75B" w14:textId="469EB0EE" w:rsidR="003775C6" w:rsidRPr="00B32C65" w:rsidRDefault="00ED5103" w:rsidP="003775C6">
      <w:pPr>
        <w:rPr>
          <w:rFonts w:cs="Arial"/>
          <w:szCs w:val="32"/>
        </w:rPr>
      </w:pPr>
      <w:r w:rsidRPr="00B32C65">
        <w:rPr>
          <w:rFonts w:cs="Arial"/>
          <w:b/>
          <w:bCs/>
          <w:noProof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22400" behindDoc="1" locked="0" layoutInCell="1" allowOverlap="1" wp14:anchorId="25DCDA4A" wp14:editId="747C61DF">
                <wp:simplePos x="0" y="0"/>
                <wp:positionH relativeFrom="column">
                  <wp:posOffset>2128346</wp:posOffset>
                </wp:positionH>
                <wp:positionV relativeFrom="paragraph">
                  <wp:posOffset>-244366</wp:posOffset>
                </wp:positionV>
                <wp:extent cx="3811248" cy="7353935"/>
                <wp:effectExtent l="0" t="0" r="0" b="0"/>
                <wp:wrapNone/>
                <wp:docPr id="98414897" name="Rectangle 984148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248" cy="735393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FE7539" id="Rectangle 98414897" o:spid="_x0000_s1026" style="position:absolute;margin-left:167.6pt;margin-top:-19.25pt;width:300.1pt;height:579.05pt;z-index:-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" fillcolor="#f1d7da" stroked="f" strokeweight="1pt"/>
            </w:pict>
          </mc:Fallback>
        </mc:AlternateContent>
      </w:r>
      <w:r w:rsidR="003775C6" w:rsidRPr="00B32C65">
        <w:rPr>
          <w:rFonts w:cs="Arial"/>
          <w:b/>
          <w:bCs/>
          <w:noProof/>
          <w:szCs w:val="32"/>
          <w:lang w:eastAsia="en-NZ"/>
        </w:rPr>
        <w:drawing>
          <wp:anchor distT="0" distB="0" distL="114300" distR="114300" simplePos="0" relativeHeight="251621376" behindDoc="0" locked="0" layoutInCell="1" allowOverlap="1" wp14:anchorId="31C73B05" wp14:editId="1BA06CD8">
            <wp:simplePos x="0" y="0"/>
            <wp:positionH relativeFrom="margin">
              <wp:posOffset>6169</wp:posOffset>
            </wp:positionH>
            <wp:positionV relativeFrom="paragraph">
              <wp:posOffset>-245563</wp:posOffset>
            </wp:positionV>
            <wp:extent cx="1435608" cy="1435608"/>
            <wp:effectExtent l="0" t="0" r="0" b="0"/>
            <wp:wrapNone/>
            <wp:docPr id="23" name="Picture 23" descr="Felix sebastia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lix sebastian 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608" cy="143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5C6" w:rsidRPr="00B32C65">
        <w:rPr>
          <w:rFonts w:cs="Arial"/>
          <w:b/>
          <w:bCs/>
          <w:szCs w:val="32"/>
        </w:rPr>
        <w:t>LGBTTQIA+</w:t>
      </w:r>
      <w:r w:rsidR="003775C6" w:rsidRPr="00B32C65">
        <w:rPr>
          <w:rFonts w:cs="Arial"/>
          <w:szCs w:val="32"/>
        </w:rPr>
        <w:t xml:space="preserve"> stands for people who are:</w:t>
      </w:r>
    </w:p>
    <w:p w14:paraId="5942C565" w14:textId="560DD224" w:rsidR="003775C6" w:rsidRPr="00B32C65" w:rsidRDefault="00AF0884" w:rsidP="00ED5103">
      <w:pPr>
        <w:pStyle w:val="ListParagraph"/>
      </w:pPr>
      <w:r w:rsidRPr="00B32C65">
        <w:rPr>
          <w:noProof/>
          <w:lang w:val="en-NZ" w:eastAsia="en-NZ"/>
        </w:rPr>
        <w:drawing>
          <wp:anchor distT="0" distB="0" distL="114300" distR="114300" simplePos="0" relativeHeight="251770880" behindDoc="0" locked="0" layoutInCell="1" allowOverlap="1" wp14:anchorId="6F163EEA" wp14:editId="7F45774F">
            <wp:simplePos x="0" y="0"/>
            <wp:positionH relativeFrom="margin">
              <wp:posOffset>65314</wp:posOffset>
            </wp:positionH>
            <wp:positionV relativeFrom="paragraph">
              <wp:posOffset>567055</wp:posOffset>
            </wp:positionV>
            <wp:extent cx="1435608" cy="1353602"/>
            <wp:effectExtent l="0" t="0" r="0" b="0"/>
            <wp:wrapNone/>
            <wp:docPr id="818224045" name="Picture 818224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608" cy="1353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l</w:t>
      </w:r>
      <w:r w:rsidRPr="00B32C65">
        <w:t xml:space="preserve">esbian </w:t>
      </w:r>
    </w:p>
    <w:p w14:paraId="719B9B64" w14:textId="567BB493" w:rsidR="003775C6" w:rsidRPr="00B32C65" w:rsidRDefault="00AF0884" w:rsidP="00ED5103">
      <w:pPr>
        <w:pStyle w:val="ListParagraph"/>
      </w:pPr>
      <w:r>
        <w:t>g</w:t>
      </w:r>
      <w:r w:rsidRPr="00B32C65">
        <w:t xml:space="preserve">ay </w:t>
      </w:r>
    </w:p>
    <w:p w14:paraId="79A53426" w14:textId="62CB5AAB" w:rsidR="003775C6" w:rsidRPr="00B32C65" w:rsidRDefault="00AF0884" w:rsidP="00ED5103">
      <w:pPr>
        <w:pStyle w:val="ListParagraph"/>
      </w:pPr>
      <w:r>
        <w:t>b</w:t>
      </w:r>
      <w:r w:rsidRPr="00B32C65">
        <w:t xml:space="preserve">isexual </w:t>
      </w:r>
    </w:p>
    <w:p w14:paraId="51CE9A80" w14:textId="4AC756A5" w:rsidR="003775C6" w:rsidRPr="00B32C65" w:rsidRDefault="00AF0884" w:rsidP="00ED5103">
      <w:pPr>
        <w:pStyle w:val="ListParagraph"/>
      </w:pPr>
      <w:r w:rsidRPr="00B32C65">
        <w:rPr>
          <w:noProof/>
          <w:lang w:val="en-NZ" w:eastAsia="en-NZ"/>
        </w:rPr>
        <w:drawing>
          <wp:anchor distT="0" distB="0" distL="114300" distR="114300" simplePos="0" relativeHeight="251772928" behindDoc="0" locked="0" layoutInCell="1" allowOverlap="1" wp14:anchorId="1576A9E0" wp14:editId="1BD44518">
            <wp:simplePos x="0" y="0"/>
            <wp:positionH relativeFrom="margin">
              <wp:posOffset>0</wp:posOffset>
            </wp:positionH>
            <wp:positionV relativeFrom="paragraph">
              <wp:posOffset>154578</wp:posOffset>
            </wp:positionV>
            <wp:extent cx="1435608" cy="1435608"/>
            <wp:effectExtent l="0" t="0" r="0" b="0"/>
            <wp:wrapNone/>
            <wp:docPr id="169326712" name="Picture 169326712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608" cy="143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t</w:t>
      </w:r>
      <w:r w:rsidRPr="00B32C65">
        <w:t>ransgender</w:t>
      </w:r>
    </w:p>
    <w:p w14:paraId="7E0A14B6" w14:textId="623463EA" w:rsidR="003775C6" w:rsidRPr="00B32C65" w:rsidRDefault="00AF0884" w:rsidP="00ED5103">
      <w:pPr>
        <w:pStyle w:val="ListParagraph"/>
      </w:pPr>
      <w:proofErr w:type="spellStart"/>
      <w:r>
        <w:t>t</w:t>
      </w:r>
      <w:r w:rsidRPr="00B32C65">
        <w:t>akatāpui</w:t>
      </w:r>
      <w:proofErr w:type="spellEnd"/>
    </w:p>
    <w:p w14:paraId="63C97FC1" w14:textId="19DEABD8" w:rsidR="003775C6" w:rsidRPr="00B32C65" w:rsidRDefault="00AF0884" w:rsidP="00ED5103">
      <w:pPr>
        <w:pStyle w:val="ListParagraph"/>
      </w:pPr>
      <w:r w:rsidRPr="00B32C65">
        <w:rPr>
          <w:noProof/>
          <w:lang w:val="en-NZ" w:eastAsia="en-NZ"/>
        </w:rPr>
        <w:drawing>
          <wp:anchor distT="0" distB="0" distL="114300" distR="114300" simplePos="0" relativeHeight="251774976" behindDoc="0" locked="0" layoutInCell="1" allowOverlap="1" wp14:anchorId="3C8F7665" wp14:editId="23C02CD6">
            <wp:simplePos x="0" y="0"/>
            <wp:positionH relativeFrom="margin">
              <wp:posOffset>0</wp:posOffset>
            </wp:positionH>
            <wp:positionV relativeFrom="paragraph">
              <wp:posOffset>391976</wp:posOffset>
            </wp:positionV>
            <wp:extent cx="1435608" cy="1435608"/>
            <wp:effectExtent l="0" t="0" r="0" b="0"/>
            <wp:wrapNone/>
            <wp:docPr id="348395632" name="Picture 348395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ntersex_image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608" cy="1435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q</w:t>
      </w:r>
      <w:r w:rsidRPr="00B32C65">
        <w:t>ueer</w:t>
      </w:r>
    </w:p>
    <w:p w14:paraId="4436EFD9" w14:textId="6E5BD23E" w:rsidR="003775C6" w:rsidRPr="00B32C65" w:rsidRDefault="00AF0884" w:rsidP="00ED5103">
      <w:pPr>
        <w:pStyle w:val="ListParagraph"/>
      </w:pPr>
      <w:r>
        <w:t>i</w:t>
      </w:r>
      <w:r w:rsidRPr="00B32C65">
        <w:t>ntersex</w:t>
      </w:r>
    </w:p>
    <w:p w14:paraId="0A9C1E6B" w14:textId="303FFDBC" w:rsidR="003775C6" w:rsidRPr="00B32C65" w:rsidRDefault="00AF0884" w:rsidP="00ED5103">
      <w:pPr>
        <w:pStyle w:val="ListParagraph"/>
      </w:pPr>
      <w:r w:rsidRPr="00B32C65">
        <w:rPr>
          <w:noProof/>
          <w:lang w:val="en-NZ" w:eastAsia="en-NZ"/>
        </w:rPr>
        <w:drawing>
          <wp:anchor distT="0" distB="0" distL="114300" distR="114300" simplePos="0" relativeHeight="251777024" behindDoc="0" locked="0" layoutInCell="1" allowOverlap="1" wp14:anchorId="5CEA523E" wp14:editId="1E84C68A">
            <wp:simplePos x="0" y="0"/>
            <wp:positionH relativeFrom="margin">
              <wp:posOffset>-78377</wp:posOffset>
            </wp:positionH>
            <wp:positionV relativeFrom="paragraph">
              <wp:posOffset>695507</wp:posOffset>
            </wp:positionV>
            <wp:extent cx="1435608" cy="1435608"/>
            <wp:effectExtent l="0" t="0" r="0" b="0"/>
            <wp:wrapNone/>
            <wp:docPr id="61642947" name="Picture 61642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608" cy="143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a</w:t>
      </w:r>
      <w:r w:rsidRPr="00B32C65">
        <w:t>sexual</w:t>
      </w:r>
    </w:p>
    <w:p w14:paraId="2247A665" w14:textId="77777777" w:rsidR="003775C6" w:rsidRPr="00B32C65" w:rsidRDefault="003775C6" w:rsidP="00ED5103">
      <w:pPr>
        <w:pStyle w:val="ListParagraph"/>
      </w:pPr>
      <w:r w:rsidRPr="00B32C65">
        <w:t>+ is for other people who fit in similar groups.</w:t>
      </w:r>
    </w:p>
    <w:p w14:paraId="3FED33E5" w14:textId="77777777" w:rsidR="00486351" w:rsidRDefault="00486351" w:rsidP="00952164"/>
    <w:p w14:paraId="50784FEA" w14:textId="77777777" w:rsidR="00486351" w:rsidRDefault="00486351" w:rsidP="00952164"/>
    <w:p w14:paraId="357AC059" w14:textId="77777777" w:rsidR="003775C6" w:rsidRDefault="003775C6" w:rsidP="00952164"/>
    <w:p w14:paraId="3156967F" w14:textId="77777777" w:rsidR="003775C6" w:rsidRDefault="003775C6" w:rsidP="00952164"/>
    <w:p w14:paraId="44936F3E" w14:textId="77777777" w:rsidR="003775C6" w:rsidRDefault="003775C6" w:rsidP="00952164"/>
    <w:p w14:paraId="1FB858F6" w14:textId="4A7F1F59" w:rsidR="00952164" w:rsidRDefault="003775C6" w:rsidP="003775C6">
      <w:pPr>
        <w:pStyle w:val="Heading2"/>
      </w:pPr>
      <w:bookmarkStart w:id="15" w:name="_Toc164676600"/>
      <w:r>
        <w:lastRenderedPageBreak/>
        <w:t>3.</w:t>
      </w:r>
      <w:bookmarkEnd w:id="15"/>
    </w:p>
    <w:p w14:paraId="65F811E2" w14:textId="5587F691" w:rsidR="003775C6" w:rsidRDefault="003775C6" w:rsidP="003775C6"/>
    <w:p w14:paraId="588349EB" w14:textId="5C0AFE34" w:rsidR="00B65686" w:rsidRDefault="00B65686" w:rsidP="005D32DC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63360" behindDoc="0" locked="0" layoutInCell="1" allowOverlap="1" wp14:anchorId="0C16151A" wp14:editId="62F0A883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1638300" cy="1638300"/>
            <wp:effectExtent l="0" t="0" r="0" b="0"/>
            <wp:wrapNone/>
            <wp:docPr id="1694231825" name="Picture 16942318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231825" name="Picture 16942318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5C6">
        <w:t>Change things about how whānau are included like</w:t>
      </w:r>
      <w:r>
        <w:t>:</w:t>
      </w:r>
    </w:p>
    <w:p w14:paraId="06210D2E" w14:textId="3FB7A4D2" w:rsidR="003775C6" w:rsidRDefault="003775C6" w:rsidP="00B65686">
      <w:pPr>
        <w:pStyle w:val="ListParagraph"/>
      </w:pPr>
      <w:r>
        <w:t xml:space="preserve">using the word </w:t>
      </w:r>
      <w:r w:rsidRPr="003775C6">
        <w:rPr>
          <w:b/>
          <w:bCs/>
        </w:rPr>
        <w:t>autonomy</w:t>
      </w:r>
      <w:r w:rsidR="005D32DC" w:rsidRPr="00B65686">
        <w:t>.</w:t>
      </w:r>
    </w:p>
    <w:p w14:paraId="0F80B8E2" w14:textId="5A5E7DE9" w:rsidR="00FA764E" w:rsidRDefault="00FA764E" w:rsidP="00B65686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98528" behindDoc="0" locked="0" layoutInCell="1" allowOverlap="1" wp14:anchorId="0E7CA67F" wp14:editId="577B3647">
            <wp:simplePos x="0" y="0"/>
            <wp:positionH relativeFrom="margin">
              <wp:align>left</wp:align>
            </wp:positionH>
            <wp:positionV relativeFrom="paragraph">
              <wp:posOffset>730885</wp:posOffset>
            </wp:positionV>
            <wp:extent cx="1638300" cy="1566667"/>
            <wp:effectExtent l="0" t="0" r="0" b="0"/>
            <wp:wrapNone/>
            <wp:docPr id="660040716" name="Picture 6600407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040716" name="Picture 6600407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56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686">
        <w:t>supporting whānau to be involved when a person wants them to be</w:t>
      </w:r>
    </w:p>
    <w:p w14:paraId="06CC03F5" w14:textId="09D2E0D6" w:rsidR="00B65686" w:rsidRDefault="00FA764E" w:rsidP="00B65686">
      <w:pPr>
        <w:pStyle w:val="ListParagraph"/>
      </w:pPr>
      <w:r>
        <w:t>supporting complaints to be made by a support person</w:t>
      </w:r>
      <w:r w:rsidR="00B65686">
        <w:t>.</w:t>
      </w:r>
    </w:p>
    <w:p w14:paraId="369DD332" w14:textId="354605EF" w:rsidR="00B65686" w:rsidRDefault="00B65686" w:rsidP="005D32DC"/>
    <w:p w14:paraId="2C7B8278" w14:textId="6D56C180" w:rsidR="003775C6" w:rsidRDefault="00D63AE8" w:rsidP="003775C6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23424" behindDoc="1" locked="0" layoutInCell="1" allowOverlap="1" wp14:anchorId="042D7B8B" wp14:editId="62C3AC2F">
                <wp:simplePos x="0" y="0"/>
                <wp:positionH relativeFrom="margin">
                  <wp:align>right</wp:align>
                </wp:positionH>
                <wp:positionV relativeFrom="paragraph">
                  <wp:posOffset>353696</wp:posOffset>
                </wp:positionV>
                <wp:extent cx="3540125" cy="1104900"/>
                <wp:effectExtent l="0" t="0" r="3175" b="0"/>
                <wp:wrapNone/>
                <wp:docPr id="143434231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10490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524C8B" id="Rectangle 1" o:spid="_x0000_s1026" style="position:absolute;margin-left:227.55pt;margin-top:27.85pt;width:278.75pt;height:87pt;z-index:-25169305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5609973B" w14:textId="22713DA6" w:rsidR="003775C6" w:rsidRDefault="00D63AE8" w:rsidP="003775C6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65408" behindDoc="0" locked="0" layoutInCell="1" allowOverlap="1" wp14:anchorId="241A7A8C" wp14:editId="457DA2AD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403131" cy="1403131"/>
            <wp:effectExtent l="0" t="0" r="0" b="6985"/>
            <wp:wrapNone/>
            <wp:docPr id="59011811" name="Picture 590118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1811" name="Picture 590118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131" cy="1403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5C6" w:rsidRPr="003775C6">
        <w:rPr>
          <w:b/>
          <w:bCs/>
        </w:rPr>
        <w:t>Autonomy</w:t>
      </w:r>
      <w:r w:rsidR="003775C6">
        <w:t xml:space="preserve"> means people being able to do the things they want with the support of others. </w:t>
      </w:r>
    </w:p>
    <w:p w14:paraId="5FBCFE26" w14:textId="77777777" w:rsidR="00B54E53" w:rsidRDefault="00B54E53" w:rsidP="003775C6"/>
    <w:p w14:paraId="22A7FF58" w14:textId="3C2C6C5A" w:rsidR="008E261C" w:rsidRDefault="008E261C" w:rsidP="00B54E53"/>
    <w:p w14:paraId="4B362001" w14:textId="27252FF0" w:rsidR="003775C6" w:rsidRPr="003775C6" w:rsidRDefault="00190031" w:rsidP="00952164">
      <w:pPr>
        <w:rPr>
          <w:b/>
          <w:bCs/>
        </w:rPr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66432" behindDoc="0" locked="0" layoutInCell="1" allowOverlap="1" wp14:anchorId="6A9849BB" wp14:editId="7FD68EB3">
            <wp:simplePos x="0" y="0"/>
            <wp:positionH relativeFrom="margin">
              <wp:posOffset>-15766</wp:posOffset>
            </wp:positionH>
            <wp:positionV relativeFrom="paragraph">
              <wp:posOffset>159166</wp:posOffset>
            </wp:positionV>
            <wp:extent cx="1545021" cy="1545021"/>
            <wp:effectExtent l="0" t="0" r="0" b="0"/>
            <wp:wrapNone/>
            <wp:docPr id="324313098" name="Picture 3243130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313098" name="Picture 3243130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021" cy="1545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5C6" w:rsidRPr="003775C6">
        <w:rPr>
          <w:b/>
          <w:bCs/>
        </w:rPr>
        <w:t>4.</w:t>
      </w:r>
    </w:p>
    <w:p w14:paraId="768E9E29" w14:textId="7A263752" w:rsidR="003775C6" w:rsidRDefault="003775C6" w:rsidP="00952164"/>
    <w:p w14:paraId="1DAE4F09" w14:textId="039EAD4F" w:rsidR="007C6562" w:rsidRDefault="00AC1306" w:rsidP="00952164">
      <w:r>
        <w:t xml:space="preserve">Change </w:t>
      </w:r>
      <w:r w:rsidR="003775C6">
        <w:t xml:space="preserve">the Code to use </w:t>
      </w:r>
      <w:r w:rsidR="003775C6">
        <w:br/>
      </w:r>
      <w:r w:rsidR="008E261C">
        <w:t>words</w:t>
      </w:r>
      <w:r w:rsidR="003775C6">
        <w:t xml:space="preserve"> that include </w:t>
      </w:r>
      <w:r w:rsidR="00C63F2F">
        <w:t xml:space="preserve">people of </w:t>
      </w:r>
      <w:r w:rsidR="003775C6">
        <w:t xml:space="preserve">all </w:t>
      </w:r>
      <w:r w:rsidR="003775C6" w:rsidRPr="007C6562">
        <w:rPr>
          <w:b/>
          <w:bCs/>
        </w:rPr>
        <w:t>genders</w:t>
      </w:r>
      <w:r w:rsidR="003775C6">
        <w:t>.</w:t>
      </w:r>
    </w:p>
    <w:p w14:paraId="7B588EA8" w14:textId="77777777" w:rsidR="005D32DC" w:rsidRDefault="005D32DC">
      <w:pPr>
        <w:spacing w:line="240" w:lineRule="auto"/>
        <w:ind w:left="0"/>
        <w:rPr>
          <w:rFonts w:cs="Arial"/>
          <w:b/>
          <w:bCs/>
          <w:color w:val="000000" w:themeColor="text1"/>
          <w:szCs w:val="32"/>
        </w:rPr>
      </w:pPr>
      <w:r>
        <w:rPr>
          <w:rFonts w:cs="Arial"/>
          <w:b/>
          <w:bCs/>
          <w:color w:val="000000" w:themeColor="text1"/>
          <w:szCs w:val="32"/>
        </w:rPr>
        <w:br w:type="page"/>
      </w:r>
    </w:p>
    <w:p w14:paraId="49A64F46" w14:textId="3A196586" w:rsidR="007C6562" w:rsidRDefault="007C6562" w:rsidP="007C6562">
      <w:pPr>
        <w:rPr>
          <w:rFonts w:cs="Arial"/>
          <w:color w:val="000000" w:themeColor="text1"/>
          <w:szCs w:val="32"/>
        </w:rPr>
      </w:pPr>
      <w:r w:rsidRPr="00100EA1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588608" behindDoc="1" locked="0" layoutInCell="1" allowOverlap="1" wp14:anchorId="7F2E168A" wp14:editId="7B345385">
                <wp:simplePos x="0" y="0"/>
                <wp:positionH relativeFrom="margin">
                  <wp:align>right</wp:align>
                </wp:positionH>
                <wp:positionV relativeFrom="paragraph">
                  <wp:posOffset>-97972</wp:posOffset>
                </wp:positionV>
                <wp:extent cx="3540125" cy="2667000"/>
                <wp:effectExtent l="0" t="0" r="3175" b="0"/>
                <wp:wrapNone/>
                <wp:docPr id="167031911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66700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CC8C59" id="Rectangle 1" o:spid="_x0000_s1026" style="position:absolute;margin-left:227.55pt;margin-top:-7.7pt;width:278.75pt;height:210pt;z-index:-25172787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  <w:r w:rsidRPr="007C6562">
        <w:rPr>
          <w:rFonts w:cs="Arial"/>
          <w:b/>
          <w:bCs/>
          <w:noProof/>
          <w:color w:val="000000" w:themeColor="text1"/>
          <w:szCs w:val="32"/>
          <w:lang w:eastAsia="en-NZ"/>
        </w:rPr>
        <w:drawing>
          <wp:anchor distT="0" distB="0" distL="114300" distR="114300" simplePos="0" relativeHeight="251587584" behindDoc="0" locked="0" layoutInCell="1" allowOverlap="1" wp14:anchorId="63F80FD6" wp14:editId="115168F6">
            <wp:simplePos x="0" y="0"/>
            <wp:positionH relativeFrom="margin">
              <wp:align>left</wp:align>
            </wp:positionH>
            <wp:positionV relativeFrom="paragraph">
              <wp:posOffset>368754</wp:posOffset>
            </wp:positionV>
            <wp:extent cx="1657350" cy="1657350"/>
            <wp:effectExtent l="0" t="0" r="0" b="0"/>
            <wp:wrapNone/>
            <wp:docPr id="1367376083" name="Picture 1367376083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C6562">
        <w:rPr>
          <w:rFonts w:cs="Arial"/>
          <w:b/>
          <w:bCs/>
          <w:color w:val="000000" w:themeColor="text1"/>
          <w:szCs w:val="32"/>
        </w:rPr>
        <w:t>Gender</w:t>
      </w:r>
      <w:r>
        <w:rPr>
          <w:rFonts w:cs="Arial"/>
          <w:color w:val="000000" w:themeColor="text1"/>
          <w:szCs w:val="32"/>
        </w:rPr>
        <w:t xml:space="preserve"> is if you are:</w:t>
      </w:r>
      <w:r w:rsidRPr="00C11492">
        <w:rPr>
          <w:rFonts w:cs="Arial"/>
          <w:noProof/>
          <w:szCs w:val="32"/>
          <w:lang w:eastAsia="en-NZ"/>
        </w:rPr>
        <w:t xml:space="preserve"> </w:t>
      </w:r>
      <w:r>
        <w:rPr>
          <w:rFonts w:cs="Arial"/>
          <w:color w:val="000000" w:themeColor="text1"/>
          <w:szCs w:val="32"/>
        </w:rPr>
        <w:br/>
      </w:r>
    </w:p>
    <w:p w14:paraId="0C3C1DC1" w14:textId="77777777" w:rsidR="007C6562" w:rsidRDefault="007C6562" w:rsidP="007C6562">
      <w:pPr>
        <w:pStyle w:val="ListParagraph"/>
        <w:numPr>
          <w:ilvl w:val="0"/>
          <w:numId w:val="16"/>
        </w:numPr>
        <w:spacing w:before="0"/>
        <w:ind w:left="4253" w:hanging="567"/>
        <w:contextualSpacing/>
        <w:rPr>
          <w:rFonts w:cs="Arial"/>
          <w:color w:val="000000" w:themeColor="text1"/>
          <w:szCs w:val="32"/>
        </w:rPr>
      </w:pPr>
      <w:r>
        <w:rPr>
          <w:rFonts w:cs="Arial"/>
          <w:color w:val="000000" w:themeColor="text1"/>
          <w:szCs w:val="32"/>
        </w:rPr>
        <w:t>a man</w:t>
      </w:r>
      <w:r>
        <w:rPr>
          <w:rFonts w:cs="Arial"/>
          <w:color w:val="000000" w:themeColor="text1"/>
          <w:szCs w:val="32"/>
        </w:rPr>
        <w:br/>
      </w:r>
    </w:p>
    <w:p w14:paraId="794E291C" w14:textId="77777777" w:rsidR="007C6562" w:rsidRDefault="007C6562" w:rsidP="007C6562">
      <w:pPr>
        <w:pStyle w:val="ListParagraph"/>
        <w:numPr>
          <w:ilvl w:val="0"/>
          <w:numId w:val="16"/>
        </w:numPr>
        <w:spacing w:before="0"/>
        <w:ind w:left="4253" w:hanging="567"/>
        <w:contextualSpacing/>
        <w:rPr>
          <w:rFonts w:cs="Arial"/>
          <w:color w:val="000000" w:themeColor="text1"/>
          <w:szCs w:val="32"/>
        </w:rPr>
      </w:pPr>
      <w:r>
        <w:rPr>
          <w:rFonts w:cs="Arial"/>
          <w:color w:val="000000" w:themeColor="text1"/>
          <w:szCs w:val="32"/>
        </w:rPr>
        <w:t>a woman</w:t>
      </w:r>
      <w:r>
        <w:rPr>
          <w:rFonts w:cs="Arial"/>
          <w:color w:val="000000" w:themeColor="text1"/>
          <w:szCs w:val="32"/>
        </w:rPr>
        <w:br/>
      </w:r>
    </w:p>
    <w:p w14:paraId="468C199F" w14:textId="77777777" w:rsidR="007C6562" w:rsidRPr="00C11492" w:rsidRDefault="007C6562" w:rsidP="007C6562">
      <w:pPr>
        <w:pStyle w:val="ListParagraph"/>
        <w:numPr>
          <w:ilvl w:val="0"/>
          <w:numId w:val="16"/>
        </w:numPr>
        <w:spacing w:before="0"/>
        <w:ind w:left="4253" w:hanging="567"/>
        <w:contextualSpacing/>
        <w:rPr>
          <w:rFonts w:cs="Arial"/>
          <w:color w:val="000000" w:themeColor="text1"/>
          <w:szCs w:val="32"/>
        </w:rPr>
      </w:pPr>
      <w:r>
        <w:rPr>
          <w:rFonts w:cs="Arial"/>
          <w:color w:val="000000" w:themeColor="text1"/>
          <w:szCs w:val="32"/>
        </w:rPr>
        <w:t>another gender like nonbinary.</w:t>
      </w:r>
    </w:p>
    <w:p w14:paraId="77B30C18" w14:textId="07BFCBBF" w:rsidR="007C6562" w:rsidRDefault="007C6562" w:rsidP="00952164"/>
    <w:p w14:paraId="79B2206A" w14:textId="77777777" w:rsidR="008E261C" w:rsidRDefault="008E261C" w:rsidP="00952164">
      <w:pPr>
        <w:rPr>
          <w:b/>
          <w:bCs/>
        </w:rPr>
      </w:pPr>
    </w:p>
    <w:p w14:paraId="4C4C116C" w14:textId="5FA596B1" w:rsidR="003775C6" w:rsidRPr="00BB2F0F" w:rsidRDefault="00BB2F0F" w:rsidP="00952164">
      <w:pPr>
        <w:rPr>
          <w:b/>
          <w:bCs/>
        </w:rPr>
      </w:pPr>
      <w:r w:rsidRPr="00BB2F0F">
        <w:rPr>
          <w:b/>
          <w:bCs/>
        </w:rPr>
        <w:t>5.</w:t>
      </w:r>
    </w:p>
    <w:p w14:paraId="60081336" w14:textId="6E92F511" w:rsidR="00BB2F0F" w:rsidRDefault="000F1B91" w:rsidP="0095216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78720" behindDoc="0" locked="0" layoutInCell="1" allowOverlap="1" wp14:anchorId="4E765B32" wp14:editId="37DC6418">
            <wp:simplePos x="0" y="0"/>
            <wp:positionH relativeFrom="margin">
              <wp:align>left</wp:align>
            </wp:positionH>
            <wp:positionV relativeFrom="paragraph">
              <wp:posOffset>12460</wp:posOffset>
            </wp:positionV>
            <wp:extent cx="1127234" cy="1044150"/>
            <wp:effectExtent l="0" t="0" r="0" b="3810"/>
            <wp:wrapNone/>
            <wp:docPr id="353974869" name="Picture 3539748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974869" name="Picture 3539748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234" cy="104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10DB8C" w14:textId="61B0ECBA" w:rsidR="00BB2F0F" w:rsidRDefault="00BB2F0F" w:rsidP="00952164">
      <w:r>
        <w:t xml:space="preserve">Make a change to the Code to include a way to stop </w:t>
      </w:r>
      <w:r w:rsidRPr="00BB2F0F">
        <w:rPr>
          <w:b/>
          <w:bCs/>
        </w:rPr>
        <w:t>retaliation</w:t>
      </w:r>
      <w:r>
        <w:t>.</w:t>
      </w:r>
    </w:p>
    <w:p w14:paraId="0550421B" w14:textId="2BA1B3F0" w:rsidR="00BB2F0F" w:rsidRDefault="00BB2F0F" w:rsidP="00952164"/>
    <w:p w14:paraId="157ECBA1" w14:textId="7A036D10" w:rsidR="00BB2F0F" w:rsidRDefault="00E5523A" w:rsidP="00952164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24448" behindDoc="1" locked="0" layoutInCell="1" allowOverlap="1" wp14:anchorId="3CE9075E" wp14:editId="07B170CD">
                <wp:simplePos x="0" y="0"/>
                <wp:positionH relativeFrom="margin">
                  <wp:align>right</wp:align>
                </wp:positionH>
                <wp:positionV relativeFrom="paragraph">
                  <wp:posOffset>294596</wp:posOffset>
                </wp:positionV>
                <wp:extent cx="3540125" cy="1111469"/>
                <wp:effectExtent l="0" t="0" r="3175" b="0"/>
                <wp:wrapNone/>
                <wp:docPr id="1238122457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1111469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C094FF" id="Rectangle 1" o:spid="_x0000_s1026" style="position:absolute;margin-left:227.55pt;margin-top:23.2pt;width:278.75pt;height:87.5pt;z-index:-25169203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63315F32" w14:textId="44845E2C" w:rsidR="00E5523A" w:rsidRDefault="003B27D1" w:rsidP="003B27D1">
      <w:r w:rsidRPr="000F1B91">
        <w:rPr>
          <w:rFonts w:cs="Arial"/>
          <w:noProof/>
          <w:lang w:eastAsia="en-NZ"/>
        </w:rPr>
        <w:drawing>
          <wp:anchor distT="0" distB="0" distL="114300" distR="114300" simplePos="0" relativeHeight="251673600" behindDoc="0" locked="0" layoutInCell="1" allowOverlap="1" wp14:anchorId="1A1D1AE1" wp14:editId="6CF7399B">
            <wp:simplePos x="0" y="0"/>
            <wp:positionH relativeFrom="margin">
              <wp:align>left</wp:align>
            </wp:positionH>
            <wp:positionV relativeFrom="paragraph">
              <wp:posOffset>7441</wp:posOffset>
            </wp:positionV>
            <wp:extent cx="1678790" cy="1048407"/>
            <wp:effectExtent l="0" t="0" r="0" b="0"/>
            <wp:wrapNone/>
            <wp:docPr id="1648560284" name="Picture 16485602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60284" name="Picture 16485602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790" cy="1048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1B91" w:rsidRPr="000F1B91">
        <w:t>Here</w:t>
      </w:r>
      <w:r w:rsidR="000F1B91">
        <w:rPr>
          <w:b/>
          <w:bCs/>
        </w:rPr>
        <w:t xml:space="preserve"> r</w:t>
      </w:r>
      <w:r w:rsidR="00BB2F0F" w:rsidRPr="00BB2F0F">
        <w:rPr>
          <w:b/>
          <w:bCs/>
        </w:rPr>
        <w:t xml:space="preserve">etaliation </w:t>
      </w:r>
      <w:r w:rsidR="00BB2F0F" w:rsidRPr="00BB2F0F">
        <w:t>means</w:t>
      </w:r>
      <w:r w:rsidR="000F1B91">
        <w:t xml:space="preserve"> someone</w:t>
      </w:r>
      <w:r>
        <w:t xml:space="preserve"> </w:t>
      </w:r>
      <w:r w:rsidR="004A7DA6">
        <w:t>treating another</w:t>
      </w:r>
      <w:r w:rsidR="000F1B91">
        <w:t xml:space="preserve"> person </w:t>
      </w:r>
      <w:r w:rsidR="004A7DA6">
        <w:t>badly because they</w:t>
      </w:r>
      <w:r w:rsidR="000F1B91">
        <w:t xml:space="preserve"> made a complaint</w:t>
      </w:r>
      <w:r>
        <w:t>.</w:t>
      </w:r>
    </w:p>
    <w:p w14:paraId="34CA9B57" w14:textId="1C5AF320" w:rsidR="00BB2F0F" w:rsidRDefault="00BB2F0F" w:rsidP="00952164"/>
    <w:p w14:paraId="73E8BD0E" w14:textId="64702D98" w:rsidR="00BB2F0F" w:rsidRDefault="005D32DC" w:rsidP="00952164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C13B973" wp14:editId="4C3C141C">
                <wp:simplePos x="0" y="0"/>
                <wp:positionH relativeFrom="margin">
                  <wp:posOffset>904875</wp:posOffset>
                </wp:positionH>
                <wp:positionV relativeFrom="paragraph">
                  <wp:posOffset>5080</wp:posOffset>
                </wp:positionV>
                <wp:extent cx="987251" cy="741443"/>
                <wp:effectExtent l="19050" t="0" r="41910" b="135255"/>
                <wp:wrapNone/>
                <wp:docPr id="275644126" name="Thought Bubble: Clou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7251" cy="741443"/>
                        </a:xfrm>
                        <a:prstGeom prst="cloudCallou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9D1469" w14:textId="77777777" w:rsidR="003B27D1" w:rsidRDefault="003B27D1" w:rsidP="003B27D1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C13B973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1" o:spid="_x0000_s1026" type="#_x0000_t106" style="position:absolute;left:0;text-align:left;margin-left:71.25pt;margin-top:.4pt;width:77.75pt;height:58.4pt;z-index:25167769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" adj="6300,24300" filled="f" strokecolor="#09101d [484]" strokeweight="1pt">
                <v:stroke joinstyle="miter"/>
                <v:textbox>
                  <w:txbxContent>
                    <w:p w14:paraId="7F9D1469" w14:textId="77777777" w:rsidR="003B27D1" w:rsidRDefault="003B27D1" w:rsidP="003B27D1">
                      <w:pPr>
                        <w:ind w:left="0"/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74624" behindDoc="0" locked="0" layoutInCell="1" allowOverlap="1" wp14:anchorId="14575730" wp14:editId="6369DECD">
            <wp:simplePos x="0" y="0"/>
            <wp:positionH relativeFrom="margin">
              <wp:posOffset>1172845</wp:posOffset>
            </wp:positionH>
            <wp:positionV relativeFrom="paragraph">
              <wp:posOffset>81280</wp:posOffset>
            </wp:positionV>
            <wp:extent cx="438150" cy="543560"/>
            <wp:effectExtent l="0" t="0" r="0" b="8890"/>
            <wp:wrapNone/>
            <wp:docPr id="11901340" name="Picture 119013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1340" name="Picture 119013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4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C0C2F7" w14:textId="1EF56393" w:rsidR="00BB2F0F" w:rsidRDefault="005D32DC" w:rsidP="00952164">
      <w:r>
        <w:rPr>
          <w:noProof/>
        </w:rPr>
        <w:drawing>
          <wp:anchor distT="0" distB="0" distL="114300" distR="114300" simplePos="0" relativeHeight="251676672" behindDoc="0" locked="0" layoutInCell="1" allowOverlap="1" wp14:anchorId="46F9BD31" wp14:editId="6F954319">
            <wp:simplePos x="0" y="0"/>
            <wp:positionH relativeFrom="column">
              <wp:posOffset>0</wp:posOffset>
            </wp:positionH>
            <wp:positionV relativeFrom="paragraph">
              <wp:posOffset>202663</wp:posOffset>
            </wp:positionV>
            <wp:extent cx="1550806" cy="1236357"/>
            <wp:effectExtent l="0" t="0" r="0" b="1905"/>
            <wp:wrapNone/>
            <wp:docPr id="208975805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758052" name="Picture 20897580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806" cy="1236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B2F0F">
        <w:t xml:space="preserve">This </w:t>
      </w:r>
      <w:r w:rsidR="003B27D1">
        <w:t xml:space="preserve">change could be made </w:t>
      </w:r>
      <w:r w:rsidR="00BB2F0F">
        <w:t xml:space="preserve">so people feel safe to make a complaint. </w:t>
      </w:r>
    </w:p>
    <w:p w14:paraId="2A240B00" w14:textId="4C82E095" w:rsidR="003775C6" w:rsidRDefault="003775C6" w:rsidP="00952164"/>
    <w:p w14:paraId="379EBA29" w14:textId="38EF6FF0" w:rsidR="003B27D1" w:rsidRDefault="003B27D1" w:rsidP="00952164"/>
    <w:p w14:paraId="7412BBD6" w14:textId="6C46E383" w:rsidR="00952164" w:rsidRDefault="00E5523A" w:rsidP="00E5523A">
      <w:pPr>
        <w:pStyle w:val="Heading2"/>
      </w:pPr>
      <w:bookmarkStart w:id="16" w:name="_Toc164676601"/>
      <w:r>
        <w:lastRenderedPageBreak/>
        <w:t>6.</w:t>
      </w:r>
      <w:bookmarkEnd w:id="16"/>
    </w:p>
    <w:p w14:paraId="42C04175" w14:textId="76930B01" w:rsidR="00E5523A" w:rsidRDefault="00B54E53" w:rsidP="0095216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79744" behindDoc="0" locked="0" layoutInCell="1" allowOverlap="1" wp14:anchorId="7329125C" wp14:editId="1CF8B21B">
            <wp:simplePos x="0" y="0"/>
            <wp:positionH relativeFrom="margin">
              <wp:align>left</wp:align>
            </wp:positionH>
            <wp:positionV relativeFrom="paragraph">
              <wp:posOffset>171888</wp:posOffset>
            </wp:positionV>
            <wp:extent cx="1136860" cy="1537138"/>
            <wp:effectExtent l="0" t="0" r="6350" b="6350"/>
            <wp:wrapNone/>
            <wp:docPr id="55335818" name="Picture 553358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35818" name="Picture 553358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860" cy="153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3070A" w14:textId="7BEB332E" w:rsidR="00E5523A" w:rsidRDefault="00E5523A" w:rsidP="00952164">
      <w:r>
        <w:t xml:space="preserve">Make a change to the Code so service providers know exactly what to do when making a complaint. </w:t>
      </w:r>
    </w:p>
    <w:p w14:paraId="64D5285B" w14:textId="77777777" w:rsidR="00B54E53" w:rsidRDefault="00B54E53" w:rsidP="00952164"/>
    <w:p w14:paraId="47F790BD" w14:textId="77777777" w:rsidR="00B54E53" w:rsidRDefault="00B54E53" w:rsidP="00952164"/>
    <w:p w14:paraId="2A02E6AF" w14:textId="181CD312" w:rsidR="00E5523A" w:rsidRDefault="001C1FF9" w:rsidP="00E5523A">
      <w:pPr>
        <w:pStyle w:val="Heading2"/>
      </w:pPr>
      <w:bookmarkStart w:id="17" w:name="_Toc164676602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80768" behindDoc="0" locked="0" layoutInCell="1" allowOverlap="1" wp14:anchorId="16C46485" wp14:editId="0BD570EE">
            <wp:simplePos x="0" y="0"/>
            <wp:positionH relativeFrom="margin">
              <wp:align>left</wp:align>
            </wp:positionH>
            <wp:positionV relativeFrom="paragraph">
              <wp:posOffset>363439</wp:posOffset>
            </wp:positionV>
            <wp:extent cx="1450428" cy="1623819"/>
            <wp:effectExtent l="0" t="0" r="0" b="0"/>
            <wp:wrapNone/>
            <wp:docPr id="1318704738" name="Picture 13187047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704738" name="Picture 13187047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791" cy="162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23A">
        <w:t>7.</w:t>
      </w:r>
      <w:bookmarkEnd w:id="17"/>
    </w:p>
    <w:p w14:paraId="74318136" w14:textId="06AC393F" w:rsidR="00E5523A" w:rsidRDefault="00E5523A" w:rsidP="00952164"/>
    <w:p w14:paraId="7EC7FEC2" w14:textId="62385313" w:rsidR="00E15787" w:rsidRDefault="00E5523A" w:rsidP="00E5523A">
      <w:r>
        <w:t>HDC want</w:t>
      </w:r>
      <w:r w:rsidR="00523C24">
        <w:t>s</w:t>
      </w:r>
      <w:r>
        <w:t xml:space="preserve"> to </w:t>
      </w:r>
      <w:r w:rsidR="0064438D">
        <w:t>find out</w:t>
      </w:r>
      <w:r>
        <w:t xml:space="preserve"> how they could make the </w:t>
      </w:r>
      <w:r w:rsidRPr="000F1B91">
        <w:rPr>
          <w:b/>
          <w:bCs/>
        </w:rPr>
        <w:t xml:space="preserve">Nationwide Health and Disability Advocacy </w:t>
      </w:r>
      <w:r w:rsidR="00E15787" w:rsidRPr="000F1B91">
        <w:rPr>
          <w:b/>
          <w:bCs/>
        </w:rPr>
        <w:t>Service</w:t>
      </w:r>
      <w:r>
        <w:t xml:space="preserve"> better. </w:t>
      </w:r>
    </w:p>
    <w:p w14:paraId="0EC68372" w14:textId="653C5F74" w:rsidR="001C1FF9" w:rsidRDefault="001C1FF9" w:rsidP="00E5523A"/>
    <w:p w14:paraId="6900389C" w14:textId="5826DDC6" w:rsidR="001C1FF9" w:rsidRDefault="001C1FF9" w:rsidP="00E5523A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7CBD342D" wp14:editId="165A1A01">
                <wp:simplePos x="0" y="0"/>
                <wp:positionH relativeFrom="margin">
                  <wp:align>right</wp:align>
                </wp:positionH>
                <wp:positionV relativeFrom="paragraph">
                  <wp:posOffset>295866</wp:posOffset>
                </wp:positionV>
                <wp:extent cx="3540125" cy="2554014"/>
                <wp:effectExtent l="0" t="0" r="3175" b="0"/>
                <wp:wrapNone/>
                <wp:docPr id="21690445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0125" cy="2554014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9BCDE4" id="Rectangle 1" o:spid="_x0000_s1026" style="position:absolute;margin-left:227.55pt;margin-top:23.3pt;width:278.75pt;height:201.1pt;z-index:-25163468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" fillcolor="#f1d7da" stroked="f" strokeweight="1pt">
                <w10:wrap anchorx="margin"/>
              </v:rect>
            </w:pict>
          </mc:Fallback>
        </mc:AlternateContent>
      </w:r>
    </w:p>
    <w:p w14:paraId="3EB38BDC" w14:textId="334BF879" w:rsidR="001C1FF9" w:rsidRDefault="006007F9" w:rsidP="00E5523A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810816" behindDoc="0" locked="0" layoutInCell="1" allowOverlap="1" wp14:anchorId="41A30037" wp14:editId="60B5E8F0">
            <wp:simplePos x="0" y="0"/>
            <wp:positionH relativeFrom="margin">
              <wp:posOffset>55659</wp:posOffset>
            </wp:positionH>
            <wp:positionV relativeFrom="paragraph">
              <wp:posOffset>173880</wp:posOffset>
            </wp:positionV>
            <wp:extent cx="2010298" cy="365760"/>
            <wp:effectExtent l="0" t="0" r="9525" b="0"/>
            <wp:wrapNone/>
            <wp:docPr id="1170972635" name="Picture 11709726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972635" name="Picture 11709726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298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1FF9">
        <w:t xml:space="preserve">The </w:t>
      </w:r>
      <w:r w:rsidR="001C1FF9" w:rsidRPr="000F1B91">
        <w:rPr>
          <w:b/>
          <w:bCs/>
        </w:rPr>
        <w:t>Nationwide Health and Disability Advocacy Service</w:t>
      </w:r>
      <w:r w:rsidR="001C1FF9">
        <w:t>:</w:t>
      </w:r>
    </w:p>
    <w:p w14:paraId="1A7CDB22" w14:textId="7A4E4F18" w:rsidR="001C1FF9" w:rsidRDefault="006007F9" w:rsidP="00ED5103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82816" behindDoc="0" locked="0" layoutInCell="1" allowOverlap="1" wp14:anchorId="7BEA16DD" wp14:editId="458573BB">
            <wp:simplePos x="0" y="0"/>
            <wp:positionH relativeFrom="margin">
              <wp:align>left</wp:align>
            </wp:positionH>
            <wp:positionV relativeFrom="paragraph">
              <wp:posOffset>437791</wp:posOffset>
            </wp:positionV>
            <wp:extent cx="1590765" cy="1296062"/>
            <wp:effectExtent l="0" t="0" r="9525" b="0"/>
            <wp:wrapNone/>
            <wp:docPr id="1061662171" name="Picture 10616621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662171" name="Picture 10616621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765" cy="129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1FF9">
        <w:t>tells people about the Code</w:t>
      </w:r>
    </w:p>
    <w:p w14:paraId="484B988C" w14:textId="220D7BAD" w:rsidR="001C1FF9" w:rsidRPr="001C1FF9" w:rsidRDefault="001C1FF9" w:rsidP="00ED5103">
      <w:pPr>
        <w:pStyle w:val="ListParagraph"/>
      </w:pPr>
      <w:r>
        <w:t>supports them when they have problems with a service provider.</w:t>
      </w:r>
    </w:p>
    <w:p w14:paraId="659D396F" w14:textId="77777777" w:rsidR="00E5523A" w:rsidRDefault="00E5523A" w:rsidP="00E5523A"/>
    <w:p w14:paraId="39D4519E" w14:textId="77777777" w:rsidR="00E5523A" w:rsidRDefault="00E5523A" w:rsidP="00E5523A"/>
    <w:p w14:paraId="01FEF9F1" w14:textId="77777777" w:rsidR="005D32DC" w:rsidRDefault="005D32DC" w:rsidP="00E5523A"/>
    <w:p w14:paraId="52EA144B" w14:textId="77777777" w:rsidR="005D32DC" w:rsidRDefault="005D32DC" w:rsidP="00E5523A"/>
    <w:p w14:paraId="78B4E78A" w14:textId="37C52028" w:rsidR="00E5523A" w:rsidRDefault="003D291E" w:rsidP="00E5523A">
      <w:pPr>
        <w:pStyle w:val="Heading2"/>
      </w:pPr>
      <w:bookmarkStart w:id="18" w:name="_Toc164676603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832320" behindDoc="0" locked="0" layoutInCell="1" allowOverlap="1" wp14:anchorId="3B5EFF42" wp14:editId="0A41569A">
            <wp:simplePos x="0" y="0"/>
            <wp:positionH relativeFrom="margin">
              <wp:align>left</wp:align>
            </wp:positionH>
            <wp:positionV relativeFrom="paragraph">
              <wp:posOffset>247650</wp:posOffset>
            </wp:positionV>
            <wp:extent cx="1343025" cy="1740959"/>
            <wp:effectExtent l="0" t="0" r="0" b="0"/>
            <wp:wrapNone/>
            <wp:docPr id="1491719699" name="Picture 14917196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719699" name="Picture 14917196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74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23A">
        <w:t>8.</w:t>
      </w:r>
      <w:bookmarkEnd w:id="18"/>
    </w:p>
    <w:p w14:paraId="31F7E40E" w14:textId="77D3E054" w:rsidR="00952164" w:rsidRDefault="003D291E" w:rsidP="00952164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834368" behindDoc="0" locked="0" layoutInCell="1" allowOverlap="1" wp14:anchorId="143CADDD" wp14:editId="3F3909FF">
            <wp:simplePos x="0" y="0"/>
            <wp:positionH relativeFrom="margin">
              <wp:posOffset>513715</wp:posOffset>
            </wp:positionH>
            <wp:positionV relativeFrom="paragraph">
              <wp:posOffset>52705</wp:posOffset>
            </wp:positionV>
            <wp:extent cx="638175" cy="638175"/>
            <wp:effectExtent l="0" t="0" r="9525" b="9525"/>
            <wp:wrapNone/>
            <wp:docPr id="145344964" name="Picture 1453449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44964" name="Picture 14534496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56B58" w14:textId="662F8CFF" w:rsidR="00C36675" w:rsidRDefault="00C36675" w:rsidP="00952164">
      <w:r>
        <w:t>HDC want</w:t>
      </w:r>
      <w:r w:rsidR="00C65379">
        <w:t>s</w:t>
      </w:r>
      <w:r>
        <w:t xml:space="preserve"> to </w:t>
      </w:r>
      <w:r w:rsidR="0064438D">
        <w:t>find out</w:t>
      </w:r>
      <w:r>
        <w:t xml:space="preserve"> what </w:t>
      </w:r>
      <w:r w:rsidR="0064438D">
        <w:t>people</w:t>
      </w:r>
      <w:r>
        <w:t xml:space="preserve"> think about changing some words in the Act </w:t>
      </w:r>
      <w:r w:rsidR="0064438D">
        <w:t xml:space="preserve">to do with </w:t>
      </w:r>
      <w:r w:rsidR="004A7DA6">
        <w:t>sorting out</w:t>
      </w:r>
      <w:r>
        <w:t xml:space="preserve"> complaints.</w:t>
      </w:r>
    </w:p>
    <w:p w14:paraId="385C9CAA" w14:textId="4BCAAFDD" w:rsidR="00C36675" w:rsidRDefault="00C36675" w:rsidP="00952164"/>
    <w:p w14:paraId="29D1BE73" w14:textId="4FF7FDE3" w:rsidR="00C36675" w:rsidRDefault="00C36675" w:rsidP="00952164"/>
    <w:p w14:paraId="59BA7562" w14:textId="1F83C339" w:rsidR="00C36675" w:rsidRDefault="001C1FF9" w:rsidP="00C36675">
      <w:pPr>
        <w:pStyle w:val="Heading2"/>
      </w:pPr>
      <w:bookmarkStart w:id="19" w:name="_Toc164676604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84864" behindDoc="0" locked="0" layoutInCell="1" allowOverlap="1" wp14:anchorId="67D6D617" wp14:editId="70A171EE">
            <wp:simplePos x="0" y="0"/>
            <wp:positionH relativeFrom="margin">
              <wp:align>left</wp:align>
            </wp:positionH>
            <wp:positionV relativeFrom="paragraph">
              <wp:posOffset>379227</wp:posOffset>
            </wp:positionV>
            <wp:extent cx="1451610" cy="1436370"/>
            <wp:effectExtent l="0" t="0" r="0" b="0"/>
            <wp:wrapNone/>
            <wp:docPr id="1686298030" name="Picture 16862980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298030" name="Picture 16862980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610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675">
        <w:t>Questions for you to think about</w:t>
      </w:r>
      <w:bookmarkEnd w:id="19"/>
    </w:p>
    <w:p w14:paraId="76577435" w14:textId="77777777" w:rsidR="00C36675" w:rsidRDefault="00C36675" w:rsidP="00C36675"/>
    <w:p w14:paraId="15DF0F0B" w14:textId="4671C1D3" w:rsidR="00C36675" w:rsidRDefault="00615E70" w:rsidP="00BC6974">
      <w:pPr>
        <w:tabs>
          <w:tab w:val="left" w:pos="4253"/>
        </w:tabs>
      </w:pPr>
      <w:r>
        <w:t xml:space="preserve">Does </w:t>
      </w:r>
      <w:r w:rsidR="00C36675">
        <w:t xml:space="preserve">HDC cover the main issues about </w:t>
      </w:r>
      <w:r w:rsidR="00E0164F">
        <w:t xml:space="preserve">making </w:t>
      </w:r>
      <w:r w:rsidR="00C36675">
        <w:t>complaint resolution</w:t>
      </w:r>
      <w:r w:rsidR="004A7DA6">
        <w:t xml:space="preserve"> better</w:t>
      </w:r>
      <w:r w:rsidR="00C36675">
        <w:t>?</w:t>
      </w:r>
    </w:p>
    <w:p w14:paraId="4162DC97" w14:textId="77777777" w:rsidR="00C36675" w:rsidRDefault="00C36675" w:rsidP="00C36675"/>
    <w:p w14:paraId="30853F9B" w14:textId="2A01F040" w:rsidR="00C36675" w:rsidRDefault="001C1FF9" w:rsidP="00C3667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85888" behindDoc="0" locked="0" layoutInCell="1" allowOverlap="1" wp14:anchorId="1FB7DA71" wp14:editId="7C9CB20A">
            <wp:simplePos x="0" y="0"/>
            <wp:positionH relativeFrom="margin">
              <wp:align>left</wp:align>
            </wp:positionH>
            <wp:positionV relativeFrom="paragraph">
              <wp:posOffset>6153</wp:posOffset>
            </wp:positionV>
            <wp:extent cx="1451791" cy="1451791"/>
            <wp:effectExtent l="0" t="0" r="0" b="0"/>
            <wp:wrapNone/>
            <wp:docPr id="870278727" name="Picture 8702787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278727" name="Picture 8702787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791" cy="145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DE5BE" w14:textId="4CCC14F7" w:rsidR="00C36675" w:rsidRDefault="00C36675" w:rsidP="00C36675">
      <w:r>
        <w:t xml:space="preserve">What do you think of the suggestions from HDC </w:t>
      </w:r>
      <w:r w:rsidR="00B65686">
        <w:t>to make</w:t>
      </w:r>
      <w:r w:rsidR="00E0164F">
        <w:t xml:space="preserve"> complaint resolution</w:t>
      </w:r>
      <w:r w:rsidR="004A7DA6">
        <w:t xml:space="preserve"> better</w:t>
      </w:r>
      <w:r>
        <w:t>?</w:t>
      </w:r>
    </w:p>
    <w:p w14:paraId="51016101" w14:textId="77777777" w:rsidR="00C36675" w:rsidRDefault="00C36675" w:rsidP="00C36675"/>
    <w:p w14:paraId="5DA4A15A" w14:textId="7C105893" w:rsidR="00C36675" w:rsidRDefault="001C1FF9" w:rsidP="00C3667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86912" behindDoc="0" locked="0" layoutInCell="1" allowOverlap="1" wp14:anchorId="4AFA1A1E" wp14:editId="22673022">
            <wp:simplePos x="0" y="0"/>
            <wp:positionH relativeFrom="margin">
              <wp:align>left</wp:align>
            </wp:positionH>
            <wp:positionV relativeFrom="paragraph">
              <wp:posOffset>187872</wp:posOffset>
            </wp:positionV>
            <wp:extent cx="1225182" cy="1363717"/>
            <wp:effectExtent l="0" t="0" r="0" b="8255"/>
            <wp:wrapNone/>
            <wp:docPr id="679570782" name="Picture 6795707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570782" name="Picture 6795707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182" cy="1363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11C665" w14:textId="04A13924" w:rsidR="006A74CC" w:rsidRDefault="00C36675" w:rsidP="00C36675">
      <w:r>
        <w:t xml:space="preserve">What other changes should HDC think about </w:t>
      </w:r>
      <w:r w:rsidR="00B65686">
        <w:t>to make</w:t>
      </w:r>
      <w:r w:rsidR="00E0164F">
        <w:t xml:space="preserve"> complaint resolution</w:t>
      </w:r>
      <w:r w:rsidR="004A7DA6">
        <w:t xml:space="preserve"> better</w:t>
      </w:r>
      <w:r>
        <w:t>?</w:t>
      </w:r>
    </w:p>
    <w:p w14:paraId="2DBF2D41" w14:textId="77777777" w:rsidR="006A74CC" w:rsidRDefault="006A74CC">
      <w:pPr>
        <w:spacing w:line="240" w:lineRule="auto"/>
        <w:ind w:left="0"/>
      </w:pPr>
      <w:r>
        <w:br w:type="page"/>
      </w:r>
    </w:p>
    <w:p w14:paraId="3F6F5113" w14:textId="7EF07D5F" w:rsidR="00C36675" w:rsidRDefault="006A74CC" w:rsidP="006A74CC">
      <w:pPr>
        <w:pStyle w:val="Heading1"/>
      </w:pPr>
      <w:bookmarkStart w:id="20" w:name="_Topic_2:_Making"/>
      <w:bookmarkStart w:id="21" w:name="_Toc164676605"/>
      <w:bookmarkEnd w:id="20"/>
      <w:r>
        <w:lastRenderedPageBreak/>
        <w:t xml:space="preserve">Topic 2: Making </w:t>
      </w:r>
      <w:r w:rsidR="00E0164F">
        <w:t>things</w:t>
      </w:r>
      <w:r>
        <w:t xml:space="preserve"> </w:t>
      </w:r>
      <w:r w:rsidR="00CB5318">
        <w:t xml:space="preserve">work </w:t>
      </w:r>
      <w:r>
        <w:t xml:space="preserve">better </w:t>
      </w:r>
      <w:r w:rsidR="00CB5318">
        <w:br/>
      </w:r>
      <w:r>
        <w:t xml:space="preserve">for </w:t>
      </w:r>
      <w:proofErr w:type="gramStart"/>
      <w:r>
        <w:t>Māori</w:t>
      </w:r>
      <w:bookmarkEnd w:id="21"/>
      <w:proofErr w:type="gramEnd"/>
    </w:p>
    <w:p w14:paraId="3EA905FE" w14:textId="77777777" w:rsidR="006A74CC" w:rsidRDefault="006A74CC" w:rsidP="006A74CC"/>
    <w:p w14:paraId="7F37FF0A" w14:textId="6AB8BDF8" w:rsidR="006A74CC" w:rsidRDefault="006A74CC" w:rsidP="006A74CC"/>
    <w:p w14:paraId="1860BE16" w14:textId="4C5CBADE" w:rsidR="005A3B07" w:rsidRDefault="00FC61CF" w:rsidP="006A74CC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88960" behindDoc="0" locked="0" layoutInCell="1" allowOverlap="1" wp14:anchorId="721EC404" wp14:editId="5DD185FC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615966" cy="942647"/>
            <wp:effectExtent l="0" t="0" r="3810" b="0"/>
            <wp:wrapNone/>
            <wp:docPr id="1314652933" name="Picture 13146529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652933" name="Picture 13146529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966" cy="94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686">
        <w:t xml:space="preserve">HDC has heard that </w:t>
      </w:r>
      <w:r w:rsidR="005A3B07">
        <w:t xml:space="preserve">Māori are not getting </w:t>
      </w:r>
      <w:r w:rsidR="004A7DA6">
        <w:t xml:space="preserve">the support </w:t>
      </w:r>
      <w:r w:rsidR="00AF5E2A">
        <w:t xml:space="preserve">they need </w:t>
      </w:r>
      <w:r w:rsidR="005A3B07">
        <w:t>from:</w:t>
      </w:r>
    </w:p>
    <w:p w14:paraId="263F4D83" w14:textId="7CD89140" w:rsidR="005A3B07" w:rsidRDefault="00FC61CF" w:rsidP="005A3B07">
      <w:pPr>
        <w:pStyle w:val="ListParagraph"/>
      </w:pPr>
      <w:r w:rsidRPr="00FC61CF">
        <w:rPr>
          <w:noProof/>
        </w:rPr>
        <w:drawing>
          <wp:anchor distT="0" distB="0" distL="114300" distR="114300" simplePos="0" relativeHeight="251687936" behindDoc="0" locked="0" layoutInCell="1" allowOverlap="1" wp14:anchorId="13A627BF" wp14:editId="1B492EE0">
            <wp:simplePos x="0" y="0"/>
            <wp:positionH relativeFrom="margin">
              <wp:align>left</wp:align>
            </wp:positionH>
            <wp:positionV relativeFrom="paragraph">
              <wp:posOffset>550545</wp:posOffset>
            </wp:positionV>
            <wp:extent cx="1728545" cy="1158766"/>
            <wp:effectExtent l="0" t="0" r="5080" b="3810"/>
            <wp:wrapNone/>
            <wp:docPr id="616939154" name="Picture 6169391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939154" name="Picture 6169391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545" cy="1158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B07">
        <w:t xml:space="preserve">the Act </w:t>
      </w:r>
    </w:p>
    <w:p w14:paraId="0E690164" w14:textId="71239358" w:rsidR="006A74CC" w:rsidRDefault="005A3B07" w:rsidP="00FC61CF">
      <w:pPr>
        <w:pStyle w:val="ListParagraph"/>
      </w:pPr>
      <w:r w:rsidRPr="00FC61CF">
        <w:t>the</w:t>
      </w:r>
      <w:r>
        <w:t xml:space="preserve"> Code.</w:t>
      </w:r>
    </w:p>
    <w:p w14:paraId="389908D2" w14:textId="77777777" w:rsidR="005A3B07" w:rsidRDefault="005A3B07" w:rsidP="006A74CC"/>
    <w:p w14:paraId="72584ACB" w14:textId="77777777" w:rsidR="005A3B07" w:rsidRDefault="005A3B07" w:rsidP="006A74CC"/>
    <w:p w14:paraId="1799775B" w14:textId="0CF9A3D4" w:rsidR="005A3B07" w:rsidRPr="005A3B07" w:rsidRDefault="00523C24" w:rsidP="00284802">
      <w:pPr>
        <w:pStyle w:val="Heading2"/>
      </w:pPr>
      <w:bookmarkStart w:id="22" w:name="_Toc164676606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91008" behindDoc="0" locked="0" layoutInCell="1" allowOverlap="1" wp14:anchorId="2D3ED4DD" wp14:editId="598AF43A">
            <wp:simplePos x="0" y="0"/>
            <wp:positionH relativeFrom="margin">
              <wp:posOffset>38100</wp:posOffset>
            </wp:positionH>
            <wp:positionV relativeFrom="paragraph">
              <wp:posOffset>213360</wp:posOffset>
            </wp:positionV>
            <wp:extent cx="1340069" cy="1340069"/>
            <wp:effectExtent l="0" t="0" r="0" b="0"/>
            <wp:wrapNone/>
            <wp:docPr id="1045458198" name="Picture 10454581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458198" name="Picture 10454581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069" cy="134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B07" w:rsidRPr="005A3B07">
        <w:t>Issues</w:t>
      </w:r>
      <w:bookmarkEnd w:id="22"/>
    </w:p>
    <w:p w14:paraId="05BADE77" w14:textId="09D8BBD7" w:rsidR="005A3B07" w:rsidRDefault="005A3B07" w:rsidP="006A74CC"/>
    <w:p w14:paraId="1E74A110" w14:textId="41003C90" w:rsidR="005A3B07" w:rsidRDefault="005A3B07" w:rsidP="00523C24">
      <w:r>
        <w:t>HDC says</w:t>
      </w:r>
      <w:r w:rsidR="00523C24">
        <w:t xml:space="preserve"> Māori </w:t>
      </w:r>
      <w:r>
        <w:t>use HDC less</w:t>
      </w:r>
      <w:r w:rsidR="00AF5E2A">
        <w:t xml:space="preserve"> than expected</w:t>
      </w:r>
      <w:r w:rsidR="00523C24">
        <w:t>.</w:t>
      </w:r>
      <w:r>
        <w:t xml:space="preserve">  </w:t>
      </w:r>
    </w:p>
    <w:p w14:paraId="30CC3B1E" w14:textId="4A1D7254" w:rsidR="00FE13AA" w:rsidRDefault="00FE13AA" w:rsidP="005A3B07"/>
    <w:p w14:paraId="12FED7A7" w14:textId="3B2951FA" w:rsidR="00FC61CF" w:rsidRDefault="00FC61CF">
      <w:pPr>
        <w:spacing w:line="240" w:lineRule="auto"/>
        <w:ind w:left="0"/>
      </w:pPr>
      <w:r>
        <w:br w:type="page"/>
      </w:r>
    </w:p>
    <w:p w14:paraId="3AA9FD3A" w14:textId="5112A82D" w:rsidR="005A3B07" w:rsidRDefault="005A3B07" w:rsidP="005A3B07">
      <w:r>
        <w:lastRenderedPageBreak/>
        <w:t xml:space="preserve">HDC </w:t>
      </w:r>
      <w:r w:rsidR="00B65686">
        <w:t>hears that</w:t>
      </w:r>
      <w:r>
        <w:t xml:space="preserve"> Māori:</w:t>
      </w:r>
    </w:p>
    <w:p w14:paraId="3A631B47" w14:textId="4C314CF0" w:rsidR="00B65686" w:rsidRDefault="00B65686" w:rsidP="00B65686">
      <w:pPr>
        <w:pStyle w:val="ListParagraph"/>
      </w:pPr>
      <w:r w:rsidRPr="0064438D">
        <w:rPr>
          <w:rFonts w:cs="Arial"/>
          <w:noProof/>
          <w:lang w:eastAsia="en-NZ"/>
        </w:rPr>
        <w:drawing>
          <wp:anchor distT="0" distB="0" distL="114300" distR="114300" simplePos="0" relativeHeight="251794432" behindDoc="0" locked="0" layoutInCell="1" allowOverlap="1" wp14:anchorId="32363265" wp14:editId="2D8D4906">
            <wp:simplePos x="0" y="0"/>
            <wp:positionH relativeFrom="margin">
              <wp:posOffset>-485775</wp:posOffset>
            </wp:positionH>
            <wp:positionV relativeFrom="paragraph">
              <wp:posOffset>125095</wp:posOffset>
            </wp:positionV>
            <wp:extent cx="2680998" cy="1895475"/>
            <wp:effectExtent l="0" t="0" r="0" b="0"/>
            <wp:wrapNone/>
            <wp:docPr id="96124437" name="Picture 961244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24437" name="Picture 961244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998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438D">
        <w:t>think</w:t>
      </w:r>
      <w:r>
        <w:rPr>
          <w:b/>
          <w:bCs/>
        </w:rPr>
        <w:t xml:space="preserve"> </w:t>
      </w:r>
      <w:proofErr w:type="spellStart"/>
      <w:r>
        <w:rPr>
          <w:b/>
          <w:bCs/>
        </w:rPr>
        <w:t>t</w:t>
      </w:r>
      <w:r w:rsidRPr="005A3B07">
        <w:rPr>
          <w:b/>
          <w:bCs/>
        </w:rPr>
        <w:t>e</w:t>
      </w:r>
      <w:proofErr w:type="spellEnd"/>
      <w:r w:rsidRPr="005A3B07">
        <w:rPr>
          <w:b/>
          <w:bCs/>
        </w:rPr>
        <w:t xml:space="preserve"> Tiriti o Waitangi / the Treaty of Waitangi</w:t>
      </w:r>
      <w:r>
        <w:t xml:space="preserve"> is not in:</w:t>
      </w:r>
    </w:p>
    <w:p w14:paraId="071A37CE" w14:textId="7A66EB35" w:rsidR="00B65686" w:rsidRDefault="00B65686" w:rsidP="00B65686">
      <w:pPr>
        <w:pStyle w:val="Listsecondlevel"/>
      </w:pPr>
      <w:r>
        <w:t>the Act</w:t>
      </w:r>
    </w:p>
    <w:p w14:paraId="6A755476" w14:textId="0B2BC43F" w:rsidR="00B65686" w:rsidRDefault="00B65686" w:rsidP="00B65686">
      <w:pPr>
        <w:pStyle w:val="Listsecondlevel"/>
      </w:pPr>
      <w:r>
        <w:t>the Code</w:t>
      </w:r>
    </w:p>
    <w:p w14:paraId="305381CB" w14:textId="1CB88A99" w:rsidR="00523C24" w:rsidRDefault="00B65686" w:rsidP="00523C24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20E0F7D5" wp14:editId="2192F7DB">
                <wp:simplePos x="0" y="0"/>
                <wp:positionH relativeFrom="column">
                  <wp:posOffset>121920</wp:posOffset>
                </wp:positionH>
                <wp:positionV relativeFrom="paragraph">
                  <wp:posOffset>247650</wp:posOffset>
                </wp:positionV>
                <wp:extent cx="1734207" cy="1552903"/>
                <wp:effectExtent l="0" t="0" r="0" b="9525"/>
                <wp:wrapNone/>
                <wp:docPr id="1747711535" name="Group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4207" cy="1552903"/>
                          <a:chOff x="0" y="0"/>
                          <a:chExt cx="1615593" cy="1443990"/>
                        </a:xfrm>
                      </wpg:grpSpPr>
                      <pic:pic xmlns:pic="http://schemas.openxmlformats.org/drawingml/2006/picture">
                        <pic:nvPicPr>
                          <pic:cNvPr id="309730246" name="Picture 30973024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48" y="0"/>
                            <a:ext cx="1591945" cy="144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84263253" name="Picture 98426325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3779"/>
                            <a:ext cx="593725" cy="34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9F0DE4" id="Group 3" o:spid="_x0000_s1026" alt="&quot;&quot;" style="position:absolute;margin-left:9.6pt;margin-top:19.5pt;width:136.55pt;height:122.3pt;z-index:251689984;mso-width-relative:margin;mso-height-relative:margin" coordsize="16155,144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">
                <v:shape id="Picture 309730246" o:spid="_x0000_s1027" type="#_x0000_t75" alt="&quot;&quot;" style="position:absolute;left:236;width:15919;height:14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">
                  <v:imagedata r:id="rId128" o:title=""/>
                </v:shape>
                <v:shape id="Picture 984263253" o:spid="_x0000_s1028" type="#_x0000_t75" alt="&quot;&quot;" style="position:absolute;top:2837;width:5937;height:3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">
                  <v:imagedata r:id="rId129" o:title=""/>
                </v:shape>
              </v:group>
            </w:pict>
          </mc:Fallback>
        </mc:AlternateContent>
      </w:r>
      <w:r w:rsidR="00AF5E2A">
        <w:rPr>
          <w:noProof/>
        </w:rPr>
        <w:t>are not getting information about</w:t>
      </w:r>
      <w:r w:rsidR="00523C24">
        <w:t xml:space="preserve"> the Code.</w:t>
      </w:r>
    </w:p>
    <w:p w14:paraId="50E8F285" w14:textId="34CC1936" w:rsidR="005A3B07" w:rsidRDefault="00523C24" w:rsidP="005A3B07">
      <w:pPr>
        <w:pStyle w:val="ListParagraph"/>
      </w:pPr>
      <w:r>
        <w:t>feel</w:t>
      </w:r>
      <w:r w:rsidR="005A3B07">
        <w:t xml:space="preserve"> the Code is </w:t>
      </w:r>
      <w:r w:rsidR="00B65686">
        <w:t xml:space="preserve">not always </w:t>
      </w:r>
      <w:r w:rsidR="005A3B07">
        <w:t>right for them</w:t>
      </w:r>
    </w:p>
    <w:p w14:paraId="05F82FB4" w14:textId="7C657C2A" w:rsidR="005A3B07" w:rsidRDefault="004A3058" w:rsidP="005A3B07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692032" behindDoc="0" locked="0" layoutInCell="1" allowOverlap="1" wp14:anchorId="39F022AC" wp14:editId="63C67769">
            <wp:simplePos x="0" y="0"/>
            <wp:positionH relativeFrom="margin">
              <wp:align>left</wp:align>
            </wp:positionH>
            <wp:positionV relativeFrom="paragraph">
              <wp:posOffset>535984</wp:posOffset>
            </wp:positionV>
            <wp:extent cx="1576552" cy="1576552"/>
            <wp:effectExtent l="0" t="0" r="0" b="5080"/>
            <wp:wrapNone/>
            <wp:docPr id="246720849" name="Picture 2467208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720849" name="Picture 2467208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548" cy="157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B07">
        <w:t xml:space="preserve">think </w:t>
      </w:r>
      <w:proofErr w:type="spellStart"/>
      <w:r w:rsidR="005A3B07">
        <w:t>te</w:t>
      </w:r>
      <w:proofErr w:type="spellEnd"/>
      <w:r w:rsidR="005A3B07">
        <w:t xml:space="preserve"> </w:t>
      </w:r>
      <w:proofErr w:type="spellStart"/>
      <w:r w:rsidR="005A3B07">
        <w:t>ao</w:t>
      </w:r>
      <w:proofErr w:type="spellEnd"/>
      <w:r w:rsidR="005A3B07">
        <w:t xml:space="preserve"> Māori / Māori worldview is not </w:t>
      </w:r>
      <w:r w:rsidR="00523C24">
        <w:t xml:space="preserve">seen </w:t>
      </w:r>
      <w:r w:rsidR="005A3B07">
        <w:t>in:</w:t>
      </w:r>
    </w:p>
    <w:p w14:paraId="78F772D3" w14:textId="5B3D5680" w:rsidR="005A3B07" w:rsidRDefault="005A3B07" w:rsidP="005A3B07">
      <w:pPr>
        <w:pStyle w:val="Listsecondlevel"/>
      </w:pPr>
      <w:r>
        <w:t>how complaints are done</w:t>
      </w:r>
    </w:p>
    <w:p w14:paraId="77E9DB6C" w14:textId="070CD9F1" w:rsidR="005A3B07" w:rsidRDefault="005A3B07" w:rsidP="005A3B07">
      <w:pPr>
        <w:pStyle w:val="Listsecondlevel"/>
      </w:pPr>
      <w:r>
        <w:t>how rights are thought about</w:t>
      </w:r>
      <w:r w:rsidR="00B65686">
        <w:t>.</w:t>
      </w:r>
    </w:p>
    <w:p w14:paraId="0A02BBEA" w14:textId="77777777" w:rsidR="005A3B07" w:rsidRDefault="005A3B07" w:rsidP="005A3B07"/>
    <w:p w14:paraId="742A51D9" w14:textId="1692E9CC" w:rsidR="005A3B07" w:rsidRDefault="005A3B07">
      <w:pPr>
        <w:spacing w:line="240" w:lineRule="auto"/>
        <w:ind w:left="0"/>
      </w:pPr>
      <w:r>
        <w:br w:type="page"/>
      </w:r>
    </w:p>
    <w:p w14:paraId="3413E04A" w14:textId="5EBD66DF" w:rsidR="005A3B07" w:rsidRDefault="00FC61CF" w:rsidP="005A3B07">
      <w:r w:rsidRPr="00100EA1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25472" behindDoc="1" locked="0" layoutInCell="1" allowOverlap="1" wp14:anchorId="710F2540" wp14:editId="79DA4B60">
                <wp:simplePos x="0" y="0"/>
                <wp:positionH relativeFrom="margin">
                  <wp:posOffset>2181225</wp:posOffset>
                </wp:positionH>
                <wp:positionV relativeFrom="paragraph">
                  <wp:posOffset>-57150</wp:posOffset>
                </wp:positionV>
                <wp:extent cx="3547745" cy="2505075"/>
                <wp:effectExtent l="0" t="0" r="0" b="9525"/>
                <wp:wrapNone/>
                <wp:docPr id="186608508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745" cy="250507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5290A4" id="Rectangle 1" o:spid="_x0000_s1026" style="position:absolute;margin-left:171.75pt;margin-top:-4.5pt;width:279.35pt;height:197.25pt;z-index:-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  <w:r w:rsidR="00D92892" w:rsidRPr="005A37A0">
        <w:rPr>
          <w:rFonts w:cs="Arial"/>
          <w:noProof/>
          <w:lang w:eastAsia="en-NZ"/>
        </w:rPr>
        <w:drawing>
          <wp:anchor distT="0" distB="0" distL="114300" distR="114300" simplePos="0" relativeHeight="251694080" behindDoc="0" locked="0" layoutInCell="1" allowOverlap="1" wp14:anchorId="4C665E66" wp14:editId="35276E46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568669" cy="1223374"/>
            <wp:effectExtent l="0" t="0" r="0" b="0"/>
            <wp:wrapNone/>
            <wp:docPr id="96074617" name="Picture 960746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74617" name="Picture 960746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669" cy="1223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B07" w:rsidRPr="005F389A">
        <w:rPr>
          <w:b/>
          <w:bCs/>
        </w:rPr>
        <w:t xml:space="preserve">Te Tiriti o Waitangi / </w:t>
      </w:r>
      <w:r w:rsidR="00D63AE8">
        <w:rPr>
          <w:b/>
          <w:bCs/>
        </w:rPr>
        <w:t>t</w:t>
      </w:r>
      <w:r w:rsidR="00F3020B">
        <w:rPr>
          <w:b/>
          <w:bCs/>
        </w:rPr>
        <w:t xml:space="preserve">he </w:t>
      </w:r>
      <w:r w:rsidR="005A3B07" w:rsidRPr="005F389A">
        <w:rPr>
          <w:b/>
          <w:bCs/>
        </w:rPr>
        <w:t>Treaty of Waitangi</w:t>
      </w:r>
      <w:r w:rsidR="005A3B07">
        <w:t xml:space="preserve"> is an important agreement between:</w:t>
      </w:r>
    </w:p>
    <w:p w14:paraId="2EAD73F4" w14:textId="762E998F" w:rsidR="005A3B07" w:rsidRDefault="00FC61CF" w:rsidP="005A3B07">
      <w:pPr>
        <w:pStyle w:val="ListParagraph"/>
      </w:pPr>
      <w:r w:rsidRPr="00FC61CF">
        <w:rPr>
          <w:noProof/>
        </w:rPr>
        <w:drawing>
          <wp:anchor distT="0" distB="0" distL="114300" distR="114300" simplePos="0" relativeHeight="251695104" behindDoc="0" locked="0" layoutInCell="1" allowOverlap="1" wp14:anchorId="465D612A" wp14:editId="74C60D1D">
            <wp:simplePos x="0" y="0"/>
            <wp:positionH relativeFrom="margin">
              <wp:align>left</wp:align>
            </wp:positionH>
            <wp:positionV relativeFrom="paragraph">
              <wp:posOffset>401955</wp:posOffset>
            </wp:positionV>
            <wp:extent cx="1781047" cy="1111469"/>
            <wp:effectExtent l="0" t="0" r="0" b="0"/>
            <wp:wrapNone/>
            <wp:docPr id="705386345" name="Picture 7053863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386345" name="Picture 7053863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047" cy="1111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3B07">
        <w:t xml:space="preserve">Māori </w:t>
      </w:r>
    </w:p>
    <w:p w14:paraId="7967D4F0" w14:textId="140DF2F7" w:rsidR="005A3B07" w:rsidRDefault="005A3B07" w:rsidP="00FC61CF">
      <w:pPr>
        <w:pStyle w:val="ListParagraph"/>
        <w:rPr>
          <w:b/>
          <w:bCs/>
        </w:rPr>
      </w:pPr>
      <w:r w:rsidRPr="00FC61CF">
        <w:t>the</w:t>
      </w:r>
      <w:r>
        <w:t xml:space="preserve"> Government.</w:t>
      </w:r>
    </w:p>
    <w:p w14:paraId="2CA0F3E2" w14:textId="77777777" w:rsidR="005A3B07" w:rsidRPr="005A3B07" w:rsidRDefault="005A3B07" w:rsidP="005A3B07"/>
    <w:p w14:paraId="5535D491" w14:textId="77777777" w:rsidR="005A3B07" w:rsidRDefault="005A3B07" w:rsidP="006A74CC"/>
    <w:bookmarkStart w:id="23" w:name="_Toc164676607"/>
    <w:p w14:paraId="247B0957" w14:textId="4477FDE5" w:rsidR="005A3B07" w:rsidRDefault="00310EC7" w:rsidP="00E013BF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4A54056B" wp14:editId="62DC24BC">
                <wp:simplePos x="0" y="0"/>
                <wp:positionH relativeFrom="column">
                  <wp:posOffset>0</wp:posOffset>
                </wp:positionH>
                <wp:positionV relativeFrom="paragraph">
                  <wp:posOffset>168910</wp:posOffset>
                </wp:positionV>
                <wp:extent cx="1847850" cy="1445895"/>
                <wp:effectExtent l="0" t="0" r="0" b="0"/>
                <wp:wrapNone/>
                <wp:docPr id="410166615" name="Group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7850" cy="1445895"/>
                          <a:chOff x="0" y="0"/>
                          <a:chExt cx="1847850" cy="1445895"/>
                        </a:xfrm>
                      </wpg:grpSpPr>
                      <pic:pic xmlns:pic="http://schemas.openxmlformats.org/drawingml/2006/picture">
                        <pic:nvPicPr>
                          <pic:cNvPr id="1886561320" name="Picture 18865613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825" cy="144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54883592" name="Text Box 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981075" y="85725"/>
                            <a:ext cx="866775" cy="29527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8B99B32" w14:textId="279F62DA" w:rsidR="007D0688" w:rsidRPr="007D0688" w:rsidRDefault="007D0688">
                              <w:pPr>
                                <w:ind w:left="0"/>
                                <w:rPr>
                                  <w:b/>
                                  <w:bCs/>
                                  <w:lang w:val="en-NZ"/>
                                </w:rPr>
                              </w:pPr>
                              <w:r w:rsidRPr="007D0688">
                                <w:rPr>
                                  <w:b/>
                                  <w:bCs/>
                                  <w:lang w:val="en-NZ"/>
                                </w:rPr>
                                <w:t>Leader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54056B" id="Group 7" o:spid="_x0000_s1027" alt="&quot;&quot;" style="position:absolute;left:0;text-align:left;margin-left:0;margin-top:13.3pt;width:145.5pt;height:113.85pt;z-index:251802624" coordsize="18478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86561320" o:spid="_x0000_s1028" type="#_x0000_t75" alt="&quot;&quot;" style="position:absolute;width:15208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">
                  <v:imagedata r:id="rId13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29" type="#_x0000_t202" alt="&quot;&quot;" style="position:absolute;left:9810;top:857;width:8668;height:2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" fillcolor="white [3201]" stroked="f" strokeweight=".5pt">
                  <v:textbox>
                    <w:txbxContent>
                      <w:p w14:paraId="28B99B32" w14:textId="279F62DA" w:rsidR="007D0688" w:rsidRPr="007D0688" w:rsidRDefault="007D0688">
                        <w:pPr>
                          <w:ind w:left="0"/>
                          <w:rPr>
                            <w:b/>
                            <w:bCs/>
                            <w:lang w:val="en-NZ"/>
                          </w:rPr>
                        </w:pPr>
                        <w:r w:rsidRPr="007D0688">
                          <w:rPr>
                            <w:b/>
                            <w:bCs/>
                            <w:lang w:val="en-NZ"/>
                          </w:rPr>
                          <w:t>Leader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013BF">
        <w:t>What HDC is doing already</w:t>
      </w:r>
      <w:bookmarkEnd w:id="23"/>
    </w:p>
    <w:p w14:paraId="24761210" w14:textId="00E1B32C" w:rsidR="00E013BF" w:rsidRDefault="00E013BF" w:rsidP="00E013BF"/>
    <w:p w14:paraId="6A27FE72" w14:textId="6181E36A" w:rsidR="00E013BF" w:rsidRDefault="00E013BF" w:rsidP="00E013BF">
      <w:r>
        <w:t>HDC has</w:t>
      </w:r>
      <w:r w:rsidR="004A7DA6">
        <w:t xml:space="preserve"> made</w:t>
      </w:r>
      <w:r>
        <w:t>:</w:t>
      </w:r>
    </w:p>
    <w:p w14:paraId="38197DC1" w14:textId="7E4331A6" w:rsidR="00E013BF" w:rsidRDefault="00310EC7" w:rsidP="00E013BF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72D4BAD7" wp14:editId="35282403">
                <wp:simplePos x="0" y="0"/>
                <wp:positionH relativeFrom="column">
                  <wp:posOffset>19050</wp:posOffset>
                </wp:positionH>
                <wp:positionV relativeFrom="paragraph">
                  <wp:posOffset>864235</wp:posOffset>
                </wp:positionV>
                <wp:extent cx="2038350" cy="1100455"/>
                <wp:effectExtent l="0" t="0" r="0" b="4445"/>
                <wp:wrapNone/>
                <wp:docPr id="277996745" name="Group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8350" cy="1100455"/>
                          <a:chOff x="0" y="0"/>
                          <a:chExt cx="2038350" cy="1100455"/>
                        </a:xfrm>
                      </wpg:grpSpPr>
                      <pic:pic xmlns:pic="http://schemas.openxmlformats.org/drawingml/2006/picture">
                        <pic:nvPicPr>
                          <pic:cNvPr id="917289198" name="Picture 91728919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575"/>
                            <a:ext cx="1600200" cy="107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19529276" name="Text Box 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1276350" y="0"/>
                            <a:ext cx="762000" cy="323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188C34F" w14:textId="3EDCA11D" w:rsidR="007D0688" w:rsidRPr="007D0688" w:rsidRDefault="007D0688">
                              <w:pPr>
                                <w:ind w:left="0"/>
                                <w:rPr>
                                  <w:b/>
                                  <w:bCs/>
                                  <w:lang w:val="en-NZ"/>
                                </w:rPr>
                              </w:pPr>
                              <w:r w:rsidRPr="007D0688">
                                <w:rPr>
                                  <w:b/>
                                  <w:bCs/>
                                  <w:lang w:val="en-NZ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D4BAD7" id="Group 8" o:spid="_x0000_s1030" alt="&quot;&quot;" style="position:absolute;left:0;text-align:left;margin-left:1.5pt;margin-top:68.05pt;width:160.5pt;height:86.65pt;z-index:251804672" coordsize="20383,11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">
                <v:shape id="Picture 917289198" o:spid="_x0000_s1031" type="#_x0000_t75" alt="&quot;&quot;" style="position:absolute;top:285;width:16002;height:10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">
                  <v:imagedata r:id="rId135" o:title=""/>
                </v:shape>
                <v:shape id="Text Box 6" o:spid="_x0000_s1032" type="#_x0000_t202" alt="&quot;&quot;" style="position:absolute;left:12763;width:7620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" fillcolor="white [3201]" stroked="f" strokeweight=".5pt">
                  <v:textbox>
                    <w:txbxContent>
                      <w:p w14:paraId="4188C34F" w14:textId="3EDCA11D" w:rsidR="007D0688" w:rsidRPr="007D0688" w:rsidRDefault="007D0688">
                        <w:pPr>
                          <w:ind w:left="0"/>
                          <w:rPr>
                            <w:b/>
                            <w:bCs/>
                            <w:lang w:val="en-NZ"/>
                          </w:rPr>
                        </w:pPr>
                        <w:r w:rsidRPr="007D0688">
                          <w:rPr>
                            <w:b/>
                            <w:bCs/>
                            <w:lang w:val="en-NZ"/>
                          </w:rPr>
                          <w:t>Team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3020B">
        <w:t>a</w:t>
      </w:r>
      <w:r w:rsidR="00F3020B" w:rsidRPr="005A37A0">
        <w:rPr>
          <w:rFonts w:cs="Arial"/>
          <w:noProof/>
          <w:lang w:eastAsia="en-NZ"/>
        </w:rPr>
        <w:t xml:space="preserve"> </w:t>
      </w:r>
      <w:r w:rsidR="004A7DA6">
        <w:t>l</w:t>
      </w:r>
      <w:r w:rsidR="00E013BF">
        <w:t>eadership role called Director Māori</w:t>
      </w:r>
    </w:p>
    <w:p w14:paraId="739295B5" w14:textId="3E261718" w:rsidR="00E013BF" w:rsidRPr="00E013BF" w:rsidRDefault="00F3020B" w:rsidP="00E013BF">
      <w:pPr>
        <w:pStyle w:val="ListParagraph"/>
      </w:pPr>
      <w:r>
        <w:t>a</w:t>
      </w:r>
      <w:r w:rsidRPr="005A37A0">
        <w:rPr>
          <w:rFonts w:cs="Arial"/>
          <w:noProof/>
          <w:lang w:eastAsia="en-NZ"/>
        </w:rPr>
        <w:t xml:space="preserve"> </w:t>
      </w:r>
      <w:r w:rsidR="00E013BF">
        <w:t>team to work with this director.</w:t>
      </w:r>
    </w:p>
    <w:p w14:paraId="6A489F98" w14:textId="77777777" w:rsidR="00C36675" w:rsidRDefault="00C36675" w:rsidP="00E013BF"/>
    <w:p w14:paraId="5FF73C6F" w14:textId="127F5CD4" w:rsidR="00E013BF" w:rsidRDefault="0075122B" w:rsidP="00E013BF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02272" behindDoc="0" locked="0" layoutInCell="1" allowOverlap="1" wp14:anchorId="5EEF2A00" wp14:editId="1126DD10">
            <wp:simplePos x="0" y="0"/>
            <wp:positionH relativeFrom="margin">
              <wp:align>left</wp:align>
            </wp:positionH>
            <wp:positionV relativeFrom="paragraph">
              <wp:posOffset>193312</wp:posOffset>
            </wp:positionV>
            <wp:extent cx="1562228" cy="1562228"/>
            <wp:effectExtent l="0" t="0" r="0" b="0"/>
            <wp:wrapNone/>
            <wp:docPr id="747340291" name="Picture 7473402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340291" name="Picture 7473402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228" cy="1562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55BB6" w14:textId="4EFE469A" w:rsidR="00E013BF" w:rsidRDefault="00E013BF" w:rsidP="00E013BF">
      <w:r>
        <w:t xml:space="preserve">This will support HDC to work on things for Māori. </w:t>
      </w:r>
    </w:p>
    <w:p w14:paraId="6480A96D" w14:textId="232057CC" w:rsidR="00FC61CF" w:rsidRDefault="00FC61CF">
      <w:pPr>
        <w:spacing w:line="240" w:lineRule="auto"/>
        <w:ind w:left="0"/>
      </w:pPr>
      <w:r>
        <w:br w:type="page"/>
      </w:r>
    </w:p>
    <w:p w14:paraId="49E5370B" w14:textId="53000A3A" w:rsidR="00E013BF" w:rsidRDefault="001E4743" w:rsidP="00E013BF">
      <w:pPr>
        <w:pStyle w:val="Heading2"/>
      </w:pPr>
      <w:bookmarkStart w:id="24" w:name="_Toc164676608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707392" behindDoc="0" locked="0" layoutInCell="1" allowOverlap="1" wp14:anchorId="6DE18A00" wp14:editId="303E88D9">
            <wp:simplePos x="0" y="0"/>
            <wp:positionH relativeFrom="margin">
              <wp:align>left</wp:align>
            </wp:positionH>
            <wp:positionV relativeFrom="paragraph">
              <wp:posOffset>314741</wp:posOffset>
            </wp:positionV>
            <wp:extent cx="1568409" cy="1229711"/>
            <wp:effectExtent l="0" t="0" r="0" b="8890"/>
            <wp:wrapNone/>
            <wp:docPr id="1409992250" name="Picture 14099922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992250" name="Picture 14099922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409" cy="122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13BF">
        <w:t>Suggestions</w:t>
      </w:r>
      <w:bookmarkEnd w:id="24"/>
    </w:p>
    <w:p w14:paraId="302141BA" w14:textId="613896DA" w:rsidR="00E013BF" w:rsidRDefault="00E013BF" w:rsidP="00E013BF"/>
    <w:p w14:paraId="5AE6E6C5" w14:textId="3CC90B97" w:rsidR="00E013BF" w:rsidRDefault="008A1159" w:rsidP="008A1159">
      <w:pPr>
        <w:pStyle w:val="Heading2"/>
      </w:pPr>
      <w:bookmarkStart w:id="25" w:name="_Toc164676609"/>
      <w:r>
        <w:t>1.</w:t>
      </w:r>
      <w:bookmarkEnd w:id="25"/>
    </w:p>
    <w:p w14:paraId="25B4AAB7" w14:textId="77777777" w:rsidR="008A1159" w:rsidRDefault="008A1159" w:rsidP="00E013BF"/>
    <w:p w14:paraId="180568FE" w14:textId="09268478" w:rsidR="008A1159" w:rsidRDefault="008A1159" w:rsidP="00E013BF">
      <w:r>
        <w:t xml:space="preserve">Put </w:t>
      </w:r>
      <w:r w:rsidRPr="008A1159">
        <w:rPr>
          <w:b/>
          <w:bCs/>
        </w:rPr>
        <w:t>tikanga</w:t>
      </w:r>
      <w:r>
        <w:t xml:space="preserve"> into the Code.</w:t>
      </w:r>
    </w:p>
    <w:p w14:paraId="55BF7E08" w14:textId="77777777" w:rsidR="008A1159" w:rsidRDefault="008A1159" w:rsidP="00E013BF"/>
    <w:p w14:paraId="399424C2" w14:textId="06072A2D" w:rsidR="008A1159" w:rsidRDefault="00B3755D" w:rsidP="00E013BF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3DBC6656" wp14:editId="652D70A5">
                <wp:simplePos x="0" y="0"/>
                <wp:positionH relativeFrom="margin">
                  <wp:align>right</wp:align>
                </wp:positionH>
                <wp:positionV relativeFrom="paragraph">
                  <wp:posOffset>300202</wp:posOffset>
                </wp:positionV>
                <wp:extent cx="3548008" cy="2758746"/>
                <wp:effectExtent l="0" t="0" r="0" b="3810"/>
                <wp:wrapNone/>
                <wp:docPr id="177555928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8008" cy="275874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4A10BF" id="Rectangle 1" o:spid="_x0000_s1026" style="position:absolute;margin-left:228.15pt;margin-top:23.65pt;width:279.35pt;height:217.2pt;z-index:-2516490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</w:p>
    <w:p w14:paraId="6D237B03" w14:textId="0AB91066" w:rsidR="008A1159" w:rsidRDefault="00FD301F" w:rsidP="00E013BF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03296" behindDoc="0" locked="0" layoutInCell="1" allowOverlap="1" wp14:anchorId="73712C4C" wp14:editId="1AFB70D4">
            <wp:simplePos x="0" y="0"/>
            <wp:positionH relativeFrom="margin">
              <wp:align>left</wp:align>
            </wp:positionH>
            <wp:positionV relativeFrom="paragraph">
              <wp:posOffset>1336</wp:posOffset>
            </wp:positionV>
            <wp:extent cx="1781047" cy="960065"/>
            <wp:effectExtent l="0" t="0" r="0" b="0"/>
            <wp:wrapNone/>
            <wp:docPr id="1521881920" name="Picture 15218819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881920" name="Picture 15218819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047" cy="96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159" w:rsidRPr="008A1159">
        <w:rPr>
          <w:b/>
          <w:bCs/>
        </w:rPr>
        <w:t>Tikanga</w:t>
      </w:r>
      <w:r w:rsidR="008A1159">
        <w:t xml:space="preserve"> is </w:t>
      </w:r>
      <w:r w:rsidR="004A7DA6">
        <w:t>ways of doing things</w:t>
      </w:r>
      <w:r w:rsidR="008A1159">
        <w:t xml:space="preserve"> that come from Māori:</w:t>
      </w:r>
    </w:p>
    <w:p w14:paraId="30931192" w14:textId="5982E97A" w:rsidR="008A1159" w:rsidRPr="008A1159" w:rsidRDefault="001E4743" w:rsidP="008A1159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04320" behindDoc="0" locked="0" layoutInCell="1" allowOverlap="1" wp14:anchorId="0002EB5F" wp14:editId="3B242977">
            <wp:simplePos x="0" y="0"/>
            <wp:positionH relativeFrom="margin">
              <wp:align>left</wp:align>
            </wp:positionH>
            <wp:positionV relativeFrom="paragraph">
              <wp:posOffset>541260</wp:posOffset>
            </wp:positionV>
            <wp:extent cx="1292772" cy="1292772"/>
            <wp:effectExtent l="0" t="0" r="3175" b="3175"/>
            <wp:wrapNone/>
            <wp:docPr id="827494599" name="Picture 8274945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494599" name="Picture 8274945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772" cy="1292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7D31">
        <w:t>knowledge</w:t>
      </w:r>
    </w:p>
    <w:p w14:paraId="47126A20" w14:textId="1BA6CE3A" w:rsidR="008A1159" w:rsidRDefault="008A1159" w:rsidP="008A1159">
      <w:pPr>
        <w:pStyle w:val="ListParagraph"/>
      </w:pPr>
      <w:r>
        <w:t>b</w:t>
      </w:r>
      <w:r w:rsidRPr="008A1159">
        <w:t>eliefs</w:t>
      </w:r>
    </w:p>
    <w:p w14:paraId="3ED793CF" w14:textId="1D2248DB" w:rsidR="008A1159" w:rsidRPr="008A1159" w:rsidRDefault="008A1159" w:rsidP="008A1159">
      <w:pPr>
        <w:pStyle w:val="ListParagraph"/>
      </w:pPr>
      <w:r w:rsidRPr="008A1159">
        <w:rPr>
          <w:b/>
          <w:bCs/>
        </w:rPr>
        <w:t>values</w:t>
      </w:r>
      <w:r w:rsidRPr="008A1159">
        <w:t>.</w:t>
      </w:r>
    </w:p>
    <w:p w14:paraId="5F11E2B4" w14:textId="77777777" w:rsidR="008A1159" w:rsidRDefault="008A1159" w:rsidP="00E013BF"/>
    <w:p w14:paraId="26702106" w14:textId="498B585B" w:rsidR="008A1159" w:rsidRDefault="001E4743" w:rsidP="00E013BF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05344" behindDoc="0" locked="0" layoutInCell="1" allowOverlap="1" wp14:anchorId="18DD063A" wp14:editId="755799C3">
            <wp:simplePos x="0" y="0"/>
            <wp:positionH relativeFrom="margin">
              <wp:align>left</wp:align>
            </wp:positionH>
            <wp:positionV relativeFrom="paragraph">
              <wp:posOffset>4949</wp:posOffset>
            </wp:positionV>
            <wp:extent cx="1292225" cy="1494642"/>
            <wp:effectExtent l="0" t="0" r="3175" b="0"/>
            <wp:wrapNone/>
            <wp:docPr id="1601243355" name="Picture 16012433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243355" name="Picture 16012433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867" cy="1498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159"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 wp14:anchorId="0D08872E" wp14:editId="078C176D">
                <wp:simplePos x="0" y="0"/>
                <wp:positionH relativeFrom="margin">
                  <wp:align>right</wp:align>
                </wp:positionH>
                <wp:positionV relativeFrom="paragraph">
                  <wp:posOffset>263809</wp:posOffset>
                </wp:positionV>
                <wp:extent cx="3548008" cy="788276"/>
                <wp:effectExtent l="0" t="0" r="0" b="0"/>
                <wp:wrapNone/>
                <wp:docPr id="84974692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8008" cy="78827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1B408E" id="Rectangle 1" o:spid="_x0000_s1026" style="position:absolute;margin-left:228.15pt;margin-top:20.75pt;width:279.35pt;height:62.05pt;z-index:-251689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" fillcolor="#f1d7da" stroked="f" strokeweight="1pt">
                <w10:wrap anchorx="margin"/>
              </v:rect>
            </w:pict>
          </mc:Fallback>
        </mc:AlternateContent>
      </w:r>
    </w:p>
    <w:p w14:paraId="0EDC3B87" w14:textId="20239BEE" w:rsidR="008A1159" w:rsidRDefault="008A1159" w:rsidP="00E013BF">
      <w:r w:rsidRPr="008A1159">
        <w:rPr>
          <w:b/>
          <w:bCs/>
        </w:rPr>
        <w:t>Values</w:t>
      </w:r>
      <w:r>
        <w:t xml:space="preserve"> </w:t>
      </w:r>
      <w:proofErr w:type="gramStart"/>
      <w:r>
        <w:t>are things that are</w:t>
      </w:r>
      <w:proofErr w:type="gramEnd"/>
      <w:r>
        <w:t xml:space="preserve"> important to a group</w:t>
      </w:r>
      <w:r w:rsidR="001E4743">
        <w:t xml:space="preserve"> of people</w:t>
      </w:r>
      <w:r>
        <w:t>.</w:t>
      </w:r>
    </w:p>
    <w:p w14:paraId="0BA87BED" w14:textId="77777777" w:rsidR="008A1159" w:rsidRDefault="008A1159" w:rsidP="00E013BF"/>
    <w:p w14:paraId="36935D70" w14:textId="43BBA0E2" w:rsidR="008A1159" w:rsidRDefault="008A1159">
      <w:pPr>
        <w:spacing w:line="240" w:lineRule="auto"/>
        <w:ind w:left="0"/>
      </w:pPr>
      <w:r>
        <w:br w:type="page"/>
      </w:r>
    </w:p>
    <w:p w14:paraId="3EEBE547" w14:textId="67E329E8" w:rsidR="008A1159" w:rsidRPr="008A1159" w:rsidRDefault="001E4743" w:rsidP="00820576">
      <w:pPr>
        <w:pStyle w:val="Heading2"/>
      </w:pPr>
      <w:bookmarkStart w:id="26" w:name="_Toc164676610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706368" behindDoc="0" locked="0" layoutInCell="1" allowOverlap="1" wp14:anchorId="54532097" wp14:editId="3CB2BE62">
            <wp:simplePos x="0" y="0"/>
            <wp:positionH relativeFrom="margin">
              <wp:posOffset>-559369</wp:posOffset>
            </wp:positionH>
            <wp:positionV relativeFrom="paragraph">
              <wp:posOffset>181216</wp:posOffset>
            </wp:positionV>
            <wp:extent cx="2408069" cy="1702675"/>
            <wp:effectExtent l="0" t="0" r="0" b="0"/>
            <wp:wrapNone/>
            <wp:docPr id="1968376862" name="Picture 19683768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376862" name="Picture 19683768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069" cy="170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159" w:rsidRPr="008A1159">
        <w:t>2.</w:t>
      </w:r>
      <w:bookmarkEnd w:id="26"/>
    </w:p>
    <w:p w14:paraId="076FE10B" w14:textId="181B3C40" w:rsidR="008A1159" w:rsidRDefault="008A1159" w:rsidP="00E013BF"/>
    <w:p w14:paraId="3D916159" w14:textId="3AF46836" w:rsidR="008A1159" w:rsidRDefault="008A1159" w:rsidP="008A1159">
      <w:r>
        <w:t xml:space="preserve">Put things into the Act so that </w:t>
      </w:r>
      <w:r w:rsidR="00367D31">
        <w:t xml:space="preserve">HDC must respect </w:t>
      </w:r>
      <w:proofErr w:type="spellStart"/>
      <w:r w:rsidR="00367D31">
        <w:t>t</w:t>
      </w:r>
      <w:r>
        <w:t>e</w:t>
      </w:r>
      <w:proofErr w:type="spellEnd"/>
      <w:r>
        <w:t xml:space="preserve"> Tiriti </w:t>
      </w:r>
      <w:r w:rsidR="000D49F2">
        <w:t xml:space="preserve">o Waitangi </w:t>
      </w:r>
      <w:r>
        <w:t xml:space="preserve">/ </w:t>
      </w:r>
      <w:r w:rsidR="00367D31">
        <w:t>t</w:t>
      </w:r>
      <w:r w:rsidR="00F3020B">
        <w:t xml:space="preserve">he </w:t>
      </w:r>
      <w:r>
        <w:t xml:space="preserve">Treaty </w:t>
      </w:r>
      <w:r w:rsidR="000D49F2">
        <w:t xml:space="preserve">of Waitangi </w:t>
      </w:r>
      <w:r>
        <w:t>including</w:t>
      </w:r>
      <w:r w:rsidR="00367D31">
        <w:t xml:space="preserve"> by</w:t>
      </w:r>
      <w:r>
        <w:t>:</w:t>
      </w:r>
    </w:p>
    <w:p w14:paraId="6BDCEC8B" w14:textId="40A850DC" w:rsidR="008A1159" w:rsidRDefault="001E4743" w:rsidP="008A1159">
      <w:pPr>
        <w:pStyle w:val="ListParagraph"/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35B1D184" wp14:editId="6A14BF1A">
                <wp:simplePos x="0" y="0"/>
                <wp:positionH relativeFrom="margin">
                  <wp:posOffset>54084</wp:posOffset>
                </wp:positionH>
                <wp:positionV relativeFrom="paragraph">
                  <wp:posOffset>315398</wp:posOffset>
                </wp:positionV>
                <wp:extent cx="1284890" cy="1560786"/>
                <wp:effectExtent l="0" t="0" r="0" b="1905"/>
                <wp:wrapNone/>
                <wp:docPr id="1105855295" name="Group 10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4890" cy="1560786"/>
                          <a:chOff x="0" y="0"/>
                          <a:chExt cx="2209800" cy="2870200"/>
                        </a:xfrm>
                      </wpg:grpSpPr>
                      <pic:pic xmlns:pic="http://schemas.openxmlformats.org/drawingml/2006/picture">
                        <pic:nvPicPr>
                          <pic:cNvPr id="470060974" name="Picture 100"/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870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0253075" name="Picture 99"/>
                          <pic:cNvPicPr>
                            <a:picLocks noChangeAspect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0419" y="98474"/>
                            <a:ext cx="1399540" cy="1399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059872" id="Group 101" o:spid="_x0000_s1026" alt="&quot;&quot;" style="position:absolute;margin-left:4.25pt;margin-top:24.85pt;width:101.15pt;height:122.9pt;z-index:251708416;mso-position-horizontal-relative:margin;mso-width-relative:margin;mso-height-relative:margin" coordsize="22098,287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">
                <v:shape id="Picture 100" o:spid="_x0000_s1027" type="#_x0000_t75" style="position:absolute;width:22098;height:28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">
                  <v:imagedata r:id="rId144" o:title=""/>
                </v:shape>
                <v:shape id="Picture 99" o:spid="_x0000_s1028" type="#_x0000_t75" style="position:absolute;left:7104;top:984;width:13995;height:13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">
                  <v:imagedata r:id="rId145" o:title=""/>
                </v:shape>
                <w10:wrap anchorx="margin"/>
              </v:group>
            </w:pict>
          </mc:Fallback>
        </mc:AlternateContent>
      </w:r>
      <w:r w:rsidR="008A1159">
        <w:t>working more with Māori</w:t>
      </w:r>
    </w:p>
    <w:p w14:paraId="06B33EC7" w14:textId="6DD5DDBB" w:rsidR="008A1159" w:rsidRDefault="008A1159" w:rsidP="008A1159">
      <w:pPr>
        <w:pStyle w:val="ListParagraph"/>
      </w:pPr>
      <w:r>
        <w:t>having Māori leadership</w:t>
      </w:r>
    </w:p>
    <w:p w14:paraId="63415B02" w14:textId="55539A5A" w:rsidR="008A1159" w:rsidRDefault="008A1159" w:rsidP="008A1159">
      <w:pPr>
        <w:pStyle w:val="ListParagraph"/>
      </w:pPr>
      <w:r>
        <w:t xml:space="preserve">using </w:t>
      </w:r>
      <w:proofErr w:type="spellStart"/>
      <w:r>
        <w:t>te</w:t>
      </w:r>
      <w:proofErr w:type="spellEnd"/>
      <w:r>
        <w:t xml:space="preserve"> </w:t>
      </w:r>
      <w:proofErr w:type="spellStart"/>
      <w:r>
        <w:t>ao</w:t>
      </w:r>
      <w:proofErr w:type="spellEnd"/>
      <w:r>
        <w:t xml:space="preserve"> Māori / Māori worldview</w:t>
      </w:r>
    </w:p>
    <w:p w14:paraId="1DF54F9A" w14:textId="0355647D" w:rsidR="008A1159" w:rsidRDefault="00246787" w:rsidP="008A1159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09440" behindDoc="0" locked="0" layoutInCell="1" allowOverlap="1" wp14:anchorId="74DC26BA" wp14:editId="38F43338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216764" cy="1362075"/>
            <wp:effectExtent l="0" t="0" r="2540" b="0"/>
            <wp:wrapNone/>
            <wp:docPr id="1468161507" name="Picture 14681615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161507" name="Picture 14681615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764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159">
        <w:t xml:space="preserve">making sure </w:t>
      </w:r>
      <w:r w:rsidR="00B54E53">
        <w:t xml:space="preserve">things </w:t>
      </w:r>
      <w:r w:rsidR="00367D31">
        <w:t>work</w:t>
      </w:r>
      <w:r w:rsidR="00B54E53">
        <w:t xml:space="preserve"> for </w:t>
      </w:r>
      <w:r w:rsidR="008A1159">
        <w:t>Māori.</w:t>
      </w:r>
    </w:p>
    <w:p w14:paraId="47118C01" w14:textId="466FA715" w:rsidR="008A1159" w:rsidRDefault="008A1159" w:rsidP="00B7402A"/>
    <w:p w14:paraId="6EFE314F" w14:textId="3E2A3759" w:rsidR="00DD6B2E" w:rsidRDefault="00DD6B2E">
      <w:pPr>
        <w:spacing w:line="240" w:lineRule="auto"/>
        <w:ind w:left="0"/>
      </w:pPr>
      <w:r>
        <w:br w:type="page"/>
      </w:r>
    </w:p>
    <w:bookmarkStart w:id="27" w:name="_Toc164676611"/>
    <w:p w14:paraId="3832E78E" w14:textId="151CF846" w:rsidR="008A1159" w:rsidRPr="008A1159" w:rsidRDefault="001E4743" w:rsidP="008A1159">
      <w:pPr>
        <w:pStyle w:val="Heading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136D4B9B" wp14:editId="0B5DBEF8">
                <wp:simplePos x="0" y="0"/>
                <wp:positionH relativeFrom="margin">
                  <wp:posOffset>133328</wp:posOffset>
                </wp:positionH>
                <wp:positionV relativeFrom="paragraph">
                  <wp:posOffset>8890</wp:posOffset>
                </wp:positionV>
                <wp:extent cx="1442545" cy="1820917"/>
                <wp:effectExtent l="0" t="0" r="5715" b="8255"/>
                <wp:wrapNone/>
                <wp:docPr id="90386063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2545" cy="1820917"/>
                          <a:chOff x="0" y="0"/>
                          <a:chExt cx="1293495" cy="1702435"/>
                        </a:xfrm>
                      </wpg:grpSpPr>
                      <pic:pic xmlns:pic="http://schemas.openxmlformats.org/drawingml/2006/picture">
                        <pic:nvPicPr>
                          <pic:cNvPr id="2060329808" name="Picture 206032980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495" cy="1702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16375911" name="Picture 8163759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538" y="362607"/>
                            <a:ext cx="904875" cy="60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9A8A1E" id="Group 1" o:spid="_x0000_s1026" alt="&quot;&quot;" style="position:absolute;margin-left:10.5pt;margin-top:.7pt;width:113.6pt;height:143.4pt;z-index:251710464;mso-position-horizontal-relative:margin;mso-width-relative:margin;mso-height-relative:margin" coordsize="12934,170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">
                <v:shape id="Picture 2060329808" o:spid="_x0000_s1027" type="#_x0000_t75" alt="&quot;&quot;" style="position:absolute;width:12934;height:17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">
                  <v:imagedata r:id="rId149" o:title=""/>
                </v:shape>
                <v:shape id="Picture 816375911" o:spid="_x0000_s1028" type="#_x0000_t75" alt="&quot;&quot;" style="position:absolute;left:1655;top:3626;width:9049;height:6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">
                  <v:imagedata r:id="rId150" o:title=""/>
                </v:shape>
                <w10:wrap anchorx="margin"/>
              </v:group>
            </w:pict>
          </mc:Fallback>
        </mc:AlternateContent>
      </w:r>
      <w:r w:rsidR="008A1159" w:rsidRPr="008A1159">
        <w:t>Questions</w:t>
      </w:r>
      <w:r w:rsidR="00820576">
        <w:t xml:space="preserve"> for you to think about</w:t>
      </w:r>
      <w:bookmarkEnd w:id="27"/>
    </w:p>
    <w:p w14:paraId="3204EB4C" w14:textId="049E34FA" w:rsidR="008A1159" w:rsidRDefault="008A1159" w:rsidP="008A1159"/>
    <w:p w14:paraId="23B9C807" w14:textId="0BE76DC5" w:rsidR="008A1159" w:rsidRDefault="00C1044B" w:rsidP="008A1159">
      <w:r>
        <w:t>Does</w:t>
      </w:r>
      <w:r w:rsidR="008A1159">
        <w:t xml:space="preserve"> HDC cover the main issues about</w:t>
      </w:r>
      <w:r w:rsidR="00820576">
        <w:t xml:space="preserve"> making </w:t>
      </w:r>
      <w:r w:rsidR="00E0164F">
        <w:t>things</w:t>
      </w:r>
      <w:r w:rsidR="00820576">
        <w:t xml:space="preserve"> </w:t>
      </w:r>
      <w:r w:rsidR="00CB5318">
        <w:t xml:space="preserve">work </w:t>
      </w:r>
      <w:r w:rsidR="00820576">
        <w:t>better for Māori?</w:t>
      </w:r>
    </w:p>
    <w:p w14:paraId="709161CB" w14:textId="77777777" w:rsidR="00DD6B2E" w:rsidRDefault="00DD6B2E" w:rsidP="008A1159"/>
    <w:p w14:paraId="008470A6" w14:textId="77777777" w:rsidR="00DD6B2E" w:rsidRDefault="00DD6B2E" w:rsidP="008A1159"/>
    <w:p w14:paraId="3CA2E341" w14:textId="0292CA5A" w:rsidR="00820576" w:rsidRDefault="001E4743" w:rsidP="008A1159"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6F7196E2" wp14:editId="2673D87B">
                <wp:simplePos x="0" y="0"/>
                <wp:positionH relativeFrom="column">
                  <wp:posOffset>0</wp:posOffset>
                </wp:positionH>
                <wp:positionV relativeFrom="paragraph">
                  <wp:posOffset>-394138</wp:posOffset>
                </wp:positionV>
                <wp:extent cx="1268730" cy="1644650"/>
                <wp:effectExtent l="0" t="0" r="7620" b="0"/>
                <wp:wrapNone/>
                <wp:docPr id="854411932" name="Group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8730" cy="1644650"/>
                          <a:chOff x="0" y="0"/>
                          <a:chExt cx="1268730" cy="1644650"/>
                        </a:xfrm>
                      </wpg:grpSpPr>
                      <pic:pic xmlns:pic="http://schemas.openxmlformats.org/drawingml/2006/picture">
                        <pic:nvPicPr>
                          <pic:cNvPr id="550792089" name="Picture 55079208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8730" cy="16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3692482" name="Picture 18369248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793" y="189186"/>
                            <a:ext cx="441325" cy="59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72540C" id="Group 2" o:spid="_x0000_s1026" alt="&quot;&quot;" style="position:absolute;margin-left:0;margin-top:-31.05pt;width:99.9pt;height:129.5pt;z-index:251711488" coordsize="12687,164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">
                <v:shape id="Picture 550792089" o:spid="_x0000_s1027" type="#_x0000_t75" alt="&quot;&quot;" style="position:absolute;width:12687;height:16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">
                  <v:imagedata r:id="rId153" o:title=""/>
                </v:shape>
                <v:shape id="Picture 183692482" o:spid="_x0000_s1028" type="#_x0000_t75" alt="&quot;&quot;" style="position:absolute;left:5517;top:1891;width:4414;height:5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">
                  <v:imagedata r:id="rId154" o:title=""/>
                </v:shape>
              </v:group>
            </w:pict>
          </mc:Fallback>
        </mc:AlternateContent>
      </w:r>
      <w:r w:rsidR="00820576">
        <w:t xml:space="preserve">What do you think </w:t>
      </w:r>
      <w:r w:rsidR="00246787">
        <w:t>of</w:t>
      </w:r>
      <w:r w:rsidR="00820576">
        <w:t xml:space="preserve"> </w:t>
      </w:r>
      <w:r w:rsidR="00447FA5">
        <w:t xml:space="preserve">the </w:t>
      </w:r>
      <w:r w:rsidR="00820576">
        <w:t xml:space="preserve">suggestions </w:t>
      </w:r>
      <w:r w:rsidR="00BA2B7B">
        <w:t>to make</w:t>
      </w:r>
      <w:r w:rsidR="00820576">
        <w:t xml:space="preserve"> </w:t>
      </w:r>
      <w:r w:rsidR="00E0164F">
        <w:t>things</w:t>
      </w:r>
      <w:r w:rsidR="00820576">
        <w:t xml:space="preserve"> </w:t>
      </w:r>
      <w:r w:rsidR="00CB5318">
        <w:t xml:space="preserve">work </w:t>
      </w:r>
      <w:r w:rsidR="00820576">
        <w:t>better for Māori?</w:t>
      </w:r>
    </w:p>
    <w:p w14:paraId="22095F0A" w14:textId="77777777" w:rsidR="00820576" w:rsidRDefault="00820576" w:rsidP="008A1159"/>
    <w:p w14:paraId="1549484C" w14:textId="179511EB" w:rsidR="00820576" w:rsidRDefault="001E4743" w:rsidP="008A1159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12512" behindDoc="0" locked="0" layoutInCell="1" allowOverlap="1" wp14:anchorId="5A150E4E" wp14:editId="408DD294">
            <wp:simplePos x="0" y="0"/>
            <wp:positionH relativeFrom="margin">
              <wp:align>left</wp:align>
            </wp:positionH>
            <wp:positionV relativeFrom="paragraph">
              <wp:posOffset>312617</wp:posOffset>
            </wp:positionV>
            <wp:extent cx="1277007" cy="1277007"/>
            <wp:effectExtent l="0" t="0" r="0" b="0"/>
            <wp:wrapNone/>
            <wp:docPr id="1115074292" name="Picture 11150742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074292" name="Picture 11150742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007" cy="127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FD1462" w14:textId="486AE0A7" w:rsidR="00820576" w:rsidRDefault="00820576" w:rsidP="008A1159">
      <w:r>
        <w:t xml:space="preserve">What other changes should HDC think about </w:t>
      </w:r>
      <w:r w:rsidR="00BA2B7B">
        <w:t>to make</w:t>
      </w:r>
      <w:r>
        <w:t xml:space="preserve"> </w:t>
      </w:r>
      <w:r w:rsidR="00E0164F">
        <w:t>things</w:t>
      </w:r>
      <w:r w:rsidR="00CB5318">
        <w:t xml:space="preserve"> work</w:t>
      </w:r>
      <w:r>
        <w:t xml:space="preserve"> better for Māori?</w:t>
      </w:r>
    </w:p>
    <w:p w14:paraId="11046096" w14:textId="77777777" w:rsidR="00CB5318" w:rsidRDefault="00CB5318" w:rsidP="008A1159"/>
    <w:p w14:paraId="691E9BEF" w14:textId="77777777" w:rsidR="00CB5318" w:rsidRDefault="00CB5318" w:rsidP="008A1159"/>
    <w:p w14:paraId="7DA3281D" w14:textId="77777777" w:rsidR="00CB5318" w:rsidRDefault="00CB5318" w:rsidP="008A1159"/>
    <w:p w14:paraId="73F7D21D" w14:textId="77777777" w:rsidR="00CB5318" w:rsidRDefault="00CB5318" w:rsidP="008A1159"/>
    <w:p w14:paraId="329A5BA3" w14:textId="77777777" w:rsidR="00CB5318" w:rsidRDefault="00CB5318" w:rsidP="008A1159"/>
    <w:p w14:paraId="1256AD5C" w14:textId="77777777" w:rsidR="00CB5318" w:rsidRDefault="00CB5318" w:rsidP="008A1159"/>
    <w:p w14:paraId="5B39307D" w14:textId="77777777" w:rsidR="00CB5318" w:rsidRDefault="00CB5318" w:rsidP="008A1159"/>
    <w:p w14:paraId="5187F171" w14:textId="77777777" w:rsidR="00CB5318" w:rsidRDefault="00CB5318" w:rsidP="008A1159"/>
    <w:p w14:paraId="12736552" w14:textId="77777777" w:rsidR="00CB5318" w:rsidRDefault="00CB5318" w:rsidP="008A1159"/>
    <w:p w14:paraId="3873D45B" w14:textId="2D5064D6" w:rsidR="00CB5318" w:rsidRDefault="00CB5318" w:rsidP="00CB5318">
      <w:pPr>
        <w:pStyle w:val="Heading1"/>
      </w:pPr>
      <w:bookmarkStart w:id="28" w:name="_Topic_3:_Making"/>
      <w:bookmarkStart w:id="29" w:name="_Toc164676612"/>
      <w:bookmarkEnd w:id="28"/>
      <w:r>
        <w:lastRenderedPageBreak/>
        <w:t xml:space="preserve">Topic 3: Making things work better for disabled </w:t>
      </w:r>
      <w:proofErr w:type="gramStart"/>
      <w:r>
        <w:t>people</w:t>
      </w:r>
      <w:bookmarkEnd w:id="29"/>
      <w:proofErr w:type="gramEnd"/>
    </w:p>
    <w:p w14:paraId="2B69556B" w14:textId="77777777" w:rsidR="00CB5318" w:rsidRDefault="00CB5318" w:rsidP="00CB5318"/>
    <w:p w14:paraId="50155C53" w14:textId="77777777" w:rsidR="00284802" w:rsidRDefault="00284802" w:rsidP="00CB5318"/>
    <w:p w14:paraId="012B3D72" w14:textId="56B4FEBA" w:rsidR="00284802" w:rsidRDefault="00284802" w:rsidP="00284802">
      <w:pPr>
        <w:pStyle w:val="Heading2"/>
      </w:pPr>
      <w:bookmarkStart w:id="30" w:name="_Toc164676613"/>
      <w:r>
        <w:t>Issues</w:t>
      </w:r>
      <w:bookmarkEnd w:id="30"/>
    </w:p>
    <w:p w14:paraId="1368E33D" w14:textId="789D0C25" w:rsidR="00284802" w:rsidRDefault="00C81738" w:rsidP="00CB5318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14560" behindDoc="0" locked="0" layoutInCell="1" allowOverlap="1" wp14:anchorId="0566AACC" wp14:editId="21725F72">
            <wp:simplePos x="0" y="0"/>
            <wp:positionH relativeFrom="margin">
              <wp:align>left</wp:align>
            </wp:positionH>
            <wp:positionV relativeFrom="paragraph">
              <wp:posOffset>11605</wp:posOffset>
            </wp:positionV>
            <wp:extent cx="1648623" cy="961696"/>
            <wp:effectExtent l="0" t="0" r="8890" b="0"/>
            <wp:wrapNone/>
            <wp:docPr id="37755750" name="Picture 377557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5750" name="Picture 377557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623" cy="961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C19DE9" w14:textId="47394873" w:rsidR="00284802" w:rsidRDefault="00284802" w:rsidP="00284802">
      <w:r>
        <w:t>HDC says there have been changes to the rights of disabled people since the start of:</w:t>
      </w:r>
    </w:p>
    <w:p w14:paraId="4C899A51" w14:textId="22394B1F" w:rsidR="00284802" w:rsidRDefault="00C81738" w:rsidP="00284802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13536" behindDoc="0" locked="0" layoutInCell="1" allowOverlap="1" wp14:anchorId="6131F76E" wp14:editId="790DCCAF">
            <wp:simplePos x="0" y="0"/>
            <wp:positionH relativeFrom="margin">
              <wp:align>left</wp:align>
            </wp:positionH>
            <wp:positionV relativeFrom="paragraph">
              <wp:posOffset>172019</wp:posOffset>
            </wp:positionV>
            <wp:extent cx="1355834" cy="1509142"/>
            <wp:effectExtent l="0" t="0" r="0" b="0"/>
            <wp:wrapNone/>
            <wp:docPr id="1236387109" name="Picture 12363871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570782" name="Picture 6795707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834" cy="1509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802">
        <w:t xml:space="preserve">the Act </w:t>
      </w:r>
    </w:p>
    <w:p w14:paraId="1AAF63AA" w14:textId="3D12E8C9" w:rsidR="00284802" w:rsidRDefault="00284802" w:rsidP="00284802">
      <w:pPr>
        <w:pStyle w:val="ListParagraph"/>
      </w:pPr>
      <w:r>
        <w:t xml:space="preserve">the Code. </w:t>
      </w:r>
    </w:p>
    <w:p w14:paraId="76E5C628" w14:textId="77777777" w:rsidR="00284802" w:rsidRDefault="00284802" w:rsidP="00284802"/>
    <w:p w14:paraId="4CCE1F00" w14:textId="7B7FFDCA" w:rsidR="00284802" w:rsidRDefault="00284802" w:rsidP="00284802"/>
    <w:p w14:paraId="74CC9E7F" w14:textId="78381ED9" w:rsidR="00284802" w:rsidRDefault="00C81738" w:rsidP="00284802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15584" behindDoc="0" locked="0" layoutInCell="1" allowOverlap="1" wp14:anchorId="69FBB1EA" wp14:editId="06DF2D51">
            <wp:simplePos x="0" y="0"/>
            <wp:positionH relativeFrom="margin">
              <wp:posOffset>0</wp:posOffset>
            </wp:positionH>
            <wp:positionV relativeFrom="paragraph">
              <wp:posOffset>191782</wp:posOffset>
            </wp:positionV>
            <wp:extent cx="1590824" cy="1296109"/>
            <wp:effectExtent l="0" t="0" r="9525" b="0"/>
            <wp:wrapNone/>
            <wp:docPr id="161039965" name="Picture 1610399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39965" name="Picture 1610399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824" cy="1296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802">
        <w:t>There have also been changes to:</w:t>
      </w:r>
    </w:p>
    <w:p w14:paraId="1394AFD9" w14:textId="2BF8C382" w:rsidR="00284802" w:rsidRDefault="00246787" w:rsidP="00284802">
      <w:pPr>
        <w:pStyle w:val="ListParagraph"/>
      </w:pPr>
      <w:r>
        <w:t>disability</w:t>
      </w:r>
      <w:r w:rsidR="00284802">
        <w:t xml:space="preserve"> support</w:t>
      </w:r>
    </w:p>
    <w:p w14:paraId="45D76EE8" w14:textId="4C8D6CF8" w:rsidR="00284802" w:rsidRDefault="00246787" w:rsidP="00284802">
      <w:pPr>
        <w:pStyle w:val="ListParagraph"/>
      </w:pPr>
      <w:r>
        <w:t>disability</w:t>
      </w:r>
      <w:r w:rsidR="00284802">
        <w:t xml:space="preserve"> services.</w:t>
      </w:r>
    </w:p>
    <w:p w14:paraId="19711FBA" w14:textId="77777777" w:rsidR="00284802" w:rsidRDefault="00284802" w:rsidP="00CB5318"/>
    <w:p w14:paraId="7F401AAA" w14:textId="77777777" w:rsidR="00284802" w:rsidRDefault="00284802" w:rsidP="00CB5318"/>
    <w:p w14:paraId="2B97D3BE" w14:textId="77777777" w:rsidR="000D49F2" w:rsidRDefault="000D49F2" w:rsidP="00CB5318"/>
    <w:p w14:paraId="5169FE58" w14:textId="3E5476F2" w:rsidR="00284802" w:rsidRDefault="00013DA0" w:rsidP="00CB531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51F3A051" wp14:editId="75E22D03">
                <wp:simplePos x="0" y="0"/>
                <wp:positionH relativeFrom="margin">
                  <wp:align>left</wp:align>
                </wp:positionH>
                <wp:positionV relativeFrom="paragraph">
                  <wp:posOffset>-252248</wp:posOffset>
                </wp:positionV>
                <wp:extent cx="1340069" cy="1639614"/>
                <wp:effectExtent l="0" t="0" r="0" b="0"/>
                <wp:wrapNone/>
                <wp:docPr id="1349003008" name="Group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0069" cy="1639614"/>
                          <a:chOff x="0" y="0"/>
                          <a:chExt cx="1205865" cy="1563370"/>
                        </a:xfrm>
                      </wpg:grpSpPr>
                      <pic:pic xmlns:pic="http://schemas.openxmlformats.org/drawingml/2006/picture">
                        <pic:nvPicPr>
                          <pic:cNvPr id="1153010202" name="Picture 11530102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865" cy="156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13239291" name="Picture 191323929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669" y="141889"/>
                            <a:ext cx="606425" cy="60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E348AB" id="Group 3" o:spid="_x0000_s1026" alt="&quot;&quot;" style="position:absolute;margin-left:0;margin-top:-19.85pt;width:105.5pt;height:129.1pt;z-index:251716608;mso-position-horizontal:left;mso-position-horizontal-relative:margin;mso-width-relative:margin;mso-height-relative:margin" coordsize="12058,1563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">
                <v:shape id="Picture 1153010202" o:spid="_x0000_s1027" type="#_x0000_t75" alt="&quot;&quot;" style="position:absolute;width:12058;height:15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">
                  <v:imagedata r:id="rId159" o:title=""/>
                </v:shape>
                <v:shape id="Picture 1913239291" o:spid="_x0000_s1028" type="#_x0000_t75" alt="&quot;&quot;" style="position:absolute;left:4256;top:1418;width:6064;height:6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">
                  <v:imagedata r:id="rId160" o:title=""/>
                </v:shape>
                <w10:wrap anchorx="margin"/>
              </v:group>
            </w:pict>
          </mc:Fallback>
        </mc:AlternateContent>
      </w:r>
      <w:r w:rsidR="00284802">
        <w:t>HDC wants people to tell them what they think</w:t>
      </w:r>
      <w:r w:rsidR="00246787">
        <w:t xml:space="preserve"> about recommendations</w:t>
      </w:r>
      <w:r w:rsidR="00284802">
        <w:t xml:space="preserve"> </w:t>
      </w:r>
      <w:r w:rsidR="00246787">
        <w:t xml:space="preserve">from a review </w:t>
      </w:r>
      <w:r w:rsidR="000D49F2">
        <w:t xml:space="preserve">on </w:t>
      </w:r>
      <w:r w:rsidR="000D49F2" w:rsidRPr="00BA2B7B">
        <w:rPr>
          <w:b/>
          <w:bCs/>
        </w:rPr>
        <w:t>unconsented research</w:t>
      </w:r>
      <w:r w:rsidR="00284802">
        <w:t>.</w:t>
      </w:r>
    </w:p>
    <w:p w14:paraId="3E71DFCF" w14:textId="77777777" w:rsidR="00BA2B7B" w:rsidRDefault="00BA2B7B" w:rsidP="00CB5318"/>
    <w:p w14:paraId="55B752DC" w14:textId="016CBA73" w:rsidR="00BA2B7B" w:rsidRDefault="00BA2B7B" w:rsidP="00CB5318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82144" behindDoc="0" locked="0" layoutInCell="1" allowOverlap="1" wp14:anchorId="01695DA9" wp14:editId="710B0016">
            <wp:simplePos x="0" y="0"/>
            <wp:positionH relativeFrom="margin">
              <wp:align>left</wp:align>
            </wp:positionH>
            <wp:positionV relativeFrom="paragraph">
              <wp:posOffset>293552</wp:posOffset>
            </wp:positionV>
            <wp:extent cx="1485900" cy="1485900"/>
            <wp:effectExtent l="0" t="0" r="0" b="0"/>
            <wp:wrapNone/>
            <wp:docPr id="847089472" name="Picture 8470894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089472" name="Picture 8470894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6CD25D84" wp14:editId="66C169D5">
                <wp:simplePos x="0" y="0"/>
                <wp:positionH relativeFrom="margin">
                  <wp:align>right</wp:align>
                </wp:positionH>
                <wp:positionV relativeFrom="paragraph">
                  <wp:posOffset>239486</wp:posOffset>
                </wp:positionV>
                <wp:extent cx="3547745" cy="3672205"/>
                <wp:effectExtent l="0" t="0" r="0" b="4445"/>
                <wp:wrapNone/>
                <wp:docPr id="136069662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745" cy="367220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D50099" id="Rectangle 1" o:spid="_x0000_s1026" style="position:absolute;margin-left:228.15pt;margin-top:18.85pt;width:279.35pt;height:289.15pt;z-index:-251537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</w:p>
    <w:p w14:paraId="74009B4E" w14:textId="745BD0F8" w:rsidR="00BA2B7B" w:rsidRDefault="00BA2B7B" w:rsidP="00CB5318">
      <w:r w:rsidRPr="00BA2B7B">
        <w:rPr>
          <w:b/>
          <w:bCs/>
        </w:rPr>
        <w:t>Unconsented research</w:t>
      </w:r>
      <w:r>
        <w:t xml:space="preserve"> is when research is done without asking someone for </w:t>
      </w:r>
      <w:r w:rsidRPr="00BA2B7B">
        <w:rPr>
          <w:b/>
          <w:bCs/>
        </w:rPr>
        <w:t>consent</w:t>
      </w:r>
      <w:r>
        <w:t>.</w:t>
      </w:r>
    </w:p>
    <w:p w14:paraId="07DE2644" w14:textId="77777777" w:rsidR="00BA2B7B" w:rsidRDefault="00BA2B7B" w:rsidP="00CB5318"/>
    <w:p w14:paraId="6FEFB36A" w14:textId="4AB6F433" w:rsidR="00BA2B7B" w:rsidRDefault="00BA2B7B" w:rsidP="00BA2B7B"/>
    <w:p w14:paraId="59C2DB66" w14:textId="3DBA7C94" w:rsidR="00BA2B7B" w:rsidRDefault="00BA2B7B" w:rsidP="00BA2B7B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80096" behindDoc="0" locked="0" layoutInCell="1" allowOverlap="1" wp14:anchorId="73C7DC92" wp14:editId="2505F815">
            <wp:simplePos x="0" y="0"/>
            <wp:positionH relativeFrom="margin">
              <wp:align>left</wp:align>
            </wp:positionH>
            <wp:positionV relativeFrom="paragraph">
              <wp:posOffset>258627</wp:posOffset>
            </wp:positionV>
            <wp:extent cx="1485900" cy="1485900"/>
            <wp:effectExtent l="0" t="0" r="0" b="0"/>
            <wp:wrapNone/>
            <wp:docPr id="650875103" name="Picture 6508751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875103" name="Picture 6508751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696B">
        <w:rPr>
          <w:b/>
          <w:bCs/>
        </w:rPr>
        <w:t>Consent</w:t>
      </w:r>
      <w:r>
        <w:t xml:space="preserve"> is if you agree to do something.</w:t>
      </w:r>
    </w:p>
    <w:p w14:paraId="2367B57E" w14:textId="77777777" w:rsidR="00BA2B7B" w:rsidRDefault="00BA2B7B" w:rsidP="00BA2B7B"/>
    <w:p w14:paraId="5CAA69A7" w14:textId="77777777" w:rsidR="00BA2B7B" w:rsidRDefault="00BA2B7B" w:rsidP="00BA2B7B"/>
    <w:p w14:paraId="10A4256E" w14:textId="77777777" w:rsidR="00BA2B7B" w:rsidRDefault="00BA2B7B" w:rsidP="00BA2B7B">
      <w:r>
        <w:t>It is your choice if you give consent.</w:t>
      </w:r>
    </w:p>
    <w:p w14:paraId="043CA6CF" w14:textId="77777777" w:rsidR="00BA2B7B" w:rsidRDefault="00BA2B7B" w:rsidP="00BA2B7B"/>
    <w:p w14:paraId="25D80F5E" w14:textId="77777777" w:rsidR="00BA2B7B" w:rsidRDefault="00BA2B7B" w:rsidP="00BA2B7B"/>
    <w:p w14:paraId="0F7840D7" w14:textId="145BBE37" w:rsidR="00BA2B7B" w:rsidRDefault="00BA2B7B">
      <w:pPr>
        <w:spacing w:line="240" w:lineRule="auto"/>
        <w:ind w:left="0"/>
      </w:pPr>
      <w:r>
        <w:br w:type="page"/>
      </w:r>
    </w:p>
    <w:p w14:paraId="3D61D80F" w14:textId="49640771" w:rsidR="00284802" w:rsidRDefault="00284802" w:rsidP="00CB5318">
      <w:r>
        <w:lastRenderedPageBreak/>
        <w:t>Th</w:t>
      </w:r>
      <w:r w:rsidR="000D49F2">
        <w:t>e</w:t>
      </w:r>
      <w:r>
        <w:t xml:space="preserve"> review</w:t>
      </w:r>
      <w:r w:rsidR="005477BB">
        <w:t xml:space="preserve"> on unconsented research </w:t>
      </w:r>
      <w:r>
        <w:t>looked at:</w:t>
      </w:r>
    </w:p>
    <w:p w14:paraId="30029D7A" w14:textId="11A484AB" w:rsidR="00284802" w:rsidRDefault="00532CF6" w:rsidP="00284802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17632" behindDoc="0" locked="0" layoutInCell="1" allowOverlap="1" wp14:anchorId="55ACF577" wp14:editId="00E5CAA6">
            <wp:simplePos x="0" y="0"/>
            <wp:positionH relativeFrom="margin">
              <wp:align>left</wp:align>
            </wp:positionH>
            <wp:positionV relativeFrom="paragraph">
              <wp:posOffset>309064</wp:posOffset>
            </wp:positionV>
            <wp:extent cx="1718441" cy="1718441"/>
            <wp:effectExtent l="0" t="0" r="0" b="0"/>
            <wp:wrapNone/>
            <wp:docPr id="919119089" name="Picture 9191190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119089" name="Picture 91911908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441" cy="171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802">
        <w:t xml:space="preserve">if adults who cannot </w:t>
      </w:r>
      <w:r w:rsidR="00284802" w:rsidRPr="00BA2B7B">
        <w:t>consent</w:t>
      </w:r>
      <w:r w:rsidR="00284802">
        <w:t xml:space="preserve"> should be able to take part in research </w:t>
      </w:r>
    </w:p>
    <w:p w14:paraId="52BB9C65" w14:textId="64990986" w:rsidR="00284802" w:rsidRDefault="000D49F2" w:rsidP="00284802">
      <w:pPr>
        <w:pStyle w:val="ListParagraph"/>
      </w:pPr>
      <w:r>
        <w:t>how they should be kept safe</w:t>
      </w:r>
      <w:r w:rsidR="00284802">
        <w:t xml:space="preserve"> if they do.  </w:t>
      </w:r>
    </w:p>
    <w:p w14:paraId="0C4BB80C" w14:textId="77777777" w:rsidR="000D49F2" w:rsidRDefault="000D49F2" w:rsidP="00CB5318"/>
    <w:p w14:paraId="6C8DDECD" w14:textId="74D80205" w:rsidR="00BA2B7B" w:rsidRDefault="00BA2B7B">
      <w:pPr>
        <w:spacing w:line="240" w:lineRule="auto"/>
        <w:ind w:left="0"/>
      </w:pPr>
      <w:r>
        <w:br w:type="page"/>
      </w:r>
    </w:p>
    <w:p w14:paraId="22421EAB" w14:textId="5A8E055A" w:rsidR="00BE696B" w:rsidRDefault="00532CF6" w:rsidP="00432FDA">
      <w:pPr>
        <w:pStyle w:val="Heading2"/>
      </w:pPr>
      <w:bookmarkStart w:id="31" w:name="_Toc164676614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551744" behindDoc="0" locked="0" layoutInCell="1" allowOverlap="1" wp14:anchorId="73D485B8" wp14:editId="0AB8F48D">
            <wp:simplePos x="0" y="0"/>
            <wp:positionH relativeFrom="margin">
              <wp:align>left</wp:align>
            </wp:positionH>
            <wp:positionV relativeFrom="paragraph">
              <wp:posOffset>220279</wp:posOffset>
            </wp:positionV>
            <wp:extent cx="1319453" cy="1340069"/>
            <wp:effectExtent l="0" t="0" r="0" b="0"/>
            <wp:wrapNone/>
            <wp:docPr id="504688413" name="Picture 5046884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688413" name="Picture 5046884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25" cy="134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2FDA">
        <w:t>What HDC is doing already</w:t>
      </w:r>
      <w:bookmarkEnd w:id="31"/>
    </w:p>
    <w:p w14:paraId="7F1C7899" w14:textId="4BCDB5A8" w:rsidR="00CB5318" w:rsidRDefault="00CB5318" w:rsidP="00CB5318"/>
    <w:p w14:paraId="079FEB0D" w14:textId="157043B6" w:rsidR="00432FDA" w:rsidRDefault="00432FDA" w:rsidP="00CB5318">
      <w:r>
        <w:t>HDC is:</w:t>
      </w:r>
    </w:p>
    <w:p w14:paraId="78A93CED" w14:textId="0A80D7E7" w:rsidR="00432FDA" w:rsidRDefault="00532CF6" w:rsidP="00432FDA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52768" behindDoc="0" locked="0" layoutInCell="1" allowOverlap="1" wp14:anchorId="75CC18D6" wp14:editId="748A7566">
            <wp:simplePos x="0" y="0"/>
            <wp:positionH relativeFrom="margin">
              <wp:align>left</wp:align>
            </wp:positionH>
            <wp:positionV relativeFrom="paragraph">
              <wp:posOffset>984075</wp:posOffset>
            </wp:positionV>
            <wp:extent cx="1261242" cy="1261242"/>
            <wp:effectExtent l="0" t="0" r="0" b="0"/>
            <wp:wrapNone/>
            <wp:docPr id="1617361129" name="Picture 16173611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361129" name="Picture 16173611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242" cy="1261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2FDA">
        <w:t>improving how they do reports on disability issues</w:t>
      </w:r>
    </w:p>
    <w:p w14:paraId="00C68977" w14:textId="6DF08570" w:rsidR="00432FDA" w:rsidRDefault="00432FDA" w:rsidP="00432FDA">
      <w:pPr>
        <w:pStyle w:val="ListParagraph"/>
      </w:pPr>
      <w:r>
        <w:t>watching how disabled people use the complaints process so they can make it better</w:t>
      </w:r>
    </w:p>
    <w:p w14:paraId="68DC7805" w14:textId="65FF62C6" w:rsidR="00432FDA" w:rsidRDefault="0096313A" w:rsidP="00432FDA">
      <w:pPr>
        <w:pStyle w:val="List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53792" behindDoc="0" locked="0" layoutInCell="1" allowOverlap="1" wp14:anchorId="117D29F6" wp14:editId="7EC6C263">
                <wp:simplePos x="0" y="0"/>
                <wp:positionH relativeFrom="column">
                  <wp:posOffset>78565</wp:posOffset>
                </wp:positionH>
                <wp:positionV relativeFrom="paragraph">
                  <wp:posOffset>432282</wp:posOffset>
                </wp:positionV>
                <wp:extent cx="1729586" cy="1276788"/>
                <wp:effectExtent l="0" t="0" r="4445" b="0"/>
                <wp:wrapNone/>
                <wp:docPr id="38101592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9586" cy="1276788"/>
                          <a:chOff x="0" y="0"/>
                          <a:chExt cx="1729586" cy="1276788"/>
                        </a:xfrm>
                      </wpg:grpSpPr>
                      <pic:pic xmlns:pic="http://schemas.openxmlformats.org/drawingml/2006/picture">
                        <pic:nvPicPr>
                          <pic:cNvPr id="1090708135" name="Picture 109070813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5538"/>
                            <a:ext cx="1169670" cy="111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57400445" name="Picture 75740044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9351" y="0"/>
                            <a:ext cx="610235" cy="75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642391" id="Group 4" o:spid="_x0000_s1026" alt="&quot;&quot;" style="position:absolute;margin-left:6.2pt;margin-top:34.05pt;width:136.2pt;height:100.55pt;z-index:251553792" coordsize="17295,127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">
                <v:shape id="Picture 1090708135" o:spid="_x0000_s1027" type="#_x0000_t75" alt="&quot;&quot;" style="position:absolute;top:1655;width:11696;height:1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">
                  <v:imagedata r:id="rId167" o:title=""/>
                </v:shape>
                <v:shape id="Picture 757400445" o:spid="_x0000_s1028" type="#_x0000_t75" alt="&quot;&quot;" style="position:absolute;left:11193;width:6102;height:7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">
                  <v:imagedata r:id="rId168" o:title=""/>
                </v:shape>
              </v:group>
            </w:pict>
          </mc:Fallback>
        </mc:AlternateContent>
      </w:r>
      <w:r w:rsidR="00432FDA">
        <w:t>looking at things that are happening a lot with complaints</w:t>
      </w:r>
    </w:p>
    <w:p w14:paraId="29D74E00" w14:textId="7B866772" w:rsidR="00432FDA" w:rsidRDefault="00432FDA" w:rsidP="00432FDA">
      <w:pPr>
        <w:pStyle w:val="ListParagraph"/>
      </w:pPr>
      <w:r>
        <w:t xml:space="preserve">making their information up to </w:t>
      </w:r>
      <w:r w:rsidR="00BA2B7B">
        <w:t>date</w:t>
      </w:r>
      <w:r>
        <w:t>.</w:t>
      </w:r>
    </w:p>
    <w:p w14:paraId="214223CC" w14:textId="46028A9D" w:rsidR="00432FDA" w:rsidRDefault="00432FDA" w:rsidP="00432FDA"/>
    <w:p w14:paraId="5A5F9C36" w14:textId="6D043761" w:rsidR="00BA2B7B" w:rsidRDefault="00BA2B7B">
      <w:pPr>
        <w:spacing w:line="240" w:lineRule="auto"/>
        <w:ind w:left="0"/>
      </w:pPr>
      <w:r>
        <w:br w:type="page"/>
      </w:r>
    </w:p>
    <w:p w14:paraId="7BCECDE8" w14:textId="5495DF0C" w:rsidR="00B3755D" w:rsidRDefault="00B3755D" w:rsidP="00B3755D">
      <w:pPr>
        <w:pStyle w:val="Heading2"/>
      </w:pPr>
      <w:bookmarkStart w:id="32" w:name="_Toc164676615"/>
      <w:r>
        <w:lastRenderedPageBreak/>
        <w:t>Suggestions</w:t>
      </w:r>
      <w:bookmarkEnd w:id="32"/>
    </w:p>
    <w:p w14:paraId="0E67E389" w14:textId="7A45C580" w:rsidR="00B3755D" w:rsidRDefault="0096313A" w:rsidP="00432FDA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54816" behindDoc="0" locked="0" layoutInCell="1" allowOverlap="1" wp14:anchorId="3749C9CB" wp14:editId="2A1C4561">
            <wp:simplePos x="0" y="0"/>
            <wp:positionH relativeFrom="margin">
              <wp:align>left</wp:align>
            </wp:positionH>
            <wp:positionV relativeFrom="paragraph">
              <wp:posOffset>143664</wp:posOffset>
            </wp:positionV>
            <wp:extent cx="1497724" cy="1497724"/>
            <wp:effectExtent l="0" t="0" r="0" b="7620"/>
            <wp:wrapNone/>
            <wp:docPr id="2136239347" name="Picture 21362393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239347" name="Picture 21362393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363" cy="149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E7FDF3" w14:textId="5C0300E2" w:rsidR="00B3755D" w:rsidRDefault="00B3755D" w:rsidP="00B3755D">
      <w:pPr>
        <w:pStyle w:val="Heading2"/>
      </w:pPr>
      <w:bookmarkStart w:id="33" w:name="_Toc164676616"/>
      <w:r>
        <w:t>1.</w:t>
      </w:r>
      <w:bookmarkEnd w:id="33"/>
    </w:p>
    <w:p w14:paraId="26F6AA6C" w14:textId="77777777" w:rsidR="00B3755D" w:rsidRDefault="00B3755D" w:rsidP="00432FDA"/>
    <w:p w14:paraId="652A0EFE" w14:textId="0EE253D1" w:rsidR="00B3755D" w:rsidRDefault="00B3755D" w:rsidP="00432FDA">
      <w:r>
        <w:t xml:space="preserve">Add a role in HDC where a person works on disability issues. </w:t>
      </w:r>
    </w:p>
    <w:p w14:paraId="083F93BB" w14:textId="77777777" w:rsidR="00B3755D" w:rsidRDefault="00B3755D" w:rsidP="00432FDA"/>
    <w:p w14:paraId="0189E266" w14:textId="74289C21" w:rsidR="00B3755D" w:rsidRDefault="0096313A" w:rsidP="00B3755D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56864" behindDoc="0" locked="0" layoutInCell="1" allowOverlap="1" wp14:anchorId="6D414046" wp14:editId="6CBB8D40">
            <wp:simplePos x="0" y="0"/>
            <wp:positionH relativeFrom="margin">
              <wp:align>left</wp:align>
            </wp:positionH>
            <wp:positionV relativeFrom="paragraph">
              <wp:posOffset>97177</wp:posOffset>
            </wp:positionV>
            <wp:extent cx="1772432" cy="977462"/>
            <wp:effectExtent l="0" t="0" r="0" b="0"/>
            <wp:wrapNone/>
            <wp:docPr id="1086840823" name="Picture 10868408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840823" name="Picture 10868408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440" cy="979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55D">
        <w:t>This would:</w:t>
      </w:r>
    </w:p>
    <w:p w14:paraId="1D16B391" w14:textId="053FECEA" w:rsidR="00B3755D" w:rsidRDefault="00B3755D" w:rsidP="00B3755D">
      <w:pPr>
        <w:pStyle w:val="ListParagraph"/>
      </w:pPr>
      <w:r>
        <w:t xml:space="preserve">support how complaints by disabled people are handled </w:t>
      </w:r>
    </w:p>
    <w:p w14:paraId="46AC93CD" w14:textId="1BB64355" w:rsidR="00B3755D" w:rsidRDefault="0096313A" w:rsidP="00B3755D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57888" behindDoc="0" locked="0" layoutInCell="1" allowOverlap="1" wp14:anchorId="52CEAFB8" wp14:editId="7226B121">
            <wp:simplePos x="0" y="0"/>
            <wp:positionH relativeFrom="margin">
              <wp:align>left</wp:align>
            </wp:positionH>
            <wp:positionV relativeFrom="paragraph">
              <wp:posOffset>33326</wp:posOffset>
            </wp:positionV>
            <wp:extent cx="1271765" cy="1529255"/>
            <wp:effectExtent l="0" t="0" r="5080" b="0"/>
            <wp:wrapNone/>
            <wp:docPr id="918236758" name="Picture 9182367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236758" name="Picture 9182367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957" cy="153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55D">
        <w:t>let HDC focus more on the rights of disabled people</w:t>
      </w:r>
    </w:p>
    <w:p w14:paraId="67424496" w14:textId="3A41D584" w:rsidR="00B3755D" w:rsidRDefault="00B3755D" w:rsidP="00B3755D">
      <w:pPr>
        <w:pStyle w:val="ListParagraph"/>
      </w:pPr>
      <w:r>
        <w:t>support people to trust HDC.</w:t>
      </w:r>
    </w:p>
    <w:p w14:paraId="078D8425" w14:textId="77777777" w:rsidR="00B3755D" w:rsidRDefault="00B3755D" w:rsidP="00B3755D"/>
    <w:p w14:paraId="4FDB604A" w14:textId="77777777" w:rsidR="00B3755D" w:rsidRDefault="00B3755D" w:rsidP="00B3755D"/>
    <w:p w14:paraId="4D61CF4C" w14:textId="693D15B0" w:rsidR="00B3755D" w:rsidRDefault="00B54E53" w:rsidP="00B3755D">
      <w:pPr>
        <w:pStyle w:val="Heading2"/>
      </w:pPr>
      <w:bookmarkStart w:id="34" w:name="_Toc164676617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58912" behindDoc="0" locked="0" layoutInCell="1" allowOverlap="1" wp14:anchorId="041650AC" wp14:editId="516639F2">
            <wp:simplePos x="0" y="0"/>
            <wp:positionH relativeFrom="margin">
              <wp:posOffset>96213</wp:posOffset>
            </wp:positionH>
            <wp:positionV relativeFrom="paragraph">
              <wp:posOffset>268671</wp:posOffset>
            </wp:positionV>
            <wp:extent cx="1303427" cy="1303427"/>
            <wp:effectExtent l="0" t="0" r="0" b="0"/>
            <wp:wrapNone/>
            <wp:docPr id="782990729" name="Picture 7829907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990729" name="Picture 7829907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427" cy="130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55D">
        <w:t>2.</w:t>
      </w:r>
      <w:bookmarkEnd w:id="34"/>
    </w:p>
    <w:p w14:paraId="5567E19C" w14:textId="27364D38" w:rsidR="00B3755D" w:rsidRDefault="00B3755D" w:rsidP="00B3755D"/>
    <w:p w14:paraId="7686AEC7" w14:textId="56109EFB" w:rsidR="00B3755D" w:rsidRDefault="00B3755D" w:rsidP="00B3755D">
      <w:r>
        <w:t xml:space="preserve">Make the </w:t>
      </w:r>
      <w:r w:rsidR="00B54E53">
        <w:t>meanings</w:t>
      </w:r>
      <w:r>
        <w:t xml:space="preserve"> of words </w:t>
      </w:r>
      <w:r w:rsidR="00CB20B8">
        <w:t xml:space="preserve">to do with disability </w:t>
      </w:r>
      <w:r>
        <w:t>in the Act more up to date.</w:t>
      </w:r>
    </w:p>
    <w:p w14:paraId="76E64513" w14:textId="77777777" w:rsidR="00CB20B8" w:rsidRDefault="00CB20B8" w:rsidP="00B3755D"/>
    <w:p w14:paraId="13968FFC" w14:textId="77777777" w:rsidR="00CB20B8" w:rsidRDefault="00CB20B8" w:rsidP="00B3755D"/>
    <w:p w14:paraId="21193BBB" w14:textId="3D65D4FF" w:rsidR="00CB20B8" w:rsidRDefault="0096313A" w:rsidP="00CB20B8">
      <w:pPr>
        <w:pStyle w:val="Heading2"/>
      </w:pPr>
      <w:bookmarkStart w:id="35" w:name="_Toc164676618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559936" behindDoc="0" locked="0" layoutInCell="1" allowOverlap="1" wp14:anchorId="4C2EF9F7" wp14:editId="59C9D599">
            <wp:simplePos x="0" y="0"/>
            <wp:positionH relativeFrom="margin">
              <wp:align>left</wp:align>
            </wp:positionH>
            <wp:positionV relativeFrom="paragraph">
              <wp:posOffset>-70945</wp:posOffset>
            </wp:positionV>
            <wp:extent cx="1379483" cy="1407758"/>
            <wp:effectExtent l="0" t="0" r="0" b="2540"/>
            <wp:wrapNone/>
            <wp:docPr id="518091611" name="Picture 5180916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091611" name="Picture 5180916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483" cy="140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20B8">
        <w:t>3.</w:t>
      </w:r>
      <w:bookmarkEnd w:id="35"/>
    </w:p>
    <w:p w14:paraId="3E40687E" w14:textId="29BFC7EF" w:rsidR="00CB20B8" w:rsidRDefault="00CB20B8" w:rsidP="00B3755D"/>
    <w:p w14:paraId="0BAD05FC" w14:textId="67A86E6A" w:rsidR="00CB20B8" w:rsidRDefault="00CB20B8" w:rsidP="00B3755D">
      <w:r>
        <w:t xml:space="preserve">Make changes in the Code </w:t>
      </w:r>
      <w:r w:rsidR="00246787">
        <w:t xml:space="preserve">to </w:t>
      </w:r>
      <w:r w:rsidR="00AF5E2A">
        <w:t xml:space="preserve">support </w:t>
      </w:r>
      <w:r>
        <w:t xml:space="preserve">accessibility. </w:t>
      </w:r>
    </w:p>
    <w:p w14:paraId="2EFC3B29" w14:textId="77777777" w:rsidR="00CB20B8" w:rsidRDefault="00CB20B8" w:rsidP="00B3755D"/>
    <w:p w14:paraId="6037BB2E" w14:textId="77777777" w:rsidR="00CB20B8" w:rsidRDefault="00CB20B8" w:rsidP="00B3755D"/>
    <w:p w14:paraId="15B48780" w14:textId="6B08C196" w:rsidR="00CB20B8" w:rsidRDefault="00CB20B8" w:rsidP="00CB20B8">
      <w:pPr>
        <w:pStyle w:val="Heading2"/>
      </w:pPr>
      <w:bookmarkStart w:id="36" w:name="_Toc164676619"/>
      <w:r>
        <w:t>4.</w:t>
      </w:r>
      <w:bookmarkEnd w:id="36"/>
    </w:p>
    <w:p w14:paraId="13D63EAB" w14:textId="4BEDE48E" w:rsidR="00985CF5" w:rsidRDefault="00985CF5" w:rsidP="00985CF5"/>
    <w:p w14:paraId="2F282D49" w14:textId="0065ED56" w:rsidR="00246787" w:rsidRDefault="007D0688" w:rsidP="00985CF5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60960" behindDoc="0" locked="0" layoutInCell="1" allowOverlap="1" wp14:anchorId="056C1752" wp14:editId="2F1442DF">
            <wp:simplePos x="0" y="0"/>
            <wp:positionH relativeFrom="margin">
              <wp:posOffset>152400</wp:posOffset>
            </wp:positionH>
            <wp:positionV relativeFrom="paragraph">
              <wp:posOffset>87630</wp:posOffset>
            </wp:positionV>
            <wp:extent cx="1586230" cy="1481455"/>
            <wp:effectExtent l="0" t="0" r="0" b="4445"/>
            <wp:wrapNone/>
            <wp:docPr id="2026836603" name="Picture 20268366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39965" name="Picture 1610399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148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5CF5">
        <w:t xml:space="preserve">Make it clear </w:t>
      </w:r>
      <w:r w:rsidR="00D13F1B">
        <w:t>in the Code that a person has the right to have support when making decisions about their</w:t>
      </w:r>
      <w:r w:rsidR="00246787">
        <w:t>:</w:t>
      </w:r>
    </w:p>
    <w:p w14:paraId="027EE045" w14:textId="0010EACA" w:rsidR="00246787" w:rsidRDefault="00246787" w:rsidP="00246787">
      <w:pPr>
        <w:pStyle w:val="ListParagraph"/>
      </w:pPr>
      <w:r>
        <w:t>h</w:t>
      </w:r>
      <w:r w:rsidR="00D13F1B">
        <w:t>ealthcare</w:t>
      </w:r>
    </w:p>
    <w:p w14:paraId="2B194057" w14:textId="77B55D59" w:rsidR="00985CF5" w:rsidRDefault="00246787" w:rsidP="00246787">
      <w:pPr>
        <w:pStyle w:val="ListParagraph"/>
      </w:pPr>
      <w:r>
        <w:t>disability support</w:t>
      </w:r>
      <w:r w:rsidR="00D13F1B">
        <w:t>.</w:t>
      </w:r>
    </w:p>
    <w:p w14:paraId="6DB5CBBC" w14:textId="77777777" w:rsidR="00D13F1B" w:rsidRDefault="00D13F1B" w:rsidP="00985CF5"/>
    <w:p w14:paraId="64D98396" w14:textId="77777777" w:rsidR="00D13F1B" w:rsidRDefault="00D13F1B" w:rsidP="00985CF5"/>
    <w:p w14:paraId="3C103210" w14:textId="1C385989" w:rsidR="00D13F1B" w:rsidRDefault="00D13F1B" w:rsidP="004E3AE2">
      <w:pPr>
        <w:pStyle w:val="Heading2"/>
      </w:pPr>
      <w:bookmarkStart w:id="37" w:name="_Toc164676620"/>
      <w:r>
        <w:t>5.</w:t>
      </w:r>
      <w:bookmarkEnd w:id="37"/>
    </w:p>
    <w:p w14:paraId="103377A9" w14:textId="7DC70519" w:rsidR="00D13F1B" w:rsidRDefault="00421883" w:rsidP="00985CF5">
      <w:r>
        <w:rPr>
          <w:noProof/>
        </w:rPr>
        <mc:AlternateContent>
          <mc:Choice Requires="wpg">
            <w:drawing>
              <wp:anchor distT="0" distB="0" distL="114300" distR="114300" simplePos="0" relativeHeight="251561984" behindDoc="0" locked="0" layoutInCell="1" allowOverlap="1" wp14:anchorId="571B8EC9" wp14:editId="37563B41">
                <wp:simplePos x="0" y="0"/>
                <wp:positionH relativeFrom="column">
                  <wp:posOffset>0</wp:posOffset>
                </wp:positionH>
                <wp:positionV relativeFrom="paragraph">
                  <wp:posOffset>11080</wp:posOffset>
                </wp:positionV>
                <wp:extent cx="1292225" cy="1701165"/>
                <wp:effectExtent l="0" t="0" r="3175" b="0"/>
                <wp:wrapNone/>
                <wp:docPr id="2088326334" name="Group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2225" cy="1701165"/>
                          <a:chOff x="0" y="0"/>
                          <a:chExt cx="1292225" cy="1701165"/>
                        </a:xfrm>
                      </wpg:grpSpPr>
                      <pic:pic xmlns:pic="http://schemas.openxmlformats.org/drawingml/2006/picture">
                        <pic:nvPicPr>
                          <pic:cNvPr id="1940565105" name="Picture 194056510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225" cy="170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84484223" name="Picture 6844842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483" y="244365"/>
                            <a:ext cx="779780" cy="77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57FDAF" id="Group 5" o:spid="_x0000_s1026" alt="&quot;&quot;" style="position:absolute;margin-left:0;margin-top:.85pt;width:101.75pt;height:133.95pt;z-index:251561984" coordsize="12922,170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">
                <v:shape id="Picture 1940565105" o:spid="_x0000_s1027" type="#_x0000_t75" alt="&quot;&quot;" style="position:absolute;width:12922;height:1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">
                  <v:imagedata r:id="rId177" o:title=""/>
                </v:shape>
                <v:shape id="Picture 684484223" o:spid="_x0000_s1028" type="#_x0000_t75" alt="&quot;&quot;" style="position:absolute;left:2364;top:2443;width:7798;height: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">
                  <v:imagedata r:id="rId178" o:title=""/>
                </v:shape>
              </v:group>
            </w:pict>
          </mc:Fallback>
        </mc:AlternateContent>
      </w:r>
    </w:p>
    <w:p w14:paraId="5FCCC392" w14:textId="678DEC98" w:rsidR="004E3AE2" w:rsidRDefault="00421883" w:rsidP="00985CF5">
      <w:r>
        <w:t>Have</w:t>
      </w:r>
      <w:r w:rsidR="004E3AE2">
        <w:t xml:space="preserve"> people tell </w:t>
      </w:r>
      <w:r w:rsidR="00065C4A">
        <w:t xml:space="preserve">HDC </w:t>
      </w:r>
      <w:r w:rsidR="004E3AE2">
        <w:t>what they think about the recommendations on unconsented research.</w:t>
      </w:r>
    </w:p>
    <w:p w14:paraId="13BDBD3A" w14:textId="77777777" w:rsidR="004E3AE2" w:rsidRDefault="004E3AE2" w:rsidP="00985CF5"/>
    <w:p w14:paraId="0BB7BBF5" w14:textId="6704E15D" w:rsidR="00BA2B7B" w:rsidRDefault="00BA2B7B">
      <w:pPr>
        <w:spacing w:line="240" w:lineRule="auto"/>
        <w:ind w:left="0"/>
      </w:pPr>
      <w:r>
        <w:br w:type="page"/>
      </w:r>
    </w:p>
    <w:p w14:paraId="03774E0C" w14:textId="5BABCB39" w:rsidR="004E3AE2" w:rsidRDefault="00421883" w:rsidP="00985CF5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563008" behindDoc="0" locked="0" layoutInCell="1" allowOverlap="1" wp14:anchorId="65CB3AEE" wp14:editId="022C0914">
            <wp:simplePos x="0" y="0"/>
            <wp:positionH relativeFrom="margin">
              <wp:posOffset>54429</wp:posOffset>
            </wp:positionH>
            <wp:positionV relativeFrom="paragraph">
              <wp:posOffset>105592</wp:posOffset>
            </wp:positionV>
            <wp:extent cx="1423723" cy="1481958"/>
            <wp:effectExtent l="0" t="0" r="5080" b="4445"/>
            <wp:wrapNone/>
            <wp:docPr id="1104862626" name="Picture 11048626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862626" name="Picture 11048626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723" cy="1481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49F2">
        <w:rPr>
          <w:rFonts w:cs="Arial"/>
          <w:noProof/>
          <w:lang w:eastAsia="en-NZ"/>
        </w:rPr>
        <w:t>An Easy Read vers</w:t>
      </w:r>
      <w:r w:rsidR="006E0F32">
        <w:rPr>
          <w:rFonts w:cs="Arial"/>
          <w:noProof/>
          <w:lang w:eastAsia="en-NZ"/>
        </w:rPr>
        <w:t>i</w:t>
      </w:r>
      <w:r w:rsidR="000D49F2">
        <w:rPr>
          <w:rFonts w:cs="Arial"/>
          <w:noProof/>
          <w:lang w:eastAsia="en-NZ"/>
        </w:rPr>
        <w:t>on of the</w:t>
      </w:r>
      <w:r w:rsidR="004E3AE2">
        <w:t xml:space="preserve"> report </w:t>
      </w:r>
      <w:r w:rsidR="00246787">
        <w:t xml:space="preserve">from HDC </w:t>
      </w:r>
      <w:r w:rsidR="004E3AE2">
        <w:t xml:space="preserve">about unconsented research can be found at this </w:t>
      </w:r>
      <w:r w:rsidR="004E3AE2" w:rsidRPr="004E3AE2">
        <w:rPr>
          <w:b/>
          <w:bCs/>
        </w:rPr>
        <w:t>website</w:t>
      </w:r>
      <w:r w:rsidR="004E3AE2">
        <w:t>:</w:t>
      </w:r>
    </w:p>
    <w:p w14:paraId="32167337" w14:textId="77777777" w:rsidR="004E3AE2" w:rsidRDefault="004E3AE2" w:rsidP="00985CF5"/>
    <w:p w14:paraId="44A4C888" w14:textId="256795BE" w:rsidR="004E3AE2" w:rsidRPr="004E3AE2" w:rsidRDefault="00000000" w:rsidP="00985CF5">
      <w:pPr>
        <w:rPr>
          <w:b/>
          <w:bCs/>
        </w:rPr>
      </w:pPr>
      <w:hyperlink r:id="rId180" w:history="1">
        <w:r w:rsidR="004E3AE2" w:rsidRPr="004E3AE2">
          <w:rPr>
            <w:rStyle w:val="Hyperlink"/>
            <w:b/>
            <w:bCs/>
            <w:color w:val="000000" w:themeColor="text1"/>
            <w:u w:val="none"/>
          </w:rPr>
          <w:t>tinyurl.com/</w:t>
        </w:r>
        <w:proofErr w:type="gramStart"/>
        <w:r w:rsidR="004E3AE2" w:rsidRPr="004E3AE2">
          <w:rPr>
            <w:rStyle w:val="Hyperlink"/>
            <w:b/>
            <w:bCs/>
            <w:color w:val="000000" w:themeColor="text1"/>
            <w:u w:val="none"/>
          </w:rPr>
          <w:t>unconsented-research</w:t>
        </w:r>
        <w:proofErr w:type="gramEnd"/>
      </w:hyperlink>
    </w:p>
    <w:p w14:paraId="46B6BFC6" w14:textId="41DB0E88" w:rsidR="004E3AE2" w:rsidRDefault="004E3AE2" w:rsidP="00985CF5">
      <w:pPr>
        <w:rPr>
          <w:rFonts w:cs="Arial"/>
          <w:noProof/>
          <w:lang w:eastAsia="en-NZ"/>
        </w:rPr>
      </w:pPr>
    </w:p>
    <w:p w14:paraId="44923751" w14:textId="77777777" w:rsidR="000D49F2" w:rsidRDefault="000D49F2" w:rsidP="00985CF5">
      <w:pPr>
        <w:rPr>
          <w:rFonts w:cs="Arial"/>
          <w:noProof/>
          <w:lang w:eastAsia="en-NZ"/>
        </w:rPr>
      </w:pPr>
    </w:p>
    <w:p w14:paraId="7D9F3DA9" w14:textId="77777777" w:rsidR="000D49F2" w:rsidRDefault="000D49F2" w:rsidP="00985CF5"/>
    <w:p w14:paraId="1EDF3566" w14:textId="6AC38850" w:rsidR="004E3AE2" w:rsidRDefault="00421883" w:rsidP="004E3AE2">
      <w:pPr>
        <w:pStyle w:val="Heading2"/>
      </w:pPr>
      <w:bookmarkStart w:id="38" w:name="_Toc164676621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64032" behindDoc="0" locked="0" layoutInCell="1" allowOverlap="1" wp14:anchorId="65065724" wp14:editId="6E64FD49">
            <wp:simplePos x="0" y="0"/>
            <wp:positionH relativeFrom="margin">
              <wp:align>left</wp:align>
            </wp:positionH>
            <wp:positionV relativeFrom="paragraph">
              <wp:posOffset>432763</wp:posOffset>
            </wp:positionV>
            <wp:extent cx="1486247" cy="1486247"/>
            <wp:effectExtent l="0" t="0" r="0" b="0"/>
            <wp:wrapNone/>
            <wp:docPr id="1418097690" name="Picture 14180976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097690" name="Picture 14180976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247" cy="148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AE2" w:rsidRPr="004E3AE2">
        <w:t>Questions for you to think about</w:t>
      </w:r>
      <w:bookmarkEnd w:id="38"/>
    </w:p>
    <w:p w14:paraId="3DE6CC32" w14:textId="435848D3" w:rsidR="004E3AE2" w:rsidRDefault="004E3AE2" w:rsidP="00985CF5">
      <w:pPr>
        <w:rPr>
          <w:b/>
          <w:bCs/>
        </w:rPr>
      </w:pPr>
    </w:p>
    <w:p w14:paraId="278170FD" w14:textId="11896FA9" w:rsidR="004E3AE2" w:rsidRDefault="006E0F32" w:rsidP="004E3AE2">
      <w:r>
        <w:t>Does</w:t>
      </w:r>
      <w:r w:rsidR="004E3AE2">
        <w:t xml:space="preserve"> HDC cover the main issues about making things work better for disabled people?</w:t>
      </w:r>
    </w:p>
    <w:p w14:paraId="7B446448" w14:textId="13F872C8" w:rsidR="004E3AE2" w:rsidRDefault="00421883" w:rsidP="004E3AE2">
      <w:r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3D581B87" wp14:editId="0A9BEDD7">
                <wp:simplePos x="0" y="0"/>
                <wp:positionH relativeFrom="column">
                  <wp:posOffset>0</wp:posOffset>
                </wp:positionH>
                <wp:positionV relativeFrom="paragraph">
                  <wp:posOffset>331317</wp:posOffset>
                </wp:positionV>
                <wp:extent cx="1146175" cy="1485900"/>
                <wp:effectExtent l="0" t="0" r="0" b="0"/>
                <wp:wrapNone/>
                <wp:docPr id="1842130109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6175" cy="1485900"/>
                          <a:chOff x="0" y="0"/>
                          <a:chExt cx="1146175" cy="1485900"/>
                        </a:xfrm>
                      </wpg:grpSpPr>
                      <pic:pic xmlns:pic="http://schemas.openxmlformats.org/drawingml/2006/picture">
                        <pic:nvPicPr>
                          <pic:cNvPr id="194460862" name="Picture 19446086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13119126" name="Picture 19131191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848" y="149772"/>
                            <a:ext cx="448945" cy="607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052A33" id="Group 6" o:spid="_x0000_s1026" alt="&quot;&quot;" style="position:absolute;margin-left:0;margin-top:26.1pt;width:90.25pt;height:117pt;z-index:251718656" coordsize="11461,14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">
                <v:shape id="Picture 194460862" o:spid="_x0000_s1027" type="#_x0000_t75" alt="&quot;&quot;" style="position:absolute;width:11461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">
                  <v:imagedata r:id="rId184" o:title=""/>
                </v:shape>
                <v:shape id="Picture 1913119126" o:spid="_x0000_s1028" type="#_x0000_t75" alt="&quot;&quot;" style="position:absolute;left:4808;top:1497;width:4489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">
                  <v:imagedata r:id="rId185" o:title=""/>
                </v:shape>
              </v:group>
            </w:pict>
          </mc:Fallback>
        </mc:AlternateContent>
      </w:r>
    </w:p>
    <w:p w14:paraId="4BCA0CCF" w14:textId="1A65A062" w:rsidR="004E3AE2" w:rsidRDefault="004E3AE2" w:rsidP="004E3AE2"/>
    <w:p w14:paraId="7BB22B87" w14:textId="06D749A2" w:rsidR="004E3AE2" w:rsidRDefault="004E3AE2" w:rsidP="004E3AE2">
      <w:r>
        <w:t xml:space="preserve">What do you think </w:t>
      </w:r>
      <w:r w:rsidR="00246787">
        <w:t>of</w:t>
      </w:r>
      <w:r>
        <w:t xml:space="preserve"> the suggestions </w:t>
      </w:r>
      <w:r w:rsidR="00BA2B7B">
        <w:t>to make</w:t>
      </w:r>
      <w:r>
        <w:t xml:space="preserve"> things work better for disabled people?</w:t>
      </w:r>
    </w:p>
    <w:p w14:paraId="200A641D" w14:textId="77777777" w:rsidR="004E3AE2" w:rsidRDefault="004E3AE2" w:rsidP="004E3AE2"/>
    <w:p w14:paraId="6B4A7EFF" w14:textId="2DC7E818" w:rsidR="004E3AE2" w:rsidRDefault="00DD6B2E" w:rsidP="004E3AE2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19680" behindDoc="0" locked="0" layoutInCell="1" allowOverlap="1" wp14:anchorId="69E88FAA" wp14:editId="1B00190A">
            <wp:simplePos x="0" y="0"/>
            <wp:positionH relativeFrom="margin">
              <wp:align>left</wp:align>
            </wp:positionH>
            <wp:positionV relativeFrom="paragraph">
              <wp:posOffset>169086</wp:posOffset>
            </wp:positionV>
            <wp:extent cx="1370872" cy="1702676"/>
            <wp:effectExtent l="0" t="0" r="1270" b="0"/>
            <wp:wrapNone/>
            <wp:docPr id="1348599357" name="Picture 13485993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599357" name="Picture 13485993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599" cy="170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821DA" w14:textId="5605FBE9" w:rsidR="00352D34" w:rsidRDefault="004E3AE2" w:rsidP="00246787">
      <w:r>
        <w:t xml:space="preserve">What other changes should HDC think about </w:t>
      </w:r>
      <w:r w:rsidR="00BA2B7B">
        <w:t>to make</w:t>
      </w:r>
      <w:r>
        <w:t xml:space="preserve"> things work better for disabled people?</w:t>
      </w:r>
      <w:r w:rsidR="00352D34">
        <w:br w:type="page"/>
      </w:r>
    </w:p>
    <w:p w14:paraId="26E6D976" w14:textId="6BB16573" w:rsidR="004E3AE2" w:rsidRDefault="004E3AE2" w:rsidP="004E3AE2">
      <w:pPr>
        <w:pStyle w:val="Heading1"/>
      </w:pPr>
      <w:bookmarkStart w:id="39" w:name="_Topic_4:_Options"/>
      <w:bookmarkStart w:id="40" w:name="_Toc164676622"/>
      <w:bookmarkEnd w:id="39"/>
      <w:r>
        <w:lastRenderedPageBreak/>
        <w:t>Topic 4: Options for</w:t>
      </w:r>
      <w:r w:rsidR="00B5665C">
        <w:t xml:space="preserve"> a</w:t>
      </w:r>
      <w:r>
        <w:t xml:space="preserve"> right of appeal</w:t>
      </w:r>
      <w:bookmarkEnd w:id="40"/>
    </w:p>
    <w:p w14:paraId="264EA247" w14:textId="77777777" w:rsidR="004E3AE2" w:rsidRDefault="004E3AE2" w:rsidP="004E3AE2"/>
    <w:p w14:paraId="1CD68B2C" w14:textId="77777777" w:rsidR="004E3AE2" w:rsidRDefault="004E3AE2" w:rsidP="004E3AE2"/>
    <w:p w14:paraId="69B6B20A" w14:textId="20DC5565" w:rsidR="004E3AE2" w:rsidRDefault="00FD360D" w:rsidP="000E5DB7">
      <w:pPr>
        <w:pStyle w:val="Heading2"/>
      </w:pPr>
      <w:bookmarkStart w:id="41" w:name="_Toc164676623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20704" behindDoc="0" locked="0" layoutInCell="1" allowOverlap="1" wp14:anchorId="2CAB07EC" wp14:editId="6DCD61FE">
            <wp:simplePos x="0" y="0"/>
            <wp:positionH relativeFrom="margin">
              <wp:align>left</wp:align>
            </wp:positionH>
            <wp:positionV relativeFrom="paragraph">
              <wp:posOffset>185573</wp:posOffset>
            </wp:positionV>
            <wp:extent cx="1164771" cy="1646868"/>
            <wp:effectExtent l="0" t="0" r="0" b="0"/>
            <wp:wrapNone/>
            <wp:docPr id="1153160026" name="Picture 11531600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160026" name="Picture 11531600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809" cy="164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DB7">
        <w:t>Issues</w:t>
      </w:r>
      <w:bookmarkEnd w:id="41"/>
    </w:p>
    <w:p w14:paraId="6A0CBF8B" w14:textId="782AE692" w:rsidR="000E5DB7" w:rsidRDefault="000E5DB7" w:rsidP="004E3AE2"/>
    <w:p w14:paraId="033961EF" w14:textId="7D098841" w:rsidR="000E5DB7" w:rsidRDefault="000E5DB7" w:rsidP="000E5DB7">
      <w:r>
        <w:t xml:space="preserve">A </w:t>
      </w:r>
      <w:r w:rsidRPr="000D49F2">
        <w:rPr>
          <w:b/>
          <w:bCs/>
        </w:rPr>
        <w:t>petition</w:t>
      </w:r>
      <w:r>
        <w:t xml:space="preserve"> to </w:t>
      </w:r>
      <w:r w:rsidR="00246787">
        <w:t xml:space="preserve">the Health Select Committee said </w:t>
      </w:r>
      <w:r>
        <w:t xml:space="preserve">there were not many ways to </w:t>
      </w:r>
      <w:r w:rsidRPr="000E5DB7">
        <w:rPr>
          <w:b/>
          <w:bCs/>
        </w:rPr>
        <w:t>appeal</w:t>
      </w:r>
      <w:r>
        <w:t xml:space="preserve"> </w:t>
      </w:r>
      <w:r w:rsidR="00246787">
        <w:t>HDC</w:t>
      </w:r>
      <w:r>
        <w:t xml:space="preserve"> decisions.</w:t>
      </w:r>
    </w:p>
    <w:p w14:paraId="26D26386" w14:textId="5262E19B" w:rsidR="000E5DB7" w:rsidRDefault="000E5DB7" w:rsidP="004E3AE2"/>
    <w:p w14:paraId="7CBF1FBB" w14:textId="3675DC76" w:rsidR="000D49F2" w:rsidRDefault="001C1772" w:rsidP="004E3AE2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89632" behindDoc="1" locked="0" layoutInCell="1" allowOverlap="1" wp14:anchorId="308ACF7E" wp14:editId="21751153">
                <wp:simplePos x="0" y="0"/>
                <wp:positionH relativeFrom="margin">
                  <wp:posOffset>2166257</wp:posOffset>
                </wp:positionH>
                <wp:positionV relativeFrom="paragraph">
                  <wp:posOffset>295910</wp:posOffset>
                </wp:positionV>
                <wp:extent cx="3633952" cy="2144486"/>
                <wp:effectExtent l="0" t="0" r="5080" b="8255"/>
                <wp:wrapNone/>
                <wp:docPr id="183175511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3952" cy="214448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D8F3EF" id="Rectangle 1" o:spid="_x0000_s1026" style="position:absolute;margin-left:170.55pt;margin-top:23.3pt;width:286.15pt;height:168.85pt;z-index:-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" fillcolor="#f1d7da" stroked="f" strokeweight="1pt">
                <w10:wrap anchorx="margin"/>
              </v:rect>
            </w:pict>
          </mc:Fallback>
        </mc:AlternateContent>
      </w:r>
    </w:p>
    <w:p w14:paraId="3D56BAD9" w14:textId="229C4C6B" w:rsidR="000D49F2" w:rsidRDefault="001C1772" w:rsidP="004E3AE2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90656" behindDoc="0" locked="0" layoutInCell="1" allowOverlap="1" wp14:anchorId="1608E904" wp14:editId="2326684F">
            <wp:simplePos x="0" y="0"/>
            <wp:positionH relativeFrom="margin">
              <wp:align>left</wp:align>
            </wp:positionH>
            <wp:positionV relativeFrom="paragraph">
              <wp:posOffset>318952</wp:posOffset>
            </wp:positionV>
            <wp:extent cx="1567543" cy="1567543"/>
            <wp:effectExtent l="0" t="0" r="0" b="0"/>
            <wp:wrapNone/>
            <wp:docPr id="1269150108" name="Picture 1269150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150108" name="Picture 1269150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837" cy="1568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49F2">
        <w:t xml:space="preserve">A </w:t>
      </w:r>
      <w:r w:rsidR="000D49F2" w:rsidRPr="000D49F2">
        <w:rPr>
          <w:b/>
          <w:bCs/>
        </w:rPr>
        <w:t>petition</w:t>
      </w:r>
      <w:r w:rsidR="000D49F2">
        <w:t xml:space="preserve"> is a written document that asks </w:t>
      </w:r>
      <w:r>
        <w:t>people in charge to do something important.</w:t>
      </w:r>
      <w:r w:rsidR="000D49F2">
        <w:t xml:space="preserve">  </w:t>
      </w:r>
    </w:p>
    <w:p w14:paraId="5C6E8FD9" w14:textId="77777777" w:rsidR="000D49F2" w:rsidRDefault="000D49F2" w:rsidP="004E3AE2"/>
    <w:p w14:paraId="1CAEA5DD" w14:textId="77777777" w:rsidR="000D49F2" w:rsidRDefault="000D49F2" w:rsidP="004E3AE2"/>
    <w:p w14:paraId="57BA0507" w14:textId="276533C0" w:rsidR="000D49F2" w:rsidRDefault="000D49F2" w:rsidP="004E3AE2">
      <w:r>
        <w:t xml:space="preserve">A petition is signed by many people. </w:t>
      </w:r>
    </w:p>
    <w:p w14:paraId="554C4AD1" w14:textId="77777777" w:rsidR="000D49F2" w:rsidRDefault="000D49F2" w:rsidP="004E3AE2"/>
    <w:p w14:paraId="46113959" w14:textId="497156EA" w:rsidR="004E3AE2" w:rsidRDefault="007F5BFC" w:rsidP="004E3AE2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46624" behindDoc="1" locked="0" layoutInCell="1" allowOverlap="1" wp14:anchorId="6203D754" wp14:editId="50E0E123">
                <wp:simplePos x="0" y="0"/>
                <wp:positionH relativeFrom="margin">
                  <wp:posOffset>2183524</wp:posOffset>
                </wp:positionH>
                <wp:positionV relativeFrom="paragraph">
                  <wp:posOffset>301362</wp:posOffset>
                </wp:positionV>
                <wp:extent cx="3633952" cy="1843975"/>
                <wp:effectExtent l="0" t="0" r="5080" b="4445"/>
                <wp:wrapNone/>
                <wp:docPr id="117527710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3952" cy="1843975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1C9A66" id="Rectangle 1" o:spid="_x0000_s1026" style="position:absolute;margin-left:171.95pt;margin-top:23.75pt;width:286.15pt;height:145.2pt;z-index:-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" fillcolor="#f1d7da" stroked="f" strokeweight="1pt">
                <w10:wrap anchorx="margin"/>
              </v:rect>
            </w:pict>
          </mc:Fallback>
        </mc:AlternateContent>
      </w:r>
    </w:p>
    <w:p w14:paraId="169CAE51" w14:textId="6A7573BB" w:rsidR="004E3AE2" w:rsidRDefault="00246787" w:rsidP="004E3AE2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65056" behindDoc="0" locked="0" layoutInCell="1" allowOverlap="1" wp14:anchorId="129FE3AF" wp14:editId="3355BC21">
            <wp:simplePos x="0" y="0"/>
            <wp:positionH relativeFrom="margin">
              <wp:align>left</wp:align>
            </wp:positionH>
            <wp:positionV relativeFrom="paragraph">
              <wp:posOffset>285115</wp:posOffset>
            </wp:positionV>
            <wp:extent cx="1684936" cy="1190625"/>
            <wp:effectExtent l="0" t="0" r="0" b="0"/>
            <wp:wrapNone/>
            <wp:docPr id="1898720225" name="Picture 18987202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720225" name="Picture 18987202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936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3AE2">
        <w:t xml:space="preserve">An </w:t>
      </w:r>
      <w:r w:rsidR="004E3AE2" w:rsidRPr="007F5BFC">
        <w:rPr>
          <w:b/>
          <w:bCs/>
        </w:rPr>
        <w:t>appeal</w:t>
      </w:r>
      <w:r w:rsidR="004E3AE2">
        <w:t xml:space="preserve"> is</w:t>
      </w:r>
      <w:r w:rsidR="007F5BFC">
        <w:t xml:space="preserve"> asking someone to:</w:t>
      </w:r>
    </w:p>
    <w:p w14:paraId="1D45DAAD" w14:textId="311E176D" w:rsidR="007F5BFC" w:rsidRDefault="007F5BFC" w:rsidP="007F5BFC">
      <w:pPr>
        <w:pStyle w:val="ListParagraph"/>
      </w:pPr>
      <w:r>
        <w:t>take another look at a decision</w:t>
      </w:r>
    </w:p>
    <w:p w14:paraId="4F08AFD8" w14:textId="567CA5F6" w:rsidR="007F5BFC" w:rsidRDefault="007F5BFC" w:rsidP="007F5BFC">
      <w:pPr>
        <w:pStyle w:val="ListParagraph"/>
      </w:pPr>
      <w:r>
        <w:t>think about changing the decision.</w:t>
      </w:r>
    </w:p>
    <w:p w14:paraId="23BD1509" w14:textId="77777777" w:rsidR="004E3AE2" w:rsidRDefault="004E3AE2" w:rsidP="004E3AE2"/>
    <w:p w14:paraId="4DACEAE3" w14:textId="18DA6BAE" w:rsidR="00F811A2" w:rsidRDefault="00FD360D" w:rsidP="004E3AE2"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721728" behindDoc="0" locked="0" layoutInCell="1" allowOverlap="1" wp14:anchorId="3925320F" wp14:editId="7B354F29">
            <wp:simplePos x="0" y="0"/>
            <wp:positionH relativeFrom="margin">
              <wp:align>left</wp:align>
            </wp:positionH>
            <wp:positionV relativeFrom="paragraph">
              <wp:posOffset>528501</wp:posOffset>
            </wp:positionV>
            <wp:extent cx="1553845" cy="1485900"/>
            <wp:effectExtent l="0" t="0" r="8255" b="0"/>
            <wp:wrapNone/>
            <wp:docPr id="1936785267" name="Picture 19367852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785267" name="Picture 19367852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84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1A2">
        <w:t xml:space="preserve">The petition also said </w:t>
      </w:r>
      <w:r w:rsidR="00DD6B2E">
        <w:t>letting people make an</w:t>
      </w:r>
      <w:r w:rsidR="00F811A2">
        <w:t xml:space="preserve"> appeal would protect the rights of people using:</w:t>
      </w:r>
    </w:p>
    <w:p w14:paraId="6A63BDAF" w14:textId="59D23785" w:rsidR="00F811A2" w:rsidRDefault="00F811A2" w:rsidP="00F811A2">
      <w:pPr>
        <w:pStyle w:val="ListParagraph"/>
      </w:pPr>
      <w:r>
        <w:t>health services</w:t>
      </w:r>
    </w:p>
    <w:p w14:paraId="35ABAAD4" w14:textId="66D2968D" w:rsidR="007F5BFC" w:rsidRDefault="00F811A2" w:rsidP="00F811A2">
      <w:pPr>
        <w:pStyle w:val="ListParagraph"/>
      </w:pPr>
      <w:r>
        <w:t>disability services.</w:t>
      </w:r>
    </w:p>
    <w:p w14:paraId="016E5FEA" w14:textId="77777777" w:rsidR="001C1772" w:rsidRDefault="001C1772" w:rsidP="001C1772">
      <w:bookmarkStart w:id="42" w:name="_Toc164676624"/>
    </w:p>
    <w:p w14:paraId="1054669A" w14:textId="77777777" w:rsidR="001C1772" w:rsidRDefault="001C1772" w:rsidP="001C1772"/>
    <w:p w14:paraId="73864B16" w14:textId="2901BD92" w:rsidR="000E5DB7" w:rsidRDefault="00FD360D" w:rsidP="000E5DB7">
      <w:pPr>
        <w:pStyle w:val="Heading2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66080" behindDoc="0" locked="0" layoutInCell="1" allowOverlap="1" wp14:anchorId="4E5D24E0" wp14:editId="7B1F0A0A">
            <wp:simplePos x="0" y="0"/>
            <wp:positionH relativeFrom="margin">
              <wp:align>left</wp:align>
            </wp:positionH>
            <wp:positionV relativeFrom="paragraph">
              <wp:posOffset>251810</wp:posOffset>
            </wp:positionV>
            <wp:extent cx="1486247" cy="1486247"/>
            <wp:effectExtent l="0" t="0" r="0" b="0"/>
            <wp:wrapNone/>
            <wp:docPr id="1817157855" name="Picture 18171578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157855" name="Picture 18171578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247" cy="148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DB7">
        <w:t>What HDC is doing already</w:t>
      </w:r>
      <w:bookmarkEnd w:id="42"/>
    </w:p>
    <w:p w14:paraId="48EECBE8" w14:textId="677974F0" w:rsidR="000E5DB7" w:rsidRDefault="000E5DB7" w:rsidP="004E3AE2"/>
    <w:p w14:paraId="63977B5B" w14:textId="42D24D53" w:rsidR="000E5DB7" w:rsidRDefault="000E5DB7" w:rsidP="004E3AE2">
      <w:r>
        <w:t>HDC has:</w:t>
      </w:r>
    </w:p>
    <w:p w14:paraId="4FAB5544" w14:textId="3DF65587" w:rsidR="000E5DB7" w:rsidRPr="00ED5103" w:rsidRDefault="000E5DB7" w:rsidP="00ED5103">
      <w:pPr>
        <w:pStyle w:val="ListParagraph"/>
      </w:pPr>
      <w:r w:rsidRPr="00ED5103">
        <w:t xml:space="preserve">taken a good look at how they review </w:t>
      </w:r>
      <w:r w:rsidR="00FD360D">
        <w:t xml:space="preserve">the </w:t>
      </w:r>
      <w:r w:rsidRPr="00ED5103">
        <w:t xml:space="preserve">things they do </w:t>
      </w:r>
    </w:p>
    <w:p w14:paraId="7BA8002F" w14:textId="29A9075C" w:rsidR="000E5DB7" w:rsidRDefault="00FD360D" w:rsidP="00AD0EF6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22752" behindDoc="0" locked="0" layoutInCell="1" allowOverlap="1" wp14:anchorId="17074EA1" wp14:editId="472AC01F">
            <wp:simplePos x="0" y="0"/>
            <wp:positionH relativeFrom="margin">
              <wp:posOffset>7620</wp:posOffset>
            </wp:positionH>
            <wp:positionV relativeFrom="paragraph">
              <wp:posOffset>186866</wp:posOffset>
            </wp:positionV>
            <wp:extent cx="1752563" cy="1001111"/>
            <wp:effectExtent l="0" t="0" r="635" b="8890"/>
            <wp:wrapNone/>
            <wp:docPr id="1132347614" name="Picture 11323476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347614" name="Picture 11323476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563" cy="1001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DB7" w:rsidRPr="00ED5103">
        <w:t xml:space="preserve">made it easier for </w:t>
      </w:r>
      <w:r>
        <w:t xml:space="preserve">people </w:t>
      </w:r>
      <w:r w:rsidR="000E5DB7" w:rsidRPr="00ED5103">
        <w:t xml:space="preserve">to know how </w:t>
      </w:r>
      <w:r w:rsidR="00AF5E2A">
        <w:t>HDC</w:t>
      </w:r>
      <w:r w:rsidR="000E5DB7" w:rsidRPr="00ED5103">
        <w:t xml:space="preserve"> make</w:t>
      </w:r>
      <w:r w:rsidR="00AF5E2A">
        <w:t>s</w:t>
      </w:r>
      <w:r w:rsidR="000E5DB7" w:rsidRPr="00ED5103">
        <w:t xml:space="preserve"> decisions.</w:t>
      </w:r>
    </w:p>
    <w:p w14:paraId="43AA8419" w14:textId="77777777" w:rsidR="00FD360D" w:rsidRDefault="00FD360D" w:rsidP="00FD360D"/>
    <w:p w14:paraId="0D4236F3" w14:textId="72BAC28A" w:rsidR="00B5665C" w:rsidRDefault="00B5665C" w:rsidP="00FD360D"/>
    <w:p w14:paraId="48A2CA02" w14:textId="77777777" w:rsidR="001C1772" w:rsidRDefault="001C1772" w:rsidP="00FD360D"/>
    <w:p w14:paraId="5093E7EF" w14:textId="77777777" w:rsidR="001C1772" w:rsidRDefault="001C1772" w:rsidP="00FD360D"/>
    <w:p w14:paraId="0E8F7138" w14:textId="77777777" w:rsidR="001C1772" w:rsidRDefault="001C1772" w:rsidP="00FD360D"/>
    <w:p w14:paraId="1EC989AE" w14:textId="77777777" w:rsidR="00AF5E2A" w:rsidRDefault="00AF5E2A" w:rsidP="00FD360D"/>
    <w:p w14:paraId="5B0CEE14" w14:textId="68537E41" w:rsidR="000E5DB7" w:rsidRDefault="000E5DB7" w:rsidP="000E5DB7">
      <w:pPr>
        <w:pStyle w:val="Heading2"/>
      </w:pPr>
      <w:bookmarkStart w:id="43" w:name="_Toc164676625"/>
      <w:r>
        <w:lastRenderedPageBreak/>
        <w:t>Suggestions</w:t>
      </w:r>
      <w:bookmarkEnd w:id="43"/>
    </w:p>
    <w:p w14:paraId="28B63EBF" w14:textId="0A8FBD66" w:rsidR="000E5DB7" w:rsidRDefault="00FD360D" w:rsidP="004E3AE2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23776" behindDoc="0" locked="0" layoutInCell="1" allowOverlap="1" wp14:anchorId="59106CBA" wp14:editId="4E193236">
            <wp:simplePos x="0" y="0"/>
            <wp:positionH relativeFrom="margin">
              <wp:align>left</wp:align>
            </wp:positionH>
            <wp:positionV relativeFrom="paragraph">
              <wp:posOffset>164771</wp:posOffset>
            </wp:positionV>
            <wp:extent cx="1485900" cy="1485900"/>
            <wp:effectExtent l="0" t="0" r="0" b="0"/>
            <wp:wrapNone/>
            <wp:docPr id="1089750723" name="Picture 10897507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750723" name="Picture 10897507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C05113" w14:textId="3D874C87" w:rsidR="000E5DB7" w:rsidRDefault="000E5DB7" w:rsidP="000E5DB7">
      <w:pPr>
        <w:pStyle w:val="Heading2"/>
      </w:pPr>
      <w:bookmarkStart w:id="44" w:name="_Toc164676626"/>
      <w:r>
        <w:t>1.</w:t>
      </w:r>
      <w:bookmarkEnd w:id="44"/>
    </w:p>
    <w:p w14:paraId="0480E6C5" w14:textId="77777777" w:rsidR="000E5DB7" w:rsidRDefault="000E5DB7" w:rsidP="004E3AE2"/>
    <w:p w14:paraId="2008300C" w14:textId="12EDE511" w:rsidR="000E5DB7" w:rsidRDefault="00BA665B" w:rsidP="004E3AE2">
      <w:r>
        <w:t>M</w:t>
      </w:r>
      <w:r w:rsidR="000E5DB7">
        <w:t xml:space="preserve">ake changes to </w:t>
      </w:r>
      <w:r w:rsidR="007A0229">
        <w:t xml:space="preserve">the Act to </w:t>
      </w:r>
      <w:r>
        <w:t xml:space="preserve">say there must be reviews of </w:t>
      </w:r>
      <w:r w:rsidR="007A0229">
        <w:t>decisions.</w:t>
      </w:r>
    </w:p>
    <w:p w14:paraId="2706BF72" w14:textId="77777777" w:rsidR="00FD360D" w:rsidRDefault="00FD360D" w:rsidP="00B5665C"/>
    <w:p w14:paraId="09A94328" w14:textId="77777777" w:rsidR="00FD360D" w:rsidRDefault="00FD360D" w:rsidP="00B5665C"/>
    <w:p w14:paraId="33AB7EFB" w14:textId="187EBFC7" w:rsidR="007A0229" w:rsidRDefault="00352D34" w:rsidP="004E3AE2">
      <w:r>
        <w:rPr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518FE4CC" wp14:editId="4A542518">
                <wp:simplePos x="0" y="0"/>
                <wp:positionH relativeFrom="column">
                  <wp:posOffset>212441</wp:posOffset>
                </wp:positionH>
                <wp:positionV relativeFrom="paragraph">
                  <wp:posOffset>149575</wp:posOffset>
                </wp:positionV>
                <wp:extent cx="1503045" cy="1594485"/>
                <wp:effectExtent l="0" t="0" r="1905" b="5715"/>
                <wp:wrapNone/>
                <wp:docPr id="668127035" name="Group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3045" cy="1594485"/>
                          <a:chOff x="0" y="0"/>
                          <a:chExt cx="1503045" cy="1594485"/>
                        </a:xfrm>
                      </wpg:grpSpPr>
                      <pic:pic xmlns:pic="http://schemas.openxmlformats.org/drawingml/2006/picture">
                        <pic:nvPicPr>
                          <pic:cNvPr id="1368054098" name="Picture 136805409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045" cy="1594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12475266" name="Multiplication Sign 7"/>
                        <wps:cNvSpPr/>
                        <wps:spPr>
                          <a:xfrm>
                            <a:off x="599090" y="725214"/>
                            <a:ext cx="441434" cy="441434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AC1927" id="Group 10" o:spid="_x0000_s1026" alt="&quot;&quot;" style="position:absolute;margin-left:16.75pt;margin-top:11.8pt;width:118.35pt;height:125.55pt;z-index:251725824" coordsize="15030,159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">
                <v:shape id="Picture 1368054098" o:spid="_x0000_s1027" type="#_x0000_t75" alt="&quot;&quot;" style="position:absolute;width:15030;height:15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">
                  <v:imagedata r:id="rId194" o:title=""/>
                </v:shape>
                <v:shape id="Multiplication Sign 7" o:spid="_x0000_s1028" style="position:absolute;left:5990;top:7252;width:4415;height:4414;visibility:visible;mso-wrap-style:square;v-text-anchor:middle" coordsize="441434,441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" path="m69314,142729l142729,69314r77988,77987l298705,69314r73415,73415l294133,220717r77987,77988l298705,372120,220717,294133r-77988,77987l69314,298705r77987,-77988l69314,142729xe" fillcolor="red" strokecolor="#09101d [484]" strokeweight="1pt">
                  <v:stroke joinstyle="miter"/>
                  <v:path arrowok="t" o:connecttype="custom" o:connectlocs="69314,142729;142729,69314;220717,147301;298705,69314;372120,142729;294133,220717;372120,298705;298705,372120;220717,294133;142729,372120;69314,298705;147301,220717;69314,142729" o:connectangles="0,0,0,0,0,0,0,0,0,0,0,0,0"/>
                </v:shape>
              </v:group>
            </w:pict>
          </mc:Fallback>
        </mc:AlternateContent>
      </w:r>
      <w:r w:rsidR="007A0229">
        <w:t>Some things that could be done are:</w:t>
      </w:r>
    </w:p>
    <w:p w14:paraId="1F0C0E5A" w14:textId="43EA970C" w:rsidR="007A0229" w:rsidRPr="00ED5103" w:rsidRDefault="007A0229" w:rsidP="00ED5103">
      <w:pPr>
        <w:pStyle w:val="ListParagraph"/>
      </w:pPr>
      <w:r w:rsidRPr="00ED5103">
        <w:t>make sure the person who made the decision is not part of the review</w:t>
      </w:r>
    </w:p>
    <w:p w14:paraId="77643909" w14:textId="61D69471" w:rsidR="007A0229" w:rsidRPr="00ED5103" w:rsidRDefault="00352D34" w:rsidP="00ED5103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24800" behindDoc="0" locked="0" layoutInCell="1" allowOverlap="1" wp14:anchorId="7C2B77D2" wp14:editId="37A8305D">
            <wp:simplePos x="0" y="0"/>
            <wp:positionH relativeFrom="margin">
              <wp:posOffset>266699</wp:posOffset>
            </wp:positionH>
            <wp:positionV relativeFrom="paragraph">
              <wp:posOffset>769619</wp:posOffset>
            </wp:positionV>
            <wp:extent cx="1533525" cy="1533525"/>
            <wp:effectExtent l="0" t="0" r="9525" b="0"/>
            <wp:wrapNone/>
            <wp:docPr id="532161357" name="Picture 5321613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161357" name="Picture 5321613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883" cy="1533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9C8">
        <w:t xml:space="preserve">involve </w:t>
      </w:r>
      <w:r w:rsidR="007A0229" w:rsidRPr="00ED5103">
        <w:t>other people in HDC in the review</w:t>
      </w:r>
    </w:p>
    <w:p w14:paraId="4F78F90A" w14:textId="0009A9F7" w:rsidR="007A0229" w:rsidRDefault="003769C8" w:rsidP="00ED5103">
      <w:pPr>
        <w:pStyle w:val="ListParagraph"/>
      </w:pPr>
      <w:r>
        <w:t xml:space="preserve">get </w:t>
      </w:r>
      <w:r w:rsidR="007A0229" w:rsidRPr="00ED5103">
        <w:t xml:space="preserve">a </w:t>
      </w:r>
      <w:r w:rsidR="001C1772">
        <w:t>group of people f</w:t>
      </w:r>
      <w:r w:rsidR="007A0229" w:rsidRPr="00ED5103">
        <w:t xml:space="preserve">rom outside HDC </w:t>
      </w:r>
      <w:r>
        <w:t>to</w:t>
      </w:r>
      <w:r w:rsidRPr="00ED5103">
        <w:t xml:space="preserve"> </w:t>
      </w:r>
      <w:r w:rsidR="007A0229" w:rsidRPr="00ED5103">
        <w:t>do the review.</w:t>
      </w:r>
    </w:p>
    <w:p w14:paraId="555A28DF" w14:textId="77777777" w:rsidR="00DD6B2E" w:rsidRPr="00ED5103" w:rsidRDefault="00DD6B2E" w:rsidP="00DD6B2E"/>
    <w:p w14:paraId="7ED76188" w14:textId="4E9C27C2" w:rsidR="001C1772" w:rsidRDefault="001C1772">
      <w:pPr>
        <w:spacing w:line="240" w:lineRule="auto"/>
        <w:ind w:left="0"/>
      </w:pPr>
      <w:r>
        <w:br w:type="page"/>
      </w:r>
    </w:p>
    <w:p w14:paraId="62A20102" w14:textId="762C8F7B" w:rsidR="007A0229" w:rsidRDefault="007A0229" w:rsidP="006A4B64">
      <w:pPr>
        <w:pStyle w:val="Heading2"/>
      </w:pPr>
      <w:bookmarkStart w:id="45" w:name="_Toc164676627"/>
      <w:r>
        <w:lastRenderedPageBreak/>
        <w:t>2.</w:t>
      </w:r>
      <w:bookmarkEnd w:id="45"/>
    </w:p>
    <w:p w14:paraId="4711B891" w14:textId="7FC311F1" w:rsidR="007A0229" w:rsidRDefault="001C1772" w:rsidP="007A0229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68128" behindDoc="0" locked="0" layoutInCell="1" allowOverlap="1" wp14:anchorId="1FB67EF7" wp14:editId="1E65AA9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808793" cy="1371600"/>
            <wp:effectExtent l="0" t="0" r="1270" b="0"/>
            <wp:wrapNone/>
            <wp:docPr id="1321596446" name="Picture 13215964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596446" name="Picture 13215964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528" cy="1372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4A628F" w14:textId="1E60CF3E" w:rsidR="007A0229" w:rsidRDefault="007A0229" w:rsidP="007A0229">
      <w:r>
        <w:t xml:space="preserve">Make it easier for people to make a complaint to the </w:t>
      </w:r>
      <w:r w:rsidRPr="007A0229">
        <w:rPr>
          <w:b/>
          <w:bCs/>
        </w:rPr>
        <w:t>Human Rights Review Tribunal</w:t>
      </w:r>
      <w:r w:rsidR="00E271ED">
        <w:rPr>
          <w:b/>
          <w:bCs/>
        </w:rPr>
        <w:t xml:space="preserve"> </w:t>
      </w:r>
      <w:r w:rsidR="00E271ED" w:rsidRPr="00E271ED">
        <w:t>about a</w:t>
      </w:r>
      <w:r w:rsidR="00E271ED">
        <w:rPr>
          <w:b/>
          <w:bCs/>
        </w:rPr>
        <w:t xml:space="preserve"> </w:t>
      </w:r>
      <w:r w:rsidR="00E271ED" w:rsidRPr="00352D34">
        <w:rPr>
          <w:b/>
          <w:bCs/>
        </w:rPr>
        <w:t>breach</w:t>
      </w:r>
      <w:r w:rsidR="00E271ED" w:rsidRPr="00E271ED">
        <w:t xml:space="preserve"> of the </w:t>
      </w:r>
      <w:r w:rsidR="00F60D54">
        <w:t>Code</w:t>
      </w:r>
      <w:r>
        <w:t>.</w:t>
      </w:r>
    </w:p>
    <w:p w14:paraId="00468051" w14:textId="47708C26" w:rsidR="006A4B64" w:rsidRDefault="006A4B64" w:rsidP="007A0229"/>
    <w:p w14:paraId="029BCFB1" w14:textId="3E12973B" w:rsidR="006161E8" w:rsidRDefault="00AF5E2A" w:rsidP="007A0229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47648" behindDoc="1" locked="0" layoutInCell="1" allowOverlap="1" wp14:anchorId="7DFF3EBF" wp14:editId="6DB5D440">
                <wp:simplePos x="0" y="0"/>
                <wp:positionH relativeFrom="margin">
                  <wp:align>right</wp:align>
                </wp:positionH>
                <wp:positionV relativeFrom="paragraph">
                  <wp:posOffset>245745</wp:posOffset>
                </wp:positionV>
                <wp:extent cx="3593465" cy="4229100"/>
                <wp:effectExtent l="0" t="0" r="6985" b="0"/>
                <wp:wrapNone/>
                <wp:docPr id="67020083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465" cy="4229100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B58FE8" id="Rectangle 1" o:spid="_x0000_s1026" style="position:absolute;margin-left:231.75pt;margin-top:19.35pt;width:282.95pt;height:333pt;z-index:-2517688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0AF99B45" w14:textId="6A4075CB" w:rsidR="006A4B64" w:rsidRDefault="00AF5E2A" w:rsidP="007A0229">
      <w:r w:rsidRPr="00B7402A">
        <w:rPr>
          <w:rFonts w:cs="Arial"/>
          <w:b/>
          <w:bCs/>
          <w:noProof/>
          <w:lang w:eastAsia="en-NZ"/>
        </w:rPr>
        <w:drawing>
          <wp:anchor distT="0" distB="0" distL="114300" distR="114300" simplePos="0" relativeHeight="251569152" behindDoc="0" locked="0" layoutInCell="1" allowOverlap="1" wp14:anchorId="55C1CCA4" wp14:editId="3D4E6D40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1485900" cy="1485900"/>
            <wp:effectExtent l="0" t="0" r="0" b="0"/>
            <wp:wrapNone/>
            <wp:docPr id="1902839298" name="Picture 19028392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839298" name="Picture 19028392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0229">
        <w:t xml:space="preserve">The </w:t>
      </w:r>
      <w:r w:rsidR="007A0229" w:rsidRPr="006A4B64">
        <w:rPr>
          <w:b/>
          <w:bCs/>
        </w:rPr>
        <w:t>Human Rights Review Tribunal</w:t>
      </w:r>
      <w:r w:rsidR="007A0229">
        <w:t xml:space="preserve"> </w:t>
      </w:r>
      <w:r w:rsidR="006A4B64">
        <w:t xml:space="preserve">looks at </w:t>
      </w:r>
      <w:r w:rsidR="00D3705D" w:rsidRPr="00AF5E2A">
        <w:rPr>
          <w:b/>
          <w:bCs/>
        </w:rPr>
        <w:t>breaches</w:t>
      </w:r>
      <w:r w:rsidR="00D3705D">
        <w:t xml:space="preserve"> of the </w:t>
      </w:r>
      <w:r>
        <w:t>Code</w:t>
      </w:r>
      <w:r w:rsidR="006A4B64">
        <w:t>.</w:t>
      </w:r>
    </w:p>
    <w:p w14:paraId="6923B2A1" w14:textId="77777777" w:rsidR="006A4B64" w:rsidRDefault="006A4B64" w:rsidP="007A0229"/>
    <w:p w14:paraId="00FD7692" w14:textId="57FA7B0F" w:rsidR="006A4B64" w:rsidRDefault="006A4B64" w:rsidP="007A0229"/>
    <w:p w14:paraId="4ECCBC4B" w14:textId="3F4FD63A" w:rsidR="00AF5E2A" w:rsidRDefault="00AF5E2A" w:rsidP="007A0229">
      <w:r w:rsidRPr="00B7402A">
        <w:rPr>
          <w:rFonts w:cs="Arial"/>
          <w:b/>
          <w:bCs/>
          <w:noProof/>
          <w:lang w:eastAsia="en-NZ"/>
        </w:rPr>
        <w:drawing>
          <wp:anchor distT="0" distB="0" distL="114300" distR="114300" simplePos="0" relativeHeight="251726848" behindDoc="0" locked="0" layoutInCell="1" allowOverlap="1" wp14:anchorId="14703359" wp14:editId="075B413F">
            <wp:simplePos x="0" y="0"/>
            <wp:positionH relativeFrom="margin">
              <wp:align>left</wp:align>
            </wp:positionH>
            <wp:positionV relativeFrom="paragraph">
              <wp:posOffset>469265</wp:posOffset>
            </wp:positionV>
            <wp:extent cx="1527781" cy="1581150"/>
            <wp:effectExtent l="0" t="0" r="0" b="0"/>
            <wp:wrapNone/>
            <wp:docPr id="2029908686" name="Picture 20299086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908686" name="Picture 20299086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781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B</w:t>
      </w:r>
      <w:r w:rsidR="006A4B64">
        <w:t xml:space="preserve">efore making </w:t>
      </w:r>
      <w:r>
        <w:t xml:space="preserve">a complaint </w:t>
      </w:r>
      <w:r w:rsidR="006A4B64">
        <w:t>to the Human Rights Review Tribunal</w:t>
      </w:r>
      <w:r>
        <w:t xml:space="preserve"> a complaint must be:</w:t>
      </w:r>
    </w:p>
    <w:p w14:paraId="6ACAA192" w14:textId="77777777" w:rsidR="00AF5E2A" w:rsidRDefault="00AF5E2A" w:rsidP="00AF5E2A">
      <w:pPr>
        <w:pStyle w:val="ListParagraph"/>
      </w:pPr>
      <w:r>
        <w:t xml:space="preserve">made to HDC </w:t>
      </w:r>
    </w:p>
    <w:p w14:paraId="0934AB90" w14:textId="1BE7AC66" w:rsidR="006A4B64" w:rsidRDefault="00AF5E2A" w:rsidP="00AF5E2A">
      <w:pPr>
        <w:pStyle w:val="ListParagraph"/>
      </w:pPr>
      <w:r>
        <w:t>a breach must be found</w:t>
      </w:r>
      <w:r w:rsidR="006A4B64">
        <w:t>.</w:t>
      </w:r>
    </w:p>
    <w:p w14:paraId="371FADC1" w14:textId="77777777" w:rsidR="00352D34" w:rsidRDefault="00352D34" w:rsidP="007A0229"/>
    <w:p w14:paraId="22AACFA1" w14:textId="7BD7C4D7" w:rsidR="00352D34" w:rsidRDefault="00FC61CF" w:rsidP="007A0229"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578368" behindDoc="0" locked="0" layoutInCell="1" allowOverlap="1" wp14:anchorId="45BE4A6E" wp14:editId="0675FCB3">
                <wp:simplePos x="0" y="0"/>
                <wp:positionH relativeFrom="column">
                  <wp:posOffset>112395</wp:posOffset>
                </wp:positionH>
                <wp:positionV relativeFrom="paragraph">
                  <wp:posOffset>340995</wp:posOffset>
                </wp:positionV>
                <wp:extent cx="1269124" cy="1405255"/>
                <wp:effectExtent l="0" t="0" r="0" b="4445"/>
                <wp:wrapNone/>
                <wp:docPr id="440534817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9124" cy="1405255"/>
                          <a:chOff x="0" y="0"/>
                          <a:chExt cx="1425254" cy="1622425"/>
                        </a:xfrm>
                      </wpg:grpSpPr>
                      <pic:pic xmlns:pic="http://schemas.openxmlformats.org/drawingml/2006/picture">
                        <pic:nvPicPr>
                          <pic:cNvPr id="443059733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445" cy="162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40561908" name="Multiplication Sign 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667392" y="448437"/>
                            <a:ext cx="757862" cy="761993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4E7FCC" id="Group 11" o:spid="_x0000_s1026" alt="&quot;&quot;" style="position:absolute;margin-left:8.85pt;margin-top:26.85pt;width:99.95pt;height:110.65pt;z-index:251578368;mso-width-relative:margin;mso-height-relative:margin" coordsize="14252,162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">
                <v:shape id="Picture 10" o:spid="_x0000_s1027" type="#_x0000_t75" alt="&quot;&quot;" style="position:absolute;width:14014;height:16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">
                  <v:imagedata r:id="rId199" o:title=""/>
                </v:shape>
                <v:shape id="Multiplication Sign 8" o:spid="_x0000_s1028" alt="&quot;&quot;" style="position:absolute;left:6673;top:4484;width:7579;height:7620;visibility:visible;mso-wrap-style:square;v-text-anchor:middle" coordsize="757862,761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" path="m118828,245861l245211,120163,378931,254611,512651,120163,639034,245861,504631,380997,639034,516132,512651,641830,378931,507382,245211,641830,118828,516132,253231,380997,118828,245861xe" fillcolor="red" strokecolor="#09101d [484]" strokeweight="1pt">
                  <v:stroke joinstyle="miter"/>
                  <v:path arrowok="t" o:connecttype="custom" o:connectlocs="118828,245861;245211,120163;378931,254611;512651,120163;639034,245861;504631,380997;639034,516132;512651,641830;378931,507382;245211,641830;118828,516132;253231,380997;118828,245861" o:connectangles="0,0,0,0,0,0,0,0,0,0,0,0,0"/>
                </v:shape>
              </v:group>
            </w:pict>
          </mc:Fallback>
        </mc:AlternateContent>
      </w:r>
    </w:p>
    <w:p w14:paraId="534455AB" w14:textId="52615A73" w:rsidR="00352D34" w:rsidRPr="00ED5103" w:rsidRDefault="00AF5E2A" w:rsidP="001C1772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77344" behindDoc="1" locked="0" layoutInCell="1" allowOverlap="1" wp14:anchorId="4510FE6B" wp14:editId="527CCD5D">
                <wp:simplePos x="0" y="0"/>
                <wp:positionH relativeFrom="margin">
                  <wp:align>right</wp:align>
                </wp:positionH>
                <wp:positionV relativeFrom="paragraph">
                  <wp:posOffset>-85090</wp:posOffset>
                </wp:positionV>
                <wp:extent cx="3617595" cy="772886"/>
                <wp:effectExtent l="0" t="0" r="1905" b="8255"/>
                <wp:wrapNone/>
                <wp:docPr id="33651961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7595" cy="772886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3799A2" id="Rectangle 1" o:spid="_x0000_s1026" style="position:absolute;margin-left:233.65pt;margin-top:-6.7pt;width:284.85pt;height:60.85pt;z-index:-251739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  <w:r w:rsidR="00352D34">
        <w:t xml:space="preserve">Here a </w:t>
      </w:r>
      <w:r w:rsidR="00352D34" w:rsidRPr="006A4B64">
        <w:rPr>
          <w:b/>
          <w:bCs/>
        </w:rPr>
        <w:t>breach</w:t>
      </w:r>
      <w:r w:rsidR="00352D34">
        <w:t xml:space="preserve"> means</w:t>
      </w:r>
      <w:r w:rsidR="001C1772">
        <w:t xml:space="preserve"> </w:t>
      </w:r>
      <w:r w:rsidR="00352D34" w:rsidRPr="00ED5103">
        <w:t xml:space="preserve">breaking the rules of the </w:t>
      </w:r>
      <w:r>
        <w:t>Code</w:t>
      </w:r>
      <w:r w:rsidR="001C1772">
        <w:t>.</w:t>
      </w:r>
      <w:r w:rsidR="00352D34" w:rsidRPr="00ED5103">
        <w:t xml:space="preserve"> </w:t>
      </w:r>
    </w:p>
    <w:p w14:paraId="6A35999D" w14:textId="77777777" w:rsidR="001C1772" w:rsidRDefault="001C1772" w:rsidP="001C1772">
      <w:bookmarkStart w:id="46" w:name="_Toc164676628"/>
    </w:p>
    <w:p w14:paraId="0FBD955C" w14:textId="25530F94" w:rsidR="00E271ED" w:rsidRDefault="00F45B23" w:rsidP="00E271ED">
      <w:pPr>
        <w:pStyle w:val="Heading2"/>
      </w:pPr>
      <w:r w:rsidRPr="00B7402A">
        <w:rPr>
          <w:rFonts w:cs="Arial"/>
          <w:b w:val="0"/>
          <w:bCs/>
          <w:noProof/>
          <w:lang w:eastAsia="en-NZ"/>
        </w:rPr>
        <w:lastRenderedPageBreak/>
        <w:drawing>
          <wp:anchor distT="0" distB="0" distL="114300" distR="114300" simplePos="0" relativeHeight="251570176" behindDoc="0" locked="0" layoutInCell="1" allowOverlap="1" wp14:anchorId="4E34F2CF" wp14:editId="04C1F689">
            <wp:simplePos x="0" y="0"/>
            <wp:positionH relativeFrom="margin">
              <wp:align>left</wp:align>
            </wp:positionH>
            <wp:positionV relativeFrom="paragraph">
              <wp:posOffset>568522</wp:posOffset>
            </wp:positionV>
            <wp:extent cx="1371600" cy="1371600"/>
            <wp:effectExtent l="0" t="0" r="0" b="0"/>
            <wp:wrapNone/>
            <wp:docPr id="1168506596" name="Picture 11685065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506596" name="Picture 11685065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71ED">
        <w:t>Questions for you to think about</w:t>
      </w:r>
      <w:bookmarkEnd w:id="46"/>
    </w:p>
    <w:p w14:paraId="494E34D8" w14:textId="2B906F98" w:rsidR="00E271ED" w:rsidRDefault="00E271ED" w:rsidP="007A0229"/>
    <w:p w14:paraId="0CDD55A9" w14:textId="2A4F0515" w:rsidR="00E271ED" w:rsidRDefault="007834E9" w:rsidP="007A0229">
      <w:r>
        <w:t>Does HDC cover</w:t>
      </w:r>
      <w:r w:rsidR="001C1772">
        <w:t xml:space="preserve"> the </w:t>
      </w:r>
      <w:r w:rsidR="00B5665C">
        <w:t xml:space="preserve">main issues about </w:t>
      </w:r>
      <w:r>
        <w:t>how</w:t>
      </w:r>
      <w:r w:rsidR="00E76E6B">
        <w:t xml:space="preserve"> people could</w:t>
      </w:r>
      <w:r w:rsidR="00B5665C">
        <w:t xml:space="preserve"> appeal</w:t>
      </w:r>
      <w:r w:rsidR="001C1772">
        <w:t xml:space="preserve"> HDC decisions</w:t>
      </w:r>
      <w:r w:rsidR="00B5665C">
        <w:t>?</w:t>
      </w:r>
    </w:p>
    <w:p w14:paraId="4D5EEB0B" w14:textId="77777777" w:rsidR="00352D34" w:rsidRDefault="00352D34" w:rsidP="007A0229"/>
    <w:p w14:paraId="41A922E0" w14:textId="77777777" w:rsidR="00352D34" w:rsidRDefault="00352D34" w:rsidP="007A0229"/>
    <w:p w14:paraId="74350B75" w14:textId="17FA4D8B" w:rsidR="00B5665C" w:rsidRDefault="00F45B23" w:rsidP="007A0229">
      <w:r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38E9D6F3" wp14:editId="77839574">
                <wp:simplePos x="0" y="0"/>
                <wp:positionH relativeFrom="margin">
                  <wp:posOffset>78828</wp:posOffset>
                </wp:positionH>
                <wp:positionV relativeFrom="paragraph">
                  <wp:posOffset>-139350</wp:posOffset>
                </wp:positionV>
                <wp:extent cx="1119352" cy="1513490"/>
                <wp:effectExtent l="0" t="0" r="5080" b="0"/>
                <wp:wrapNone/>
                <wp:docPr id="291279686" name="Group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9352" cy="1513490"/>
                          <a:chOff x="0" y="0"/>
                          <a:chExt cx="1146175" cy="1485900"/>
                        </a:xfrm>
                      </wpg:grpSpPr>
                      <pic:pic xmlns:pic="http://schemas.openxmlformats.org/drawingml/2006/picture">
                        <pic:nvPicPr>
                          <pic:cNvPr id="550314487" name="Picture 55031448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30095257" name="Picture 183009525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848" y="149772"/>
                            <a:ext cx="448945" cy="607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2D318E" id="Group 6" o:spid="_x0000_s1026" alt="&quot;&quot;" style="position:absolute;margin-left:6.2pt;margin-top:-10.95pt;width:88.15pt;height:119.15pt;z-index:251727872;mso-position-horizontal-relative:margin;mso-width-relative:margin;mso-height-relative:margin" coordsize="11461,14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">
                <v:shape id="Picture 550314487" o:spid="_x0000_s1027" type="#_x0000_t75" alt="&quot;&quot;" style="position:absolute;width:11461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">
                  <v:imagedata r:id="rId184" o:title=""/>
                </v:shape>
                <v:shape id="Picture 1830095257" o:spid="_x0000_s1028" type="#_x0000_t75" alt="&quot;&quot;" style="position:absolute;left:4808;top:1497;width:4489;height:6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">
                  <v:imagedata r:id="rId202" o:title=""/>
                </v:shape>
                <w10:wrap anchorx="margin"/>
              </v:group>
            </w:pict>
          </mc:Fallback>
        </mc:AlternateContent>
      </w:r>
      <w:r w:rsidR="00B5665C">
        <w:t xml:space="preserve">What do you think about </w:t>
      </w:r>
      <w:r w:rsidR="00024D73">
        <w:t>the</w:t>
      </w:r>
      <w:r w:rsidR="00B5665C">
        <w:t xml:space="preserve"> suggestions for </w:t>
      </w:r>
      <w:r w:rsidR="007834E9">
        <w:t xml:space="preserve">how </w:t>
      </w:r>
      <w:r w:rsidR="00E76E6B">
        <w:t>people could</w:t>
      </w:r>
      <w:r w:rsidR="00B5665C">
        <w:t xml:space="preserve"> appeal</w:t>
      </w:r>
      <w:r w:rsidR="001C1772">
        <w:t xml:space="preserve"> HDC decisions</w:t>
      </w:r>
      <w:r w:rsidR="00B5665C">
        <w:t>?</w:t>
      </w:r>
    </w:p>
    <w:p w14:paraId="065782C7" w14:textId="77777777" w:rsidR="00B5665C" w:rsidRDefault="00B5665C" w:rsidP="007A0229"/>
    <w:p w14:paraId="5E45EC03" w14:textId="77777777" w:rsidR="00B5665C" w:rsidRDefault="00B5665C" w:rsidP="007A0229"/>
    <w:p w14:paraId="216C58C1" w14:textId="28071EEB" w:rsidR="00B5665C" w:rsidRDefault="00F45B23" w:rsidP="007A0229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28896" behindDoc="0" locked="0" layoutInCell="1" allowOverlap="1" wp14:anchorId="56720920" wp14:editId="0E09842C">
            <wp:simplePos x="0" y="0"/>
            <wp:positionH relativeFrom="margin">
              <wp:align>left</wp:align>
            </wp:positionH>
            <wp:positionV relativeFrom="paragraph">
              <wp:posOffset>3044</wp:posOffset>
            </wp:positionV>
            <wp:extent cx="1284890" cy="1595883"/>
            <wp:effectExtent l="0" t="0" r="0" b="4445"/>
            <wp:wrapNone/>
            <wp:docPr id="636469465" name="Picture 6364694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599357" name="Picture 13485993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776" cy="1603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665C">
        <w:t xml:space="preserve">What other things should the HDC think about </w:t>
      </w:r>
      <w:r w:rsidR="00E76E6B">
        <w:t xml:space="preserve">for </w:t>
      </w:r>
      <w:r w:rsidR="007834E9">
        <w:t>how</w:t>
      </w:r>
      <w:r w:rsidR="00E76E6B">
        <w:t xml:space="preserve"> people could</w:t>
      </w:r>
      <w:r w:rsidR="00B5665C">
        <w:t xml:space="preserve"> appeal</w:t>
      </w:r>
      <w:r w:rsidR="001C1772">
        <w:t xml:space="preserve"> HDC decisions</w:t>
      </w:r>
      <w:r w:rsidR="00B5665C">
        <w:t>?</w:t>
      </w:r>
    </w:p>
    <w:p w14:paraId="45704D97" w14:textId="77777777" w:rsidR="00E271ED" w:rsidRDefault="00E271ED" w:rsidP="007A0229"/>
    <w:p w14:paraId="0552BE89" w14:textId="77777777" w:rsidR="007A0229" w:rsidRDefault="007A0229" w:rsidP="004E3AE2"/>
    <w:p w14:paraId="36441CF4" w14:textId="77777777" w:rsidR="00F811A2" w:rsidRDefault="00F811A2" w:rsidP="004E3AE2"/>
    <w:p w14:paraId="1AC694EB" w14:textId="77777777" w:rsidR="00F811A2" w:rsidRDefault="00F811A2" w:rsidP="004E3AE2"/>
    <w:p w14:paraId="189621EE" w14:textId="77777777" w:rsidR="00FC61CF" w:rsidRDefault="00FC61CF" w:rsidP="004E3AE2"/>
    <w:p w14:paraId="6FCCF854" w14:textId="77777777" w:rsidR="00FC61CF" w:rsidRDefault="00FC61CF" w:rsidP="004E3AE2"/>
    <w:p w14:paraId="5BF79468" w14:textId="77777777" w:rsidR="00F811A2" w:rsidRDefault="00F811A2" w:rsidP="004E3AE2"/>
    <w:p w14:paraId="09C5E45D" w14:textId="4508383D" w:rsidR="00CB20B8" w:rsidRDefault="00B5665C" w:rsidP="00B5665C">
      <w:pPr>
        <w:pStyle w:val="Heading1"/>
      </w:pPr>
      <w:bookmarkStart w:id="47" w:name="_Topic_5:_Other"/>
      <w:bookmarkStart w:id="48" w:name="_Toc164676629"/>
      <w:bookmarkEnd w:id="47"/>
      <w:r>
        <w:lastRenderedPageBreak/>
        <w:t xml:space="preserve">Topic 5: Other </w:t>
      </w:r>
      <w:r w:rsidR="00024D73">
        <w:t xml:space="preserve">issues and </w:t>
      </w:r>
      <w:r>
        <w:t>improvements</w:t>
      </w:r>
      <w:bookmarkEnd w:id="48"/>
    </w:p>
    <w:p w14:paraId="2DF2904C" w14:textId="77777777" w:rsidR="00CB20B8" w:rsidRDefault="00CB20B8" w:rsidP="00B3755D"/>
    <w:p w14:paraId="71AA1844" w14:textId="77777777" w:rsidR="00ED5103" w:rsidRDefault="00ED5103" w:rsidP="00B3755D"/>
    <w:p w14:paraId="1D9C427B" w14:textId="1F2CFD78" w:rsidR="00ED5103" w:rsidRDefault="00F45B23" w:rsidP="00B3755D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30944" behindDoc="0" locked="0" layoutInCell="1" allowOverlap="1" wp14:anchorId="59A7741E" wp14:editId="54F8F181">
            <wp:simplePos x="0" y="0"/>
            <wp:positionH relativeFrom="margin">
              <wp:align>left</wp:align>
            </wp:positionH>
            <wp:positionV relativeFrom="paragraph">
              <wp:posOffset>49180</wp:posOffset>
            </wp:positionV>
            <wp:extent cx="1689268" cy="985344"/>
            <wp:effectExtent l="0" t="0" r="6350" b="5715"/>
            <wp:wrapNone/>
            <wp:docPr id="871234425" name="Picture 8712344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234425" name="Picture 8712344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991" cy="99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5103">
        <w:t>The review lets HDC look for other small things that could be changed in:</w:t>
      </w:r>
    </w:p>
    <w:p w14:paraId="67779044" w14:textId="06D9FC7C" w:rsidR="00ED5103" w:rsidRDefault="00F45B23" w:rsidP="00ED5103">
      <w:pPr>
        <w:pStyle w:val="ListParagraph"/>
      </w:pPr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29920" behindDoc="0" locked="0" layoutInCell="1" allowOverlap="1" wp14:anchorId="7AB5C769" wp14:editId="1E20375F">
            <wp:simplePos x="0" y="0"/>
            <wp:positionH relativeFrom="margin">
              <wp:align>left</wp:align>
            </wp:positionH>
            <wp:positionV relativeFrom="paragraph">
              <wp:posOffset>542246</wp:posOffset>
            </wp:positionV>
            <wp:extent cx="1421645" cy="1421645"/>
            <wp:effectExtent l="0" t="0" r="0" b="7620"/>
            <wp:wrapNone/>
            <wp:docPr id="1724506819" name="Picture 17245068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506819" name="Picture 17245068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645" cy="142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5103">
        <w:t>the Act</w:t>
      </w:r>
    </w:p>
    <w:p w14:paraId="13463D68" w14:textId="43624841" w:rsidR="00ED5103" w:rsidRDefault="00ED5103" w:rsidP="00ED5103">
      <w:pPr>
        <w:pStyle w:val="ListParagraph"/>
      </w:pPr>
      <w:r>
        <w:t>the Code.</w:t>
      </w:r>
    </w:p>
    <w:p w14:paraId="445EA030" w14:textId="77777777" w:rsidR="00ED5103" w:rsidRDefault="00ED5103" w:rsidP="00ED5103"/>
    <w:p w14:paraId="124570E4" w14:textId="77777777" w:rsidR="00ED5103" w:rsidRDefault="00ED5103" w:rsidP="00ED5103"/>
    <w:p w14:paraId="1AE687EB" w14:textId="55C66EF1" w:rsidR="00ED5103" w:rsidRDefault="000859F0" w:rsidP="000859F0">
      <w:pPr>
        <w:pStyle w:val="Heading2"/>
      </w:pPr>
      <w:bookmarkStart w:id="49" w:name="_Toc164676630"/>
      <w:r>
        <w:t>Suggestions</w:t>
      </w:r>
      <w:bookmarkEnd w:id="49"/>
    </w:p>
    <w:p w14:paraId="163FB898" w14:textId="77777777" w:rsidR="00B3755D" w:rsidRDefault="00B3755D" w:rsidP="00B3755D"/>
    <w:p w14:paraId="3274CBE5" w14:textId="46EBB4AD" w:rsidR="000859F0" w:rsidRDefault="000859F0" w:rsidP="000859F0">
      <w:pPr>
        <w:pStyle w:val="Heading2"/>
      </w:pPr>
      <w:bookmarkStart w:id="50" w:name="_Toc164676631"/>
      <w:r>
        <w:t>1.</w:t>
      </w:r>
      <w:bookmarkEnd w:id="50"/>
    </w:p>
    <w:p w14:paraId="36D7E7A8" w14:textId="77777777" w:rsidR="000859F0" w:rsidRDefault="000859F0" w:rsidP="00B3755D"/>
    <w:p w14:paraId="1098FBE1" w14:textId="40C2C4E7" w:rsidR="000859F0" w:rsidRDefault="00F45B23" w:rsidP="000859F0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31968" behindDoc="0" locked="0" layoutInCell="1" allowOverlap="1" wp14:anchorId="79037558" wp14:editId="6D55D254">
            <wp:simplePos x="0" y="0"/>
            <wp:positionH relativeFrom="margin">
              <wp:align>left</wp:align>
            </wp:positionH>
            <wp:positionV relativeFrom="paragraph">
              <wp:posOffset>10138</wp:posOffset>
            </wp:positionV>
            <wp:extent cx="1608083" cy="1608083"/>
            <wp:effectExtent l="0" t="0" r="0" b="0"/>
            <wp:wrapNone/>
            <wp:docPr id="738595567" name="Picture 7385955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595567" name="Picture 7385955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083" cy="1608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9F0">
        <w:t>Change how reviews are done of:</w:t>
      </w:r>
    </w:p>
    <w:p w14:paraId="5FE0D870" w14:textId="67A85B48" w:rsidR="000859F0" w:rsidRDefault="000859F0" w:rsidP="000859F0">
      <w:pPr>
        <w:pStyle w:val="ListParagraph"/>
      </w:pPr>
      <w:r>
        <w:t>the Act</w:t>
      </w:r>
    </w:p>
    <w:p w14:paraId="4E6A8B3E" w14:textId="77777777" w:rsidR="000859F0" w:rsidRDefault="000859F0" w:rsidP="000859F0">
      <w:pPr>
        <w:pStyle w:val="ListParagraph"/>
      </w:pPr>
      <w:r>
        <w:t>the Code.</w:t>
      </w:r>
    </w:p>
    <w:p w14:paraId="72CB56E7" w14:textId="77777777" w:rsidR="00E76E6B" w:rsidRDefault="00E76E6B" w:rsidP="00E76E6B"/>
    <w:p w14:paraId="017742EB" w14:textId="77777777" w:rsidR="00E76E6B" w:rsidRDefault="00E76E6B" w:rsidP="00E76E6B"/>
    <w:p w14:paraId="385B9804" w14:textId="2C1CE8F0" w:rsidR="00B3755D" w:rsidRDefault="000859F0" w:rsidP="000859F0">
      <w:pPr>
        <w:pStyle w:val="Heading2"/>
      </w:pPr>
      <w:bookmarkStart w:id="51" w:name="_Toc164676632"/>
      <w:r>
        <w:lastRenderedPageBreak/>
        <w:t>2.</w:t>
      </w:r>
      <w:bookmarkEnd w:id="51"/>
    </w:p>
    <w:p w14:paraId="3357C321" w14:textId="3B2ADA72" w:rsidR="00B3755D" w:rsidRDefault="00F45B23" w:rsidP="00B3755D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32992" behindDoc="0" locked="0" layoutInCell="1" allowOverlap="1" wp14:anchorId="28F2AA9D" wp14:editId="1072D302">
            <wp:simplePos x="0" y="0"/>
            <wp:positionH relativeFrom="margin">
              <wp:align>left</wp:align>
            </wp:positionH>
            <wp:positionV relativeFrom="paragraph">
              <wp:posOffset>35210</wp:posOffset>
            </wp:positionV>
            <wp:extent cx="1733952" cy="709449"/>
            <wp:effectExtent l="0" t="0" r="0" b="0"/>
            <wp:wrapNone/>
            <wp:docPr id="469685207" name="Picture 4696852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685207" name="Picture 4696852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952" cy="709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283E03" w14:textId="09D7E9A3" w:rsidR="000859F0" w:rsidRDefault="000859F0" w:rsidP="00B3755D">
      <w:r>
        <w:t xml:space="preserve">Make the </w:t>
      </w:r>
      <w:r w:rsidRPr="00E76E6B">
        <w:rPr>
          <w:b/>
          <w:bCs/>
        </w:rPr>
        <w:t>fines</w:t>
      </w:r>
      <w:r>
        <w:t xml:space="preserve"> bigger for breaching the Act.</w:t>
      </w:r>
    </w:p>
    <w:p w14:paraId="2F108409" w14:textId="77777777" w:rsidR="00E76E6B" w:rsidRDefault="00E76E6B" w:rsidP="00B3755D"/>
    <w:p w14:paraId="2CC9C840" w14:textId="55DF1AEE" w:rsidR="00E76E6B" w:rsidRDefault="00B63780" w:rsidP="00B3755D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92704" behindDoc="0" locked="0" layoutInCell="1" allowOverlap="1" wp14:anchorId="5BB35026" wp14:editId="247A6DBC">
            <wp:simplePos x="0" y="0"/>
            <wp:positionH relativeFrom="margin">
              <wp:align>left</wp:align>
            </wp:positionH>
            <wp:positionV relativeFrom="paragraph">
              <wp:posOffset>162560</wp:posOffset>
            </wp:positionV>
            <wp:extent cx="1387473" cy="1393371"/>
            <wp:effectExtent l="0" t="0" r="3810" b="0"/>
            <wp:wrapNone/>
            <wp:docPr id="414675345" name="Picture 4146753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675345" name="Picture 4146753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473" cy="139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E6B"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91680" behindDoc="1" locked="0" layoutInCell="1" allowOverlap="1" wp14:anchorId="0F895FC4" wp14:editId="137C594C">
                <wp:simplePos x="0" y="0"/>
                <wp:positionH relativeFrom="margin">
                  <wp:align>right</wp:align>
                </wp:positionH>
                <wp:positionV relativeFrom="paragraph">
                  <wp:posOffset>293279</wp:posOffset>
                </wp:positionV>
                <wp:extent cx="3593465" cy="1099457"/>
                <wp:effectExtent l="0" t="0" r="6985" b="5715"/>
                <wp:wrapNone/>
                <wp:docPr id="153610884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465" cy="1099457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57B58E" id="Rectangle 1" o:spid="_x0000_s1026" style="position:absolute;margin-left:231.75pt;margin-top:23.1pt;width:282.95pt;height:86.55pt;z-index:-251724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" fillcolor="#f1d7da" stroked="f" strokeweight="1pt">
                <w10:wrap anchorx="margin"/>
              </v:rect>
            </w:pict>
          </mc:Fallback>
        </mc:AlternateContent>
      </w:r>
    </w:p>
    <w:p w14:paraId="1F41D97E" w14:textId="25A213D2" w:rsidR="00E76E6B" w:rsidRDefault="00E76E6B" w:rsidP="00B3755D">
      <w:r>
        <w:t xml:space="preserve">A </w:t>
      </w:r>
      <w:r w:rsidRPr="00E76E6B">
        <w:rPr>
          <w:b/>
          <w:bCs/>
        </w:rPr>
        <w:t>fine</w:t>
      </w:r>
      <w:r>
        <w:t xml:space="preserve"> is money someone pays as </w:t>
      </w:r>
      <w:r w:rsidR="00B63780">
        <w:t xml:space="preserve">a </w:t>
      </w:r>
      <w:r>
        <w:t xml:space="preserve">punishment when they have done something wrong. </w:t>
      </w:r>
    </w:p>
    <w:p w14:paraId="38521430" w14:textId="77777777" w:rsidR="000859F0" w:rsidRDefault="000859F0" w:rsidP="00B3755D"/>
    <w:p w14:paraId="24297727" w14:textId="77777777" w:rsidR="000859F0" w:rsidRDefault="000859F0" w:rsidP="00B3755D"/>
    <w:p w14:paraId="005726CB" w14:textId="05FB5644" w:rsidR="000859F0" w:rsidRDefault="00FF7FA7" w:rsidP="000859F0">
      <w:pPr>
        <w:pStyle w:val="Heading2"/>
      </w:pPr>
      <w:bookmarkStart w:id="52" w:name="_Toc164676633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34016" behindDoc="0" locked="0" layoutInCell="1" allowOverlap="1" wp14:anchorId="4B311D3B" wp14:editId="2015BC2F">
            <wp:simplePos x="0" y="0"/>
            <wp:positionH relativeFrom="margin">
              <wp:align>left</wp:align>
            </wp:positionH>
            <wp:positionV relativeFrom="paragraph">
              <wp:posOffset>258007</wp:posOffset>
            </wp:positionV>
            <wp:extent cx="1429588" cy="1173287"/>
            <wp:effectExtent l="0" t="0" r="0" b="8255"/>
            <wp:wrapNone/>
            <wp:docPr id="1971925984" name="Picture 19719259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925984" name="Picture 197192598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588" cy="1173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9F0">
        <w:t>3.</w:t>
      </w:r>
      <w:bookmarkEnd w:id="52"/>
    </w:p>
    <w:p w14:paraId="2DFC8CA5" w14:textId="200F4CA0" w:rsidR="00B3755D" w:rsidRDefault="00B3755D" w:rsidP="00432FDA"/>
    <w:p w14:paraId="06D149E2" w14:textId="4EDE0D3E" w:rsidR="000859F0" w:rsidRDefault="000859F0" w:rsidP="00432FDA">
      <w:r>
        <w:t xml:space="preserve">Give the </w:t>
      </w:r>
      <w:r w:rsidRPr="000859F0">
        <w:rPr>
          <w:b/>
          <w:bCs/>
        </w:rPr>
        <w:t>Director of Proceedings</w:t>
      </w:r>
      <w:r>
        <w:t xml:space="preserve"> the power to </w:t>
      </w:r>
      <w:r w:rsidR="00F45B23">
        <w:t>get</w:t>
      </w:r>
      <w:r>
        <w:t xml:space="preserve"> information. </w:t>
      </w:r>
    </w:p>
    <w:p w14:paraId="1BCF47D4" w14:textId="4963CC00" w:rsidR="00B63780" w:rsidRDefault="00B63780">
      <w:pPr>
        <w:spacing w:line="240" w:lineRule="auto"/>
        <w:ind w:left="0"/>
      </w:pPr>
      <w:r>
        <w:br w:type="page"/>
      </w:r>
    </w:p>
    <w:p w14:paraId="669D9D9D" w14:textId="1C04B863" w:rsidR="000859F0" w:rsidRDefault="00CF107A" w:rsidP="00432FDA">
      <w:r w:rsidRPr="00100EA1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1359BFC0" wp14:editId="6BF63DC3">
                <wp:simplePos x="0" y="0"/>
                <wp:positionH relativeFrom="margin">
                  <wp:align>right</wp:align>
                </wp:positionH>
                <wp:positionV relativeFrom="paragraph">
                  <wp:posOffset>-130628</wp:posOffset>
                </wp:positionV>
                <wp:extent cx="3593465" cy="4201614"/>
                <wp:effectExtent l="0" t="0" r="6985" b="8890"/>
                <wp:wrapNone/>
                <wp:docPr id="18963069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465" cy="4201614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FF39BE" id="Rectangle 1" o:spid="_x0000_s1026" style="position:absolute;margin-left:231.75pt;margin-top:-10.3pt;width:282.95pt;height:330.85pt;z-index:-2516203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  <w:r w:rsidR="00FF7FA7" w:rsidRPr="005A37A0">
        <w:rPr>
          <w:rFonts w:cs="Arial"/>
          <w:noProof/>
          <w:lang w:eastAsia="en-NZ"/>
        </w:rPr>
        <w:drawing>
          <wp:anchor distT="0" distB="0" distL="114300" distR="114300" simplePos="0" relativeHeight="251735040" behindDoc="0" locked="0" layoutInCell="1" allowOverlap="1" wp14:anchorId="7459F187" wp14:editId="7CE12359">
            <wp:simplePos x="0" y="0"/>
            <wp:positionH relativeFrom="margin">
              <wp:align>left</wp:align>
            </wp:positionH>
            <wp:positionV relativeFrom="paragraph">
              <wp:posOffset>72412</wp:posOffset>
            </wp:positionV>
            <wp:extent cx="1429588" cy="1429588"/>
            <wp:effectExtent l="0" t="0" r="0" b="0"/>
            <wp:wrapNone/>
            <wp:docPr id="1326384778" name="Picture 13263847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384778" name="Picture 13263847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588" cy="142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9F0">
        <w:t xml:space="preserve">The </w:t>
      </w:r>
      <w:r w:rsidR="000859F0" w:rsidRPr="000859F0">
        <w:rPr>
          <w:b/>
          <w:bCs/>
        </w:rPr>
        <w:t>Director of Proceedings</w:t>
      </w:r>
      <w:r w:rsidR="000859F0">
        <w:t xml:space="preserve"> is a lawyer who works for HDC.</w:t>
      </w:r>
    </w:p>
    <w:p w14:paraId="0A151955" w14:textId="0AF636ED" w:rsidR="000859F0" w:rsidRDefault="000859F0" w:rsidP="00432FDA"/>
    <w:p w14:paraId="5EC72830" w14:textId="77777777" w:rsidR="000859F0" w:rsidRDefault="000859F0" w:rsidP="00432FDA"/>
    <w:p w14:paraId="3612FA87" w14:textId="4D6AF937" w:rsidR="000859F0" w:rsidRDefault="00FF7FA7" w:rsidP="00432FDA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36064" behindDoc="0" locked="0" layoutInCell="1" allowOverlap="1" wp14:anchorId="699EAF73" wp14:editId="64160A16">
            <wp:simplePos x="0" y="0"/>
            <wp:positionH relativeFrom="margin">
              <wp:align>left</wp:align>
            </wp:positionH>
            <wp:positionV relativeFrom="paragraph">
              <wp:posOffset>922962</wp:posOffset>
            </wp:positionV>
            <wp:extent cx="1546122" cy="1174531"/>
            <wp:effectExtent l="0" t="0" r="0" b="6985"/>
            <wp:wrapNone/>
            <wp:docPr id="1607563078" name="Picture 16075630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563078" name="Picture 16075630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122" cy="1174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9F0">
        <w:t xml:space="preserve">When a breach of the Act has </w:t>
      </w:r>
      <w:r w:rsidR="00CF107A">
        <w:t>happened</w:t>
      </w:r>
      <w:r w:rsidR="000859F0">
        <w:t xml:space="preserve"> the Director of Proceedings will:</w:t>
      </w:r>
    </w:p>
    <w:p w14:paraId="2F9A6F2A" w14:textId="62FF0E33" w:rsidR="000859F0" w:rsidRDefault="000859F0" w:rsidP="000859F0">
      <w:pPr>
        <w:pStyle w:val="ListParagraph"/>
      </w:pPr>
      <w:r>
        <w:t>do a review of the case</w:t>
      </w:r>
    </w:p>
    <w:p w14:paraId="785F6EB8" w14:textId="437FFF09" w:rsidR="000859F0" w:rsidRDefault="000859F0" w:rsidP="000859F0">
      <w:pPr>
        <w:pStyle w:val="ListParagraph"/>
      </w:pPr>
      <w:r>
        <w:t>decide if anything else needs to be done.</w:t>
      </w:r>
    </w:p>
    <w:p w14:paraId="130052D8" w14:textId="5737398E" w:rsidR="000859F0" w:rsidRDefault="000859F0" w:rsidP="00432FDA"/>
    <w:p w14:paraId="50FDBD31" w14:textId="315A9F53" w:rsidR="00B63780" w:rsidRDefault="00B63780" w:rsidP="00432FDA"/>
    <w:p w14:paraId="27FBD824" w14:textId="686AAC78" w:rsidR="000859F0" w:rsidRDefault="000859F0" w:rsidP="000859F0">
      <w:pPr>
        <w:pStyle w:val="Heading2"/>
      </w:pPr>
      <w:bookmarkStart w:id="53" w:name="_Toc164676634"/>
      <w:r>
        <w:t>4.</w:t>
      </w:r>
      <w:bookmarkEnd w:id="53"/>
    </w:p>
    <w:p w14:paraId="1AB6D92E" w14:textId="69090C92" w:rsidR="000859F0" w:rsidRDefault="000859F0" w:rsidP="00432FDA"/>
    <w:p w14:paraId="5170E224" w14:textId="5F6763DD" w:rsidR="00CF107A" w:rsidRDefault="00BA665B" w:rsidP="00432FDA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71200" behindDoc="0" locked="0" layoutInCell="1" allowOverlap="1" wp14:anchorId="15FD961D" wp14:editId="201BA7C9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429385" cy="1429385"/>
            <wp:effectExtent l="0" t="0" r="0" b="0"/>
            <wp:wrapNone/>
            <wp:docPr id="1621087250" name="Picture 16210872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087250" name="Picture 16210872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85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7FA7">
        <w:t>Put in a meaning</w:t>
      </w:r>
      <w:r w:rsidR="00CF107A">
        <w:t xml:space="preserve"> for th</w:t>
      </w:r>
      <w:r>
        <w:t>e</w:t>
      </w:r>
      <w:r w:rsidR="00CF107A">
        <w:t xml:space="preserve"> term</w:t>
      </w:r>
      <w:r>
        <w:t xml:space="preserve"> </w:t>
      </w:r>
      <w:r w:rsidR="00CF107A" w:rsidRPr="00BA665B">
        <w:rPr>
          <w:b/>
          <w:bCs/>
        </w:rPr>
        <w:t>aggrieved person</w:t>
      </w:r>
      <w:r w:rsidR="00CF107A">
        <w:t>.</w:t>
      </w:r>
    </w:p>
    <w:p w14:paraId="6FC5DB53" w14:textId="32ABA2E7" w:rsidR="00BA665B" w:rsidRDefault="00BA665B" w:rsidP="00432FDA"/>
    <w:p w14:paraId="1EC80FEB" w14:textId="2067D7AF" w:rsidR="00BA665B" w:rsidRDefault="00BA665B" w:rsidP="00432FDA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84192" behindDoc="1" locked="0" layoutInCell="1" allowOverlap="1" wp14:anchorId="3A126816" wp14:editId="4E0F509D">
                <wp:simplePos x="0" y="0"/>
                <wp:positionH relativeFrom="margin">
                  <wp:align>right</wp:align>
                </wp:positionH>
                <wp:positionV relativeFrom="paragraph">
                  <wp:posOffset>262345</wp:posOffset>
                </wp:positionV>
                <wp:extent cx="3593465" cy="1110343"/>
                <wp:effectExtent l="0" t="0" r="6985" b="0"/>
                <wp:wrapNone/>
                <wp:docPr id="121362610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465" cy="1110343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728AF8" id="Rectangle 1" o:spid="_x0000_s1026" style="position:absolute;margin-left:231.75pt;margin-top:20.65pt;width:282.95pt;height:87.45pt;z-index:-251532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</w:p>
    <w:p w14:paraId="15BBD691" w14:textId="4034C10B" w:rsidR="00BA665B" w:rsidRDefault="00BA665B" w:rsidP="00432FDA">
      <w:r>
        <w:t xml:space="preserve">An </w:t>
      </w:r>
      <w:r w:rsidRPr="00BA665B">
        <w:rPr>
          <w:b/>
          <w:bCs/>
        </w:rPr>
        <w:t>aggrieved person</w:t>
      </w:r>
      <w:r>
        <w:t xml:space="preserve"> is someone who has been harmed by a legal decision. </w:t>
      </w:r>
    </w:p>
    <w:p w14:paraId="294FBC26" w14:textId="77777777" w:rsidR="00CF107A" w:rsidRDefault="00CF107A" w:rsidP="00432FDA"/>
    <w:p w14:paraId="5E082852" w14:textId="77777777" w:rsidR="00B63780" w:rsidRDefault="00B63780" w:rsidP="00432FDA"/>
    <w:p w14:paraId="660A9875" w14:textId="6EA1DA24" w:rsidR="00CF107A" w:rsidRDefault="007D0688" w:rsidP="00B63780">
      <w:pPr>
        <w:pStyle w:val="Heading2"/>
      </w:pPr>
      <w:bookmarkStart w:id="54" w:name="_Toc164676635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572224" behindDoc="0" locked="0" layoutInCell="1" allowOverlap="1" wp14:anchorId="7A34E71E" wp14:editId="60007E78">
            <wp:simplePos x="0" y="0"/>
            <wp:positionH relativeFrom="margin">
              <wp:posOffset>57150</wp:posOffset>
            </wp:positionH>
            <wp:positionV relativeFrom="paragraph">
              <wp:posOffset>295275</wp:posOffset>
            </wp:positionV>
            <wp:extent cx="1428750" cy="1428750"/>
            <wp:effectExtent l="0" t="0" r="0" b="0"/>
            <wp:wrapNone/>
            <wp:docPr id="886731510" name="Picture 8867315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731510" name="Picture 8867315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107A">
        <w:t>5.</w:t>
      </w:r>
      <w:bookmarkEnd w:id="54"/>
    </w:p>
    <w:p w14:paraId="0504A163" w14:textId="72C0EF1B" w:rsidR="00CF107A" w:rsidRDefault="00CF107A" w:rsidP="00432FDA"/>
    <w:p w14:paraId="795F9867" w14:textId="17EA887E" w:rsidR="00CF107A" w:rsidRDefault="001D638E" w:rsidP="00432FDA">
      <w:r>
        <w:t>Give HDC another way to deliver a legal document to a person when the person cannot be found</w:t>
      </w:r>
      <w:r w:rsidR="00CF107A">
        <w:t>.</w:t>
      </w:r>
    </w:p>
    <w:p w14:paraId="2F036861" w14:textId="77777777" w:rsidR="00CF107A" w:rsidRDefault="00CF107A" w:rsidP="00432FDA"/>
    <w:p w14:paraId="061E9E80" w14:textId="77777777" w:rsidR="00CF107A" w:rsidRDefault="00CF107A" w:rsidP="00432FDA"/>
    <w:p w14:paraId="79E8E9FE" w14:textId="12187048" w:rsidR="00CF107A" w:rsidRDefault="00CF107A" w:rsidP="00CF107A">
      <w:pPr>
        <w:pStyle w:val="Heading2"/>
      </w:pPr>
      <w:bookmarkStart w:id="55" w:name="_Toc164676636"/>
      <w:r>
        <w:t>6.</w:t>
      </w:r>
      <w:bookmarkEnd w:id="55"/>
    </w:p>
    <w:p w14:paraId="062A60C2" w14:textId="41B3489D" w:rsidR="00CF107A" w:rsidRDefault="00FF7FA7" w:rsidP="00432FDA">
      <w:r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15F596D0" wp14:editId="3C8DD877">
                <wp:simplePos x="0" y="0"/>
                <wp:positionH relativeFrom="column">
                  <wp:posOffset>0</wp:posOffset>
                </wp:positionH>
                <wp:positionV relativeFrom="paragraph">
                  <wp:posOffset>168209</wp:posOffset>
                </wp:positionV>
                <wp:extent cx="1429385" cy="1079939"/>
                <wp:effectExtent l="0" t="0" r="0" b="0"/>
                <wp:wrapNone/>
                <wp:docPr id="1219784386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9385" cy="1079939"/>
                          <a:chOff x="0" y="0"/>
                          <a:chExt cx="1429385" cy="1079939"/>
                        </a:xfrm>
                      </wpg:grpSpPr>
                      <pic:pic xmlns:pic="http://schemas.openxmlformats.org/drawingml/2006/picture">
                        <pic:nvPicPr>
                          <pic:cNvPr id="934856652" name="Picture 93485665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385" cy="97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06649840" name="Multiplication Sign 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441434" y="417787"/>
                            <a:ext cx="599089" cy="662152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5A53CD" id="Group 2" o:spid="_x0000_s1026" style="position:absolute;margin-left:0;margin-top:13.25pt;width:112.55pt;height:85.05pt;z-index:251737088" coordsize="14293,107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">
                <v:shape id="Picture 934856652" o:spid="_x0000_s1027" type="#_x0000_t75" alt="&quot;&quot;" style="position:absolute;width:14293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">
                  <v:imagedata r:id="rId215" o:title=""/>
                </v:shape>
                <v:shape id="Multiplication Sign 1" o:spid="_x0000_s1028" alt="&quot;&quot;" style="position:absolute;left:4414;top:4177;width:5991;height:6622;visibility:visible;mso-wrap-style:square;v-text-anchor:middle" coordsize="599089,662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" path="m91643,206300l196130,111765,299545,226066,402959,111765r104487,94535l394554,331076,507446,455852,402959,550387,299545,436086,196130,550387,91643,455852,204535,331076,91643,206300xe" fillcolor="red" strokecolor="#09101d [484]" strokeweight="1pt">
                  <v:stroke joinstyle="miter"/>
                  <v:path arrowok="t" o:connecttype="custom" o:connectlocs="91643,206300;196130,111765;299545,226066;402959,111765;507446,206300;394554,331076;507446,455852;402959,550387;299545,436086;196130,550387;91643,455852;204535,331076;91643,206300" o:connectangles="0,0,0,0,0,0,0,0,0,0,0,0,0"/>
                </v:shape>
              </v:group>
            </w:pict>
          </mc:Fallback>
        </mc:AlternateContent>
      </w:r>
    </w:p>
    <w:p w14:paraId="0D42E68F" w14:textId="6692CE94" w:rsidR="00CF107A" w:rsidRDefault="00B63780" w:rsidP="00432FDA">
      <w:r>
        <w:t xml:space="preserve">Give HDC ways to </w:t>
      </w:r>
      <w:r w:rsidR="00A45456">
        <w:t>withhold information</w:t>
      </w:r>
      <w:r>
        <w:t xml:space="preserve"> </w:t>
      </w:r>
      <w:r w:rsidR="001D638E">
        <w:t>for a short time to support an investigation to run well</w:t>
      </w:r>
      <w:r w:rsidR="00CF107A">
        <w:t xml:space="preserve">. </w:t>
      </w:r>
    </w:p>
    <w:p w14:paraId="09E9204C" w14:textId="77777777" w:rsidR="003A4603" w:rsidRDefault="003A4603" w:rsidP="00432FDA"/>
    <w:p w14:paraId="4C8845C8" w14:textId="77777777" w:rsidR="003A4603" w:rsidRDefault="003A4603" w:rsidP="00432FDA"/>
    <w:p w14:paraId="0389BCA3" w14:textId="630F31A1" w:rsidR="003A4603" w:rsidRDefault="00FF7FA7" w:rsidP="003A4603">
      <w:pPr>
        <w:pStyle w:val="Heading2"/>
      </w:pPr>
      <w:bookmarkStart w:id="56" w:name="_Toc164676637"/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573248" behindDoc="0" locked="0" layoutInCell="1" allowOverlap="1" wp14:anchorId="3219AF94" wp14:editId="0E00A121">
            <wp:simplePos x="0" y="0"/>
            <wp:positionH relativeFrom="margin">
              <wp:align>left</wp:align>
            </wp:positionH>
            <wp:positionV relativeFrom="paragraph">
              <wp:posOffset>186580</wp:posOffset>
            </wp:positionV>
            <wp:extent cx="1267218" cy="1466194"/>
            <wp:effectExtent l="0" t="0" r="0" b="1270"/>
            <wp:wrapNone/>
            <wp:docPr id="17404961" name="Picture 174049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4961" name="Picture 174049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218" cy="146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603">
        <w:t>7.</w:t>
      </w:r>
      <w:bookmarkEnd w:id="56"/>
    </w:p>
    <w:p w14:paraId="5079270D" w14:textId="712CD248" w:rsidR="00CF107A" w:rsidRDefault="00CF107A" w:rsidP="00432FDA"/>
    <w:p w14:paraId="6CB8518C" w14:textId="4D7A9340" w:rsidR="00CF107A" w:rsidRDefault="003A4603" w:rsidP="00432FDA">
      <w:r>
        <w:t xml:space="preserve">Make </w:t>
      </w:r>
      <w:r w:rsidR="00FF7FA7">
        <w:t>more</w:t>
      </w:r>
      <w:r>
        <w:t xml:space="preserve"> rules </w:t>
      </w:r>
      <w:r w:rsidR="00FF7FA7">
        <w:t xml:space="preserve">for </w:t>
      </w:r>
      <w:r>
        <w:t xml:space="preserve">written consent for </w:t>
      </w:r>
      <w:r w:rsidRPr="00B63780">
        <w:rPr>
          <w:b/>
          <w:bCs/>
        </w:rPr>
        <w:t>sedation</w:t>
      </w:r>
      <w:r>
        <w:t xml:space="preserve">. </w:t>
      </w:r>
    </w:p>
    <w:p w14:paraId="368CEAA3" w14:textId="2BEF2417" w:rsidR="00B63780" w:rsidRDefault="00B63780" w:rsidP="00432FDA"/>
    <w:p w14:paraId="74FC3F12" w14:textId="58EFDA0F" w:rsidR="00B63780" w:rsidRDefault="00B63780" w:rsidP="00432FDA">
      <w:r w:rsidRPr="00100EA1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93728" behindDoc="1" locked="0" layoutInCell="1" allowOverlap="1" wp14:anchorId="345B47DA" wp14:editId="07D096D3">
                <wp:simplePos x="0" y="0"/>
                <wp:positionH relativeFrom="margin">
                  <wp:posOffset>2229032</wp:posOffset>
                </wp:positionH>
                <wp:positionV relativeFrom="paragraph">
                  <wp:posOffset>288925</wp:posOffset>
                </wp:positionV>
                <wp:extent cx="3593465" cy="1175657"/>
                <wp:effectExtent l="0" t="0" r="6985" b="5715"/>
                <wp:wrapNone/>
                <wp:docPr id="171464778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465" cy="1175657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77CD43" id="Rectangle 1" o:spid="_x0000_s1026" style="position:absolute;margin-left:175.5pt;margin-top:22.75pt;width:282.95pt;height:92.55pt;z-index:-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" fillcolor="#f1d7da" stroked="f" strokeweight="1pt">
                <w10:wrap anchorx="margin"/>
              </v:rect>
            </w:pict>
          </mc:Fallback>
        </mc:AlternateContent>
      </w:r>
    </w:p>
    <w:p w14:paraId="5A9A032E" w14:textId="0000F166" w:rsidR="00B63780" w:rsidRDefault="00A45456" w:rsidP="00432FDA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68832" behindDoc="0" locked="0" layoutInCell="1" allowOverlap="1" wp14:anchorId="3F398D21" wp14:editId="4A7B8260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267218" cy="1300239"/>
            <wp:effectExtent l="0" t="0" r="9525" b="0"/>
            <wp:wrapNone/>
            <wp:docPr id="303638859" name="Picture 3036388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638859" name="Picture 3036388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218" cy="1300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780" w:rsidRPr="00B63780">
        <w:rPr>
          <w:b/>
          <w:bCs/>
        </w:rPr>
        <w:t>Sedation</w:t>
      </w:r>
      <w:r w:rsidR="00B63780">
        <w:t xml:space="preserve"> is when someone is given </w:t>
      </w:r>
      <w:r>
        <w:t>medication</w:t>
      </w:r>
      <w:r w:rsidR="00B63780">
        <w:t xml:space="preserve"> to make them feel more relaxed.</w:t>
      </w:r>
    </w:p>
    <w:p w14:paraId="056ABBD6" w14:textId="77777777" w:rsidR="003A4603" w:rsidRDefault="003A4603" w:rsidP="00432FDA"/>
    <w:p w14:paraId="2FD78C83" w14:textId="77777777" w:rsidR="003A4603" w:rsidRDefault="003A4603" w:rsidP="00432FDA"/>
    <w:p w14:paraId="6B07B3B2" w14:textId="69EE16FA" w:rsidR="003A4603" w:rsidRDefault="00FF7FA7" w:rsidP="003A4603">
      <w:pPr>
        <w:pStyle w:val="Heading2"/>
      </w:pPr>
      <w:bookmarkStart w:id="57" w:name="_Toc164676638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574272" behindDoc="0" locked="0" layoutInCell="1" allowOverlap="1" wp14:anchorId="434A124F" wp14:editId="4932392B">
            <wp:simplePos x="0" y="0"/>
            <wp:positionH relativeFrom="margin">
              <wp:align>left</wp:align>
            </wp:positionH>
            <wp:positionV relativeFrom="paragraph">
              <wp:posOffset>234665</wp:posOffset>
            </wp:positionV>
            <wp:extent cx="1474076" cy="1474076"/>
            <wp:effectExtent l="0" t="0" r="0" b="0"/>
            <wp:wrapNone/>
            <wp:docPr id="528238243" name="Picture 5282382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238243" name="Picture 5282382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851" cy="147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603">
        <w:t>8.</w:t>
      </w:r>
      <w:bookmarkEnd w:id="57"/>
    </w:p>
    <w:p w14:paraId="2CDC9488" w14:textId="4D0C3F88" w:rsidR="003A4603" w:rsidRDefault="003A4603" w:rsidP="003A4603"/>
    <w:p w14:paraId="254B5056" w14:textId="34BD788C" w:rsidR="003A4603" w:rsidRDefault="003A4603" w:rsidP="003A4603">
      <w:r>
        <w:t xml:space="preserve">Make it clear that written consent is needed when there is a big risk of bad things happening. </w:t>
      </w:r>
    </w:p>
    <w:p w14:paraId="31DBEDB9" w14:textId="77777777" w:rsidR="003A4603" w:rsidRDefault="003A4603" w:rsidP="003A4603"/>
    <w:p w14:paraId="53FC68C6" w14:textId="77777777" w:rsidR="003A4603" w:rsidRDefault="003A4603" w:rsidP="003A4603"/>
    <w:p w14:paraId="2CA940B8" w14:textId="3E9140C8" w:rsidR="003A4603" w:rsidRDefault="003A4603" w:rsidP="00D42F23">
      <w:pPr>
        <w:pStyle w:val="Heading2"/>
      </w:pPr>
      <w:bookmarkStart w:id="58" w:name="_Toc164676639"/>
      <w:r>
        <w:t>9.</w:t>
      </w:r>
      <w:bookmarkEnd w:id="58"/>
    </w:p>
    <w:p w14:paraId="6EF1FD27" w14:textId="77777777" w:rsidR="003A4603" w:rsidRDefault="003A4603" w:rsidP="003A4603"/>
    <w:p w14:paraId="440B686A" w14:textId="60D345DA" w:rsidR="003A4603" w:rsidRDefault="00FF7FA7" w:rsidP="003A460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38112" behindDoc="0" locked="0" layoutInCell="1" allowOverlap="1" wp14:anchorId="050168C2" wp14:editId="28B62B58">
            <wp:simplePos x="0" y="0"/>
            <wp:positionH relativeFrom="margin">
              <wp:align>left</wp:align>
            </wp:positionH>
            <wp:positionV relativeFrom="paragraph">
              <wp:posOffset>148612</wp:posOffset>
            </wp:positionV>
            <wp:extent cx="1450428" cy="1450428"/>
            <wp:effectExtent l="0" t="0" r="0" b="0"/>
            <wp:wrapNone/>
            <wp:docPr id="511710982" name="Picture 5117109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087250" name="Picture 16210872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185" cy="145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2F23">
        <w:t xml:space="preserve">In the Code </w:t>
      </w:r>
      <w:r w:rsidR="00DD6B2E">
        <w:t>fix</w:t>
      </w:r>
      <w:r w:rsidR="00D42F23">
        <w:t xml:space="preserve"> the</w:t>
      </w:r>
      <w:r w:rsidR="003A4603">
        <w:t xml:space="preserve"> </w:t>
      </w:r>
      <w:r>
        <w:t>meanings</w:t>
      </w:r>
      <w:r w:rsidR="003A4603">
        <w:t xml:space="preserve"> of these words:</w:t>
      </w:r>
    </w:p>
    <w:p w14:paraId="582EC6E8" w14:textId="46A8E0C3" w:rsidR="003A4603" w:rsidRDefault="003A4603" w:rsidP="003A4603">
      <w:pPr>
        <w:pStyle w:val="ListParagraph"/>
      </w:pPr>
      <w:r>
        <w:t>teaching</w:t>
      </w:r>
    </w:p>
    <w:p w14:paraId="35F76BC8" w14:textId="2220B868" w:rsidR="003A4603" w:rsidRDefault="003A4603" w:rsidP="003A4603">
      <w:pPr>
        <w:pStyle w:val="ListParagraph"/>
      </w:pPr>
      <w:r>
        <w:t>research.</w:t>
      </w:r>
    </w:p>
    <w:p w14:paraId="08AFFD67" w14:textId="77777777" w:rsidR="00D42F23" w:rsidRDefault="00D42F23" w:rsidP="00D42F23"/>
    <w:p w14:paraId="3300AAFB" w14:textId="242BB14F" w:rsidR="00DD6B2E" w:rsidRDefault="00DD6B2E">
      <w:pPr>
        <w:spacing w:line="240" w:lineRule="auto"/>
        <w:ind w:left="0"/>
      </w:pPr>
      <w:r>
        <w:br w:type="page"/>
      </w:r>
    </w:p>
    <w:p w14:paraId="726AA7B9" w14:textId="62312632" w:rsidR="00D42F23" w:rsidRPr="00024D73" w:rsidRDefault="00FF7FA7" w:rsidP="00024D73">
      <w:pPr>
        <w:pStyle w:val="Heading2"/>
      </w:pPr>
      <w:bookmarkStart w:id="59" w:name="_Toc164676640"/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739136" behindDoc="0" locked="0" layoutInCell="1" allowOverlap="1" wp14:anchorId="229484AA" wp14:editId="6FA987D6">
            <wp:simplePos x="0" y="0"/>
            <wp:positionH relativeFrom="margin">
              <wp:align>left</wp:align>
            </wp:positionH>
            <wp:positionV relativeFrom="paragraph">
              <wp:posOffset>516452</wp:posOffset>
            </wp:positionV>
            <wp:extent cx="1421645" cy="1421645"/>
            <wp:effectExtent l="0" t="0" r="7620" b="7620"/>
            <wp:wrapNone/>
            <wp:docPr id="214353587" name="Picture 2143535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238243" name="Picture 5282382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645" cy="142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2F23" w:rsidRPr="00024D73">
        <w:t>Questions for you to think about</w:t>
      </w:r>
      <w:bookmarkEnd w:id="59"/>
    </w:p>
    <w:p w14:paraId="7419A625" w14:textId="52A32984" w:rsidR="00024D73" w:rsidRDefault="00024D73" w:rsidP="00D42F23"/>
    <w:p w14:paraId="722D5845" w14:textId="1CC38A94" w:rsidR="00024D73" w:rsidRDefault="00024D73" w:rsidP="00D42F23">
      <w:r>
        <w:t xml:space="preserve">What do you think </w:t>
      </w:r>
      <w:r w:rsidR="001D638E">
        <w:t>of</w:t>
      </w:r>
      <w:r>
        <w:t xml:space="preserve"> the suggestions for the</w:t>
      </w:r>
      <w:r w:rsidR="00A45456">
        <w:t>se</w:t>
      </w:r>
      <w:r>
        <w:t xml:space="preserve"> other </w:t>
      </w:r>
      <w:r w:rsidR="00A45456">
        <w:t xml:space="preserve">things </w:t>
      </w:r>
      <w:r>
        <w:t>HDC want</w:t>
      </w:r>
      <w:r w:rsidR="001D638E">
        <w:t>s</w:t>
      </w:r>
      <w:r>
        <w:t xml:space="preserve"> to do</w:t>
      </w:r>
      <w:r w:rsidR="00A45456">
        <w:t xml:space="preserve"> better</w:t>
      </w:r>
      <w:r>
        <w:t>?</w:t>
      </w:r>
    </w:p>
    <w:p w14:paraId="303365A5" w14:textId="77777777" w:rsidR="00024D73" w:rsidRDefault="00024D73" w:rsidP="00D42F23"/>
    <w:p w14:paraId="10699949" w14:textId="77777777" w:rsidR="00DD6B2E" w:rsidRDefault="00DD6B2E" w:rsidP="00D42F23"/>
    <w:p w14:paraId="441F5D70" w14:textId="3AA4C4FF" w:rsidR="00024D73" w:rsidRDefault="00FF7FA7" w:rsidP="00D42F2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40160" behindDoc="0" locked="0" layoutInCell="1" allowOverlap="1" wp14:anchorId="2C79C042" wp14:editId="55CD17C6">
            <wp:simplePos x="0" y="0"/>
            <wp:positionH relativeFrom="margin">
              <wp:align>left</wp:align>
            </wp:positionH>
            <wp:positionV relativeFrom="paragraph">
              <wp:posOffset>10927</wp:posOffset>
            </wp:positionV>
            <wp:extent cx="1284890" cy="1595883"/>
            <wp:effectExtent l="0" t="0" r="0" b="4445"/>
            <wp:wrapNone/>
            <wp:docPr id="1897144920" name="Picture 18971449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599357" name="Picture 13485993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890" cy="159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D73">
        <w:t xml:space="preserve">What other </w:t>
      </w:r>
      <w:r w:rsidR="00A45456">
        <w:t>things</w:t>
      </w:r>
      <w:r w:rsidR="00024D73">
        <w:t xml:space="preserve"> do you think HDC could do</w:t>
      </w:r>
      <w:r w:rsidR="00A45456">
        <w:t xml:space="preserve"> better</w:t>
      </w:r>
      <w:r w:rsidR="00024D73">
        <w:t>?</w:t>
      </w:r>
    </w:p>
    <w:p w14:paraId="61511630" w14:textId="77777777" w:rsidR="00024D73" w:rsidRDefault="00024D73" w:rsidP="00D42F23"/>
    <w:p w14:paraId="1EE083D1" w14:textId="77777777" w:rsidR="00024D73" w:rsidRDefault="00024D73" w:rsidP="00D42F23"/>
    <w:p w14:paraId="05C30980" w14:textId="35F6EF4F" w:rsidR="00024D73" w:rsidRDefault="00024D73">
      <w:pPr>
        <w:spacing w:line="240" w:lineRule="auto"/>
        <w:ind w:left="0"/>
      </w:pPr>
      <w:r>
        <w:br w:type="page"/>
      </w:r>
    </w:p>
    <w:p w14:paraId="5D478BDB" w14:textId="4674FFA0" w:rsidR="00024D73" w:rsidRDefault="00024D73" w:rsidP="00024D73">
      <w:pPr>
        <w:pStyle w:val="Heading1"/>
      </w:pPr>
      <w:bookmarkStart w:id="60" w:name="_Topic_6:_Technology"/>
      <w:bookmarkStart w:id="61" w:name="_Toc164676641"/>
      <w:bookmarkEnd w:id="60"/>
      <w:r>
        <w:lastRenderedPageBreak/>
        <w:t>Topic 6: Technology</w:t>
      </w:r>
      <w:bookmarkEnd w:id="61"/>
    </w:p>
    <w:p w14:paraId="6096A3D3" w14:textId="77777777" w:rsidR="00024D73" w:rsidRDefault="00024D73" w:rsidP="00024D73"/>
    <w:p w14:paraId="3E7F70B9" w14:textId="4372AC68" w:rsidR="00024D73" w:rsidRDefault="00AC770D" w:rsidP="00024D7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41184" behindDoc="0" locked="0" layoutInCell="1" allowOverlap="1" wp14:anchorId="3598E9DE" wp14:editId="3815EAA9">
            <wp:simplePos x="0" y="0"/>
            <wp:positionH relativeFrom="margin">
              <wp:align>left</wp:align>
            </wp:positionH>
            <wp:positionV relativeFrom="paragraph">
              <wp:posOffset>116927</wp:posOffset>
            </wp:positionV>
            <wp:extent cx="1648625" cy="961697"/>
            <wp:effectExtent l="0" t="0" r="8890" b="0"/>
            <wp:wrapNone/>
            <wp:docPr id="1429602478" name="Picture 14296024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602478" name="Picture 14296024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625" cy="96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436D37" w14:textId="7E685F1E" w:rsidR="00024D73" w:rsidRDefault="00DE00AA" w:rsidP="00024D73">
      <w:r>
        <w:rPr>
          <w:noProof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75AE4320" wp14:editId="37ECE237">
                <wp:simplePos x="0" y="0"/>
                <wp:positionH relativeFrom="column">
                  <wp:posOffset>141890</wp:posOffset>
                </wp:positionH>
                <wp:positionV relativeFrom="paragraph">
                  <wp:posOffset>942493</wp:posOffset>
                </wp:positionV>
                <wp:extent cx="1000760" cy="1316990"/>
                <wp:effectExtent l="0" t="0" r="8890" b="0"/>
                <wp:wrapNone/>
                <wp:docPr id="670158146" name="Group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0760" cy="1316990"/>
                          <a:chOff x="0" y="0"/>
                          <a:chExt cx="1000760" cy="1316990"/>
                        </a:xfrm>
                      </wpg:grpSpPr>
                      <pic:pic xmlns:pic="http://schemas.openxmlformats.org/drawingml/2006/picture">
                        <pic:nvPicPr>
                          <pic:cNvPr id="1040979736" name="Picture 104097973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760" cy="1316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9064722" name="Picture 2890647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538" y="173421"/>
                            <a:ext cx="630555" cy="630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3A5C76" id="Group 9" o:spid="_x0000_s1026" alt="&quot;&quot;" style="position:absolute;margin-left:11.15pt;margin-top:74.2pt;width:78.8pt;height:103.7pt;z-index:251744256" coordsize="10007,131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">
                <v:shape id="Picture 1040979736" o:spid="_x0000_s1027" type="#_x0000_t75" alt="&quot;&quot;" style="position:absolute;width:10007;height:13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">
                  <v:imagedata r:id="rId24" o:title=""/>
                </v:shape>
                <v:shape id="Picture 289064722" o:spid="_x0000_s1028" type="#_x0000_t75" alt="&quot;&quot;" style="position:absolute;left:1655;top:1734;width:6305;height:6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">
                  <v:imagedata r:id="rId25" o:title=""/>
                </v:shape>
              </v:group>
            </w:pict>
          </mc:Fallback>
        </mc:AlternateContent>
      </w:r>
      <w:r w:rsidR="00024D73">
        <w:t>HDC want</w:t>
      </w:r>
      <w:r w:rsidR="00FF7FA7">
        <w:t>s</w:t>
      </w:r>
      <w:r w:rsidR="00024D73">
        <w:t xml:space="preserve"> to know what you think about how </w:t>
      </w:r>
      <w:r w:rsidR="000A43AC">
        <w:t xml:space="preserve">new </w:t>
      </w:r>
      <w:r w:rsidR="00024D73">
        <w:t>technology might be a part of people getting:</w:t>
      </w:r>
    </w:p>
    <w:p w14:paraId="15ACD0A4" w14:textId="508B303A" w:rsidR="00024D73" w:rsidRDefault="00024D73" w:rsidP="00024D73">
      <w:pPr>
        <w:pStyle w:val="ListParagraph"/>
      </w:pPr>
      <w:r>
        <w:t>health services</w:t>
      </w:r>
    </w:p>
    <w:p w14:paraId="7A07D0F9" w14:textId="0F13B6CB" w:rsidR="00024D73" w:rsidRDefault="00024D73" w:rsidP="00024D73">
      <w:pPr>
        <w:pStyle w:val="ListParagraph"/>
      </w:pPr>
      <w:r>
        <w:t xml:space="preserve">disability services. </w:t>
      </w:r>
    </w:p>
    <w:p w14:paraId="7A8888E5" w14:textId="3FB4CFA3" w:rsidR="00024D73" w:rsidRDefault="00024D73" w:rsidP="00024D73"/>
    <w:p w14:paraId="2960C891" w14:textId="76F3AEE9" w:rsidR="00024D73" w:rsidRDefault="00AC770D" w:rsidP="00024D73">
      <w:r>
        <w:rPr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757499C7" wp14:editId="6E3D121D">
                <wp:simplePos x="0" y="0"/>
                <wp:positionH relativeFrom="column">
                  <wp:posOffset>0</wp:posOffset>
                </wp:positionH>
                <wp:positionV relativeFrom="paragraph">
                  <wp:posOffset>7620</wp:posOffset>
                </wp:positionV>
                <wp:extent cx="1386840" cy="1386840"/>
                <wp:effectExtent l="0" t="0" r="3810" b="3810"/>
                <wp:wrapNone/>
                <wp:docPr id="1396587325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6840" cy="1386840"/>
                          <a:chOff x="0" y="0"/>
                          <a:chExt cx="1386840" cy="1386840"/>
                        </a:xfrm>
                      </wpg:grpSpPr>
                      <pic:pic xmlns:pic="http://schemas.openxmlformats.org/drawingml/2006/picture">
                        <pic:nvPicPr>
                          <pic:cNvPr id="1002708674" name="Picture 100270867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840" cy="138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908478693" name="Text Box 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>
                            <a:off x="307428" y="181304"/>
                            <a:ext cx="725213" cy="433552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5"/>
                          </a:lnRef>
                          <a:fillRef idx="2">
                            <a:schemeClr val="accent5"/>
                          </a:fillRef>
                          <a:effectRef idx="1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6B834F" w14:textId="21F099D5" w:rsidR="00AC770D" w:rsidRPr="00AC770D" w:rsidRDefault="00AC770D" w:rsidP="00AC770D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:lang w:val="en-NZ"/>
                                </w:rPr>
                              </w:pPr>
                              <w:r w:rsidRPr="00AC770D">
                                <w:rPr>
                                  <w:b/>
                                  <w:bCs/>
                                  <w:color w:val="000000" w:themeColor="text1"/>
                                  <w:sz w:val="48"/>
                                  <w:szCs w:val="48"/>
                                  <w:lang w:val="en-NZ"/>
                                </w:rPr>
                                <w:t>AI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7499C7" id="Group 6" o:spid="_x0000_s1033" style="position:absolute;left:0;text-align:left;margin-left:0;margin-top:.6pt;width:109.2pt;height:109.2pt;z-index:251743232" coordsize="13868,13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">
                <v:shape id="Picture 1002708674" o:spid="_x0000_s1034" type="#_x0000_t75" alt="&quot;&quot;" style="position:absolute;width:13868;height:13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">
                  <v:imagedata r:id="rId224" o:title=""/>
                </v:shape>
                <v:shape id="Text Box 5" o:spid="_x0000_s1035" type="#_x0000_t202" alt="&quot;&quot;" style="position:absolute;left:3074;top:1813;width:7252;height:4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" fillcolor="#91bce3 [2168]" strokecolor="#5b9bd5 [3208]" strokeweight=".5pt">
                  <v:fill color2="#7aaddd [2616]" rotate="t" colors="0 #b1cbe9;.5 #a3c1e5;1 #92b9e4" focus="100%" type="gradient">
                    <o:fill v:ext="view" type="gradientUnscaled"/>
                  </v:fill>
                  <v:textbox>
                    <w:txbxContent>
                      <w:p w14:paraId="006B834F" w14:textId="21F099D5" w:rsidR="00AC770D" w:rsidRPr="00AC770D" w:rsidRDefault="00AC770D" w:rsidP="00AC770D">
                        <w:pPr>
                          <w:ind w:left="0"/>
                          <w:jc w:val="center"/>
                          <w:rPr>
                            <w:b/>
                            <w:bCs/>
                            <w:color w:val="000000" w:themeColor="text1"/>
                            <w:sz w:val="48"/>
                            <w:szCs w:val="48"/>
                            <w:lang w:val="en-NZ"/>
                          </w:rPr>
                        </w:pPr>
                        <w:r w:rsidRPr="00AC770D">
                          <w:rPr>
                            <w:b/>
                            <w:bCs/>
                            <w:color w:val="000000" w:themeColor="text1"/>
                            <w:sz w:val="48"/>
                            <w:szCs w:val="48"/>
                            <w:lang w:val="en-NZ"/>
                          </w:rPr>
                          <w:t>AI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16C815" w14:textId="4E52D5C8" w:rsidR="00024D73" w:rsidRDefault="00024D73" w:rsidP="00024D73">
      <w:r>
        <w:t xml:space="preserve">The technology includes </w:t>
      </w:r>
      <w:r w:rsidRPr="00A47792">
        <w:rPr>
          <w:b/>
          <w:bCs/>
        </w:rPr>
        <w:t>artificial intelligence / AI</w:t>
      </w:r>
      <w:r>
        <w:t>.</w:t>
      </w:r>
    </w:p>
    <w:p w14:paraId="0A9560A3" w14:textId="2F0D7F7F" w:rsidR="00A47792" w:rsidRDefault="00A47792" w:rsidP="00024D73"/>
    <w:p w14:paraId="328C2C77" w14:textId="3ADAC0FF" w:rsidR="00A47792" w:rsidRDefault="00A47792" w:rsidP="00024D73"/>
    <w:p w14:paraId="095F5664" w14:textId="6486525E" w:rsidR="00024D73" w:rsidRDefault="00A47792" w:rsidP="00024D73">
      <w:r w:rsidRPr="00A47792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330C8E34" wp14:editId="60AC5035">
                <wp:simplePos x="0" y="0"/>
                <wp:positionH relativeFrom="margin">
                  <wp:align>right</wp:align>
                </wp:positionH>
                <wp:positionV relativeFrom="paragraph">
                  <wp:posOffset>-47297</wp:posOffset>
                </wp:positionV>
                <wp:extent cx="3593465" cy="3192518"/>
                <wp:effectExtent l="0" t="0" r="6985" b="8255"/>
                <wp:wrapNone/>
                <wp:docPr id="22568345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3465" cy="3192518"/>
                        </a:xfrm>
                        <a:prstGeom prst="rect">
                          <a:avLst/>
                        </a:prstGeom>
                        <a:solidFill>
                          <a:srgbClr val="F1D7D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8CCF9" id="Rectangle 1" o:spid="_x0000_s1026" style="position:absolute;margin-left:231.75pt;margin-top:-3.7pt;width:282.95pt;height:251.4pt;z-index:-251619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" fillcolor="#f1d7da" stroked="f" strokeweight="1pt">
                <w10:wrap anchorx="margin"/>
              </v:rect>
            </w:pict>
          </mc:Fallback>
        </mc:AlternateContent>
      </w:r>
      <w:r w:rsidR="00024D73" w:rsidRPr="00A47792">
        <w:rPr>
          <w:b/>
          <w:bCs/>
        </w:rPr>
        <w:t>Artificial intelligence / AI</w:t>
      </w:r>
      <w:r w:rsidR="00024D73">
        <w:t xml:space="preserve"> is a </w:t>
      </w:r>
      <w:proofErr w:type="gramStart"/>
      <w:r w:rsidR="00BA665B">
        <w:t>way computers</w:t>
      </w:r>
      <w:proofErr w:type="gramEnd"/>
      <w:r w:rsidR="00024D73">
        <w:t xml:space="preserve"> can learn to do things.</w:t>
      </w:r>
    </w:p>
    <w:p w14:paraId="607106EA" w14:textId="4CDFDE55" w:rsidR="00024D73" w:rsidRDefault="00AC770D" w:rsidP="00024D73">
      <w:r>
        <w:rPr>
          <w:noProof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41775C94" wp14:editId="3BD8262B">
                <wp:simplePos x="0" y="0"/>
                <wp:positionH relativeFrom="margin">
                  <wp:align>left</wp:align>
                </wp:positionH>
                <wp:positionV relativeFrom="paragraph">
                  <wp:posOffset>194683</wp:posOffset>
                </wp:positionV>
                <wp:extent cx="1529255" cy="1537138"/>
                <wp:effectExtent l="0" t="0" r="0" b="0"/>
                <wp:wrapNone/>
                <wp:docPr id="921567455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9255" cy="1537138"/>
                          <a:chOff x="0" y="0"/>
                          <a:chExt cx="1290320" cy="1290320"/>
                        </a:xfrm>
                      </wpg:grpSpPr>
                      <pic:pic xmlns:pic="http://schemas.openxmlformats.org/drawingml/2006/picture">
                        <pic:nvPicPr>
                          <pic:cNvPr id="1029308030" name="Picture 10293080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320" cy="129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33074969" name="Thought Bubble: Cloud 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287064" y="220717"/>
                            <a:ext cx="736009" cy="433004"/>
                          </a:xfrm>
                          <a:prstGeom prst="cloudCallou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6B074B1" w14:textId="77777777" w:rsidR="001A31D1" w:rsidRDefault="001A31D1" w:rsidP="001A31D1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775C94" id="Group 4" o:spid="_x0000_s1036" style="position:absolute;left:0;text-align:left;margin-left:0;margin-top:15.35pt;width:120.4pt;height:121.05pt;z-index:251742208;mso-position-horizontal:left;mso-position-horizontal-relative:margin;mso-width-relative:margin;mso-height-relative:margin" coordsize="12903,129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">
                <v:shape id="Picture 1029308030" o:spid="_x0000_s1037" type="#_x0000_t75" alt="&quot;&quot;" style="position:absolute;width:12903;height:12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">
                  <v:imagedata r:id="rId226" o:title=""/>
                </v:shape>
                <v:shape id="Thought Bubble: Cloud 3" o:spid="_x0000_s1038" type="#_x0000_t106" alt="&quot;&quot;" style="position:absolute;left:2870;top:2207;width:7360;height:43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" adj="6300,24300" fillcolor="white [3212]" strokecolor="#09101d [484]" strokeweight="1pt">
                  <v:stroke joinstyle="miter"/>
                  <v:textbox>
                    <w:txbxContent>
                      <w:p w14:paraId="76B074B1" w14:textId="77777777" w:rsidR="001A31D1" w:rsidRDefault="001A31D1" w:rsidP="001A31D1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253D3C9" w14:textId="26E62BF4" w:rsidR="00024D73" w:rsidRDefault="00024D73" w:rsidP="00024D73"/>
    <w:p w14:paraId="418D742E" w14:textId="4CA0B8D7" w:rsidR="00024D73" w:rsidRDefault="00024D73" w:rsidP="00024D73">
      <w:r>
        <w:t>Artificial intelligence / AI can:</w:t>
      </w:r>
    </w:p>
    <w:p w14:paraId="514AE8E6" w14:textId="49CA989E" w:rsidR="00024D73" w:rsidRDefault="00024D73" w:rsidP="00A47792">
      <w:pPr>
        <w:pStyle w:val="ListParagraph"/>
      </w:pPr>
      <w:r>
        <w:t>do some things people can do</w:t>
      </w:r>
    </w:p>
    <w:p w14:paraId="272A4C9A" w14:textId="72CE1D89" w:rsidR="00024D73" w:rsidRDefault="00024D73" w:rsidP="00A47792">
      <w:pPr>
        <w:pStyle w:val="ListParagraph"/>
      </w:pPr>
      <w:r>
        <w:t>solve problems</w:t>
      </w:r>
      <w:r w:rsidR="00A47792">
        <w:t>.</w:t>
      </w:r>
    </w:p>
    <w:bookmarkStart w:id="62" w:name="_Toc164676642"/>
    <w:p w14:paraId="14EE17CC" w14:textId="2B172485" w:rsidR="00024D73" w:rsidRDefault="00AC770D" w:rsidP="00A47792">
      <w:pPr>
        <w:pStyle w:val="Heading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31E0D078" wp14:editId="15AF1F3D">
                <wp:simplePos x="0" y="0"/>
                <wp:positionH relativeFrom="column">
                  <wp:posOffset>0</wp:posOffset>
                </wp:positionH>
                <wp:positionV relativeFrom="paragraph">
                  <wp:posOffset>299545</wp:posOffset>
                </wp:positionV>
                <wp:extent cx="1607820" cy="1607820"/>
                <wp:effectExtent l="0" t="0" r="0" b="0"/>
                <wp:wrapNone/>
                <wp:docPr id="5888635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7820" cy="1607820"/>
                          <a:chOff x="0" y="0"/>
                          <a:chExt cx="1607820" cy="1607820"/>
                        </a:xfrm>
                      </wpg:grpSpPr>
                      <pic:pic xmlns:pic="http://schemas.openxmlformats.org/drawingml/2006/picture">
                        <pic:nvPicPr>
                          <pic:cNvPr id="553464065" name="Picture 55346406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3563219" name="Picture 7035632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579" y="78827"/>
                            <a:ext cx="338455" cy="33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8EACC4" id="Group 7" o:spid="_x0000_s1026" style="position:absolute;margin-left:0;margin-top:23.6pt;width:126.6pt;height:126.6pt;z-index:251745280" coordsize="16078,160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">
                <v:shape id="Picture 553464065" o:spid="_x0000_s1027" type="#_x0000_t75" alt="&quot;&quot;" style="position:absolute;width:16078;height:16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">
                  <v:imagedata r:id="rId229" o:title=""/>
                </v:shape>
                <v:shape id="Picture 703563219" o:spid="_x0000_s1028" type="#_x0000_t75" alt="&quot;&quot;" style="position:absolute;left:9695;top:788;width:3385;height:3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">
                  <v:imagedata r:id="rId230" o:title=""/>
                </v:shape>
              </v:group>
            </w:pict>
          </mc:Fallback>
        </mc:AlternateContent>
      </w:r>
      <w:r w:rsidR="00A47792">
        <w:t>Questions for you to think about</w:t>
      </w:r>
      <w:bookmarkEnd w:id="62"/>
    </w:p>
    <w:p w14:paraId="5CC3DA1A" w14:textId="046BD521" w:rsidR="00A47792" w:rsidRDefault="00A47792" w:rsidP="00024D73"/>
    <w:p w14:paraId="03A06612" w14:textId="789822B7" w:rsidR="00A47792" w:rsidRDefault="00A47792" w:rsidP="000A43AC">
      <w:r>
        <w:t>What are your main concerns about</w:t>
      </w:r>
      <w:r w:rsidR="000A43AC">
        <w:t xml:space="preserve"> </w:t>
      </w:r>
      <w:r>
        <w:t xml:space="preserve">the </w:t>
      </w:r>
      <w:r w:rsidR="000A43AC">
        <w:t xml:space="preserve">use of new </w:t>
      </w:r>
      <w:r>
        <w:t>technology</w:t>
      </w:r>
      <w:r w:rsidR="000A43AC">
        <w:t>?</w:t>
      </w:r>
    </w:p>
    <w:p w14:paraId="6C5DBB2A" w14:textId="30F2C2B4" w:rsidR="000A43AC" w:rsidRDefault="000A43AC" w:rsidP="000A43AC"/>
    <w:p w14:paraId="1B319AE5" w14:textId="3685438F" w:rsidR="000A43AC" w:rsidRDefault="000A43AC" w:rsidP="000A43AC"/>
    <w:p w14:paraId="555291B4" w14:textId="48BFDDD4" w:rsidR="000A43AC" w:rsidRDefault="001D638E" w:rsidP="000A43AC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50400" behindDoc="0" locked="0" layoutInCell="1" allowOverlap="1" wp14:anchorId="6B1EBF51" wp14:editId="25A21FE0">
            <wp:simplePos x="0" y="0"/>
            <wp:positionH relativeFrom="margin">
              <wp:posOffset>91904</wp:posOffset>
            </wp:positionH>
            <wp:positionV relativeFrom="paragraph">
              <wp:posOffset>313690</wp:posOffset>
            </wp:positionV>
            <wp:extent cx="1284890" cy="1595883"/>
            <wp:effectExtent l="0" t="0" r="0" b="4445"/>
            <wp:wrapNone/>
            <wp:docPr id="1863427690" name="Picture 18634276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599357" name="Picture 13485993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890" cy="159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43AC">
        <w:t xml:space="preserve">What are your main concerns about </w:t>
      </w:r>
      <w:r>
        <w:t>how</w:t>
      </w:r>
      <w:r w:rsidR="000A43AC">
        <w:t xml:space="preserve"> </w:t>
      </w:r>
      <w:r w:rsidR="00B05FAB">
        <w:t xml:space="preserve">new </w:t>
      </w:r>
      <w:r w:rsidR="00A47792">
        <w:t xml:space="preserve">technology could </w:t>
      </w:r>
      <w:r>
        <w:t>change the</w:t>
      </w:r>
      <w:r w:rsidR="00A47792">
        <w:t xml:space="preserve"> rights of people getting</w:t>
      </w:r>
      <w:r w:rsidR="000A43AC">
        <w:t>:</w:t>
      </w:r>
    </w:p>
    <w:p w14:paraId="56461F1C" w14:textId="5DDD154F" w:rsidR="00A47792" w:rsidRDefault="000A43AC" w:rsidP="00A45456">
      <w:pPr>
        <w:pStyle w:val="ListParagraph"/>
      </w:pPr>
      <w:r>
        <w:t>h</w:t>
      </w:r>
      <w:r w:rsidR="00A47792">
        <w:t>ealth</w:t>
      </w:r>
      <w:r>
        <w:t xml:space="preserve"> </w:t>
      </w:r>
      <w:r w:rsidR="00A47792">
        <w:t>services</w:t>
      </w:r>
    </w:p>
    <w:p w14:paraId="0E0785A8" w14:textId="0FC4FE7C" w:rsidR="00A47792" w:rsidRDefault="000A43AC" w:rsidP="00A45456">
      <w:pPr>
        <w:pStyle w:val="ListParagraph"/>
      </w:pPr>
      <w:r>
        <w:t>disability services?</w:t>
      </w:r>
    </w:p>
    <w:p w14:paraId="20329D5C" w14:textId="77777777" w:rsidR="00A47792" w:rsidRDefault="00A47792" w:rsidP="00A47792"/>
    <w:p w14:paraId="44B8E967" w14:textId="5056B640" w:rsidR="000A43AC" w:rsidRDefault="001D638E" w:rsidP="00A47792"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299A9F33" wp14:editId="7A4E3708">
                <wp:simplePos x="0" y="0"/>
                <wp:positionH relativeFrom="column">
                  <wp:posOffset>200025</wp:posOffset>
                </wp:positionH>
                <wp:positionV relativeFrom="paragraph">
                  <wp:posOffset>347980</wp:posOffset>
                </wp:positionV>
                <wp:extent cx="1581150" cy="1836420"/>
                <wp:effectExtent l="0" t="0" r="0" b="0"/>
                <wp:wrapNone/>
                <wp:docPr id="1131756207" name="Group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1150" cy="1836420"/>
                          <a:chOff x="0" y="0"/>
                          <a:chExt cx="1581150" cy="1836420"/>
                        </a:xfrm>
                      </wpg:grpSpPr>
                      <pic:pic xmlns:pic="http://schemas.openxmlformats.org/drawingml/2006/picture">
                        <pic:nvPicPr>
                          <pic:cNvPr id="261690503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83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34728366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650" y="180975"/>
                            <a:ext cx="610235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D34EC8" id="Group 4" o:spid="_x0000_s1026" alt="&quot;&quot;" style="position:absolute;margin-left:15.75pt;margin-top:27.4pt;width:124.5pt;height:144.6pt;z-index:251749376" coordsize="15811,1836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">
                <v:shape id="Picture 2" o:spid="_x0000_s1027" type="#_x0000_t75" alt="&quot;&quot;" style="position:absolute;width:15811;height:18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">
                  <v:imagedata r:id="rId233" o:title=""/>
                </v:shape>
                <v:shape id="Picture 3" o:spid="_x0000_s1028" type="#_x0000_t75" alt="&quot;&quot;" style="position:absolute;left:6286;top:1809;width:6102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">
                  <v:imagedata r:id="rId234" o:title=""/>
                </v:shape>
              </v:group>
            </w:pict>
          </mc:Fallback>
        </mc:AlternateContent>
      </w:r>
    </w:p>
    <w:p w14:paraId="2F070A3F" w14:textId="7718B295" w:rsidR="00B0330F" w:rsidRDefault="00A47792" w:rsidP="00A47792">
      <w:r>
        <w:t xml:space="preserve">What changes should HDC think about </w:t>
      </w:r>
      <w:r w:rsidR="001D638E">
        <w:t>to protect rights even if technology changes</w:t>
      </w:r>
      <w:r>
        <w:t>?</w:t>
      </w:r>
    </w:p>
    <w:p w14:paraId="6C145C11" w14:textId="041052F2" w:rsidR="00B0330F" w:rsidRDefault="00B0330F">
      <w:pPr>
        <w:spacing w:line="240" w:lineRule="auto"/>
        <w:ind w:left="0"/>
      </w:pPr>
      <w:r>
        <w:br w:type="page"/>
      </w:r>
    </w:p>
    <w:p w14:paraId="66691877" w14:textId="141E8026" w:rsidR="00A47792" w:rsidRDefault="00B0330F" w:rsidP="00B0330F">
      <w:pPr>
        <w:pStyle w:val="Heading1"/>
      </w:pPr>
      <w:bookmarkStart w:id="63" w:name="_Where_to_get"/>
      <w:bookmarkStart w:id="64" w:name="_Toc164676643"/>
      <w:bookmarkEnd w:id="63"/>
      <w:r>
        <w:lastRenderedPageBreak/>
        <w:t>Where to get more information</w:t>
      </w:r>
      <w:bookmarkEnd w:id="64"/>
    </w:p>
    <w:p w14:paraId="7FCEA371" w14:textId="77777777" w:rsidR="00B0330F" w:rsidRDefault="00B0330F" w:rsidP="00B0330F"/>
    <w:p w14:paraId="71B4BF01" w14:textId="77777777" w:rsidR="0035284D" w:rsidRDefault="0035284D" w:rsidP="00B0330F"/>
    <w:p w14:paraId="17A61D9A" w14:textId="380D284B" w:rsidR="0035284D" w:rsidRDefault="00AC770D" w:rsidP="00B0330F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51424" behindDoc="0" locked="0" layoutInCell="1" allowOverlap="1" wp14:anchorId="5A93FDA8" wp14:editId="57AD927D">
            <wp:simplePos x="0" y="0"/>
            <wp:positionH relativeFrom="margin">
              <wp:align>left</wp:align>
            </wp:positionH>
            <wp:positionV relativeFrom="paragraph">
              <wp:posOffset>6722</wp:posOffset>
            </wp:positionV>
            <wp:extent cx="1332186" cy="1386843"/>
            <wp:effectExtent l="0" t="0" r="1905" b="3810"/>
            <wp:wrapNone/>
            <wp:docPr id="1594337856" name="Picture 15943378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337856" name="Picture 15943378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186" cy="138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284D">
        <w:t xml:space="preserve">You can learn more about the review at this </w:t>
      </w:r>
      <w:r w:rsidR="0035284D" w:rsidRPr="0035284D">
        <w:rPr>
          <w:b/>
          <w:bCs/>
        </w:rPr>
        <w:t>website</w:t>
      </w:r>
      <w:r w:rsidR="0035284D">
        <w:t>:</w:t>
      </w:r>
    </w:p>
    <w:p w14:paraId="36282900" w14:textId="77777777" w:rsidR="0035284D" w:rsidRDefault="0035284D" w:rsidP="00B0330F"/>
    <w:p w14:paraId="18BE8A42" w14:textId="5DAB8969" w:rsidR="0035284D" w:rsidRDefault="00000000" w:rsidP="0035284D">
      <w:hyperlink r:id="rId236" w:history="1">
        <w:r w:rsidR="0035284D" w:rsidRPr="007805AE">
          <w:rPr>
            <w:rStyle w:val="Hyperlink"/>
            <w:b/>
            <w:bCs/>
            <w:color w:val="000000" w:themeColor="text1"/>
            <w:u w:val="none"/>
          </w:rPr>
          <w:t>review.hdc.</w:t>
        </w:r>
        <w:r w:rsidR="0048376F">
          <w:rPr>
            <w:rStyle w:val="Hyperlink"/>
            <w:b/>
            <w:bCs/>
            <w:color w:val="000000" w:themeColor="text1"/>
            <w:u w:val="none"/>
          </w:rPr>
          <w:t>org</w:t>
        </w:r>
        <w:r w:rsidR="0035284D" w:rsidRPr="007805AE">
          <w:rPr>
            <w:rStyle w:val="Hyperlink"/>
            <w:b/>
            <w:bCs/>
            <w:color w:val="000000" w:themeColor="text1"/>
            <w:u w:val="none"/>
          </w:rPr>
          <w:t>.nz</w:t>
        </w:r>
      </w:hyperlink>
    </w:p>
    <w:p w14:paraId="485745E2" w14:textId="77777777" w:rsidR="00024D73" w:rsidRDefault="00024D73" w:rsidP="00024D73"/>
    <w:p w14:paraId="5DBD775A" w14:textId="63B860A0" w:rsidR="0035284D" w:rsidRDefault="00AC770D" w:rsidP="00024D7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52448" behindDoc="0" locked="0" layoutInCell="1" allowOverlap="1" wp14:anchorId="41790A7B" wp14:editId="38D9B581">
            <wp:simplePos x="0" y="0"/>
            <wp:positionH relativeFrom="margin">
              <wp:align>left</wp:align>
            </wp:positionH>
            <wp:positionV relativeFrom="paragraph">
              <wp:posOffset>227658</wp:posOffset>
            </wp:positionV>
            <wp:extent cx="1284890" cy="1284890"/>
            <wp:effectExtent l="0" t="0" r="0" b="0"/>
            <wp:wrapNone/>
            <wp:docPr id="769740968" name="Picture 7697409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740968" name="Picture 7697409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890" cy="128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DFC63E" w14:textId="0311FA34" w:rsidR="0035284D" w:rsidRDefault="0035284D" w:rsidP="00024D73">
      <w:r>
        <w:t xml:space="preserve">You can </w:t>
      </w:r>
      <w:r w:rsidR="00137A60">
        <w:t xml:space="preserve">ask </w:t>
      </w:r>
      <w:r>
        <w:t xml:space="preserve">questions by </w:t>
      </w:r>
      <w:r w:rsidRPr="0035284D">
        <w:rPr>
          <w:b/>
          <w:bCs/>
        </w:rPr>
        <w:t>email</w:t>
      </w:r>
      <w:r>
        <w:t>:</w:t>
      </w:r>
    </w:p>
    <w:p w14:paraId="0C628B73" w14:textId="77777777" w:rsidR="0035284D" w:rsidRDefault="0035284D" w:rsidP="00024D73"/>
    <w:p w14:paraId="175A0F2C" w14:textId="05742793" w:rsidR="0035284D" w:rsidRPr="0035284D" w:rsidRDefault="0035284D" w:rsidP="00024D73">
      <w:pPr>
        <w:rPr>
          <w:b/>
          <w:bCs/>
        </w:rPr>
      </w:pPr>
      <w:r w:rsidRPr="0035284D">
        <w:rPr>
          <w:b/>
          <w:bCs/>
        </w:rPr>
        <w:t>review@hdc.</w:t>
      </w:r>
      <w:r w:rsidR="0048376F">
        <w:rPr>
          <w:b/>
          <w:bCs/>
        </w:rPr>
        <w:t>org</w:t>
      </w:r>
      <w:r w:rsidRPr="0035284D">
        <w:rPr>
          <w:b/>
          <w:bCs/>
        </w:rPr>
        <w:t>.nz</w:t>
      </w:r>
    </w:p>
    <w:p w14:paraId="648426C0" w14:textId="77777777" w:rsidR="0035284D" w:rsidRDefault="0035284D" w:rsidP="00024D73"/>
    <w:p w14:paraId="1513DF91" w14:textId="1EE1EAD4" w:rsidR="0035284D" w:rsidRDefault="00AC770D" w:rsidP="00024D7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53472" behindDoc="0" locked="0" layoutInCell="1" allowOverlap="1" wp14:anchorId="6B065642" wp14:editId="1314E584">
            <wp:simplePos x="0" y="0"/>
            <wp:positionH relativeFrom="margin">
              <wp:posOffset>-89645</wp:posOffset>
            </wp:positionH>
            <wp:positionV relativeFrom="paragraph">
              <wp:posOffset>359607</wp:posOffset>
            </wp:positionV>
            <wp:extent cx="1284890" cy="1284890"/>
            <wp:effectExtent l="0" t="0" r="0" b="0"/>
            <wp:wrapNone/>
            <wp:docPr id="1890726229" name="Picture 18907262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726229" name="Picture 18907262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890" cy="128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9DD02" w14:textId="054D1813" w:rsidR="00137A60" w:rsidRDefault="0035284D" w:rsidP="00024D73">
      <w:pPr>
        <w:rPr>
          <w:b/>
          <w:bCs/>
        </w:rPr>
      </w:pPr>
      <w:r>
        <w:t xml:space="preserve">You can </w:t>
      </w:r>
      <w:r w:rsidR="00137A60">
        <w:rPr>
          <w:b/>
          <w:bCs/>
        </w:rPr>
        <w:t xml:space="preserve">call </w:t>
      </w:r>
      <w:r w:rsidR="00137A60" w:rsidRPr="00137A60">
        <w:t>or</w:t>
      </w:r>
      <w:r w:rsidR="00137A60">
        <w:rPr>
          <w:b/>
          <w:bCs/>
        </w:rPr>
        <w:t xml:space="preserve"> text:</w:t>
      </w:r>
    </w:p>
    <w:p w14:paraId="77313A60" w14:textId="77777777" w:rsidR="0035284D" w:rsidRDefault="0035284D" w:rsidP="00024D73"/>
    <w:p w14:paraId="38E82988" w14:textId="2BCCED69" w:rsidR="0035284D" w:rsidRPr="0035284D" w:rsidRDefault="0035284D" w:rsidP="00024D73">
      <w:pPr>
        <w:rPr>
          <w:b/>
          <w:bCs/>
        </w:rPr>
      </w:pPr>
      <w:r w:rsidRPr="0035284D">
        <w:rPr>
          <w:b/>
          <w:bCs/>
        </w:rPr>
        <w:t>027 283 2219</w:t>
      </w:r>
    </w:p>
    <w:p w14:paraId="31531098" w14:textId="77777777" w:rsidR="0035284D" w:rsidRDefault="0035284D" w:rsidP="00024D73"/>
    <w:p w14:paraId="35F2B9F5" w14:textId="77777777" w:rsidR="0035284D" w:rsidRDefault="0035284D" w:rsidP="00024D73"/>
    <w:p w14:paraId="6E0FB19E" w14:textId="3AE386BB" w:rsidR="0035284D" w:rsidRDefault="00772B4F" w:rsidP="00024D73">
      <w:r w:rsidRPr="005A37A0">
        <w:rPr>
          <w:rFonts w:cs="Arial"/>
          <w:noProof/>
          <w:lang w:eastAsia="en-NZ"/>
        </w:rPr>
        <w:drawing>
          <wp:anchor distT="0" distB="0" distL="114300" distR="114300" simplePos="0" relativeHeight="251754496" behindDoc="0" locked="0" layoutInCell="1" allowOverlap="1" wp14:anchorId="7EDC4AE8" wp14:editId="23B5AFA7">
            <wp:simplePos x="0" y="0"/>
            <wp:positionH relativeFrom="margin">
              <wp:align>left</wp:align>
            </wp:positionH>
            <wp:positionV relativeFrom="paragraph">
              <wp:posOffset>5671</wp:posOffset>
            </wp:positionV>
            <wp:extent cx="1284605" cy="1284605"/>
            <wp:effectExtent l="0" t="0" r="0" b="0"/>
            <wp:wrapNone/>
            <wp:docPr id="407939082" name="Picture 4079390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939082" name="Picture 4079390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605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7A60">
        <w:t xml:space="preserve">To make a time for the review team to call you back </w:t>
      </w:r>
      <w:r w:rsidR="00137A60" w:rsidRPr="00137A60">
        <w:rPr>
          <w:b/>
          <w:bCs/>
        </w:rPr>
        <w:t>phone</w:t>
      </w:r>
      <w:r w:rsidR="00137A60">
        <w:t>:</w:t>
      </w:r>
    </w:p>
    <w:p w14:paraId="38280907" w14:textId="77777777" w:rsidR="00137A60" w:rsidRDefault="00137A60" w:rsidP="00024D73"/>
    <w:p w14:paraId="1C0AA21A" w14:textId="69096D81" w:rsidR="00137A60" w:rsidRPr="00137A60" w:rsidRDefault="00137A60" w:rsidP="00024D73">
      <w:pPr>
        <w:rPr>
          <w:b/>
          <w:bCs/>
        </w:rPr>
      </w:pPr>
      <w:r w:rsidRPr="00137A60">
        <w:rPr>
          <w:b/>
          <w:bCs/>
        </w:rPr>
        <w:t>0</w:t>
      </w:r>
      <w:r w:rsidR="00BA665B">
        <w:rPr>
          <w:b/>
          <w:bCs/>
        </w:rPr>
        <w:t>800</w:t>
      </w:r>
      <w:r w:rsidRPr="00137A60">
        <w:rPr>
          <w:b/>
          <w:bCs/>
        </w:rPr>
        <w:t xml:space="preserve"> 11 22 33</w:t>
      </w:r>
    </w:p>
    <w:p w14:paraId="28E7A85E" w14:textId="77777777" w:rsidR="00137A60" w:rsidRDefault="00137A60" w:rsidP="00024D73"/>
    <w:p w14:paraId="41A1AE5C" w14:textId="3221B8F7" w:rsidR="001D638E" w:rsidRDefault="007D0688" w:rsidP="00137A60">
      <w:pPr>
        <w:rPr>
          <w:rFonts w:eastAsia="Times New Roman" w:cs="Arial"/>
          <w:color w:val="000000"/>
          <w:szCs w:val="32"/>
          <w:lang w:val="en-GB" w:eastAsia="en-NZ"/>
        </w:rPr>
      </w:pPr>
      <w:r w:rsidRPr="005A37A0">
        <w:rPr>
          <w:rFonts w:cs="Arial"/>
          <w:noProof/>
          <w:lang w:eastAsia="en-NZ"/>
        </w:rPr>
        <w:lastRenderedPageBreak/>
        <w:drawing>
          <wp:anchor distT="0" distB="0" distL="114300" distR="114300" simplePos="0" relativeHeight="251800576" behindDoc="0" locked="0" layoutInCell="1" allowOverlap="1" wp14:anchorId="56878DE1" wp14:editId="2CDE2FCA">
            <wp:simplePos x="0" y="0"/>
            <wp:positionH relativeFrom="margin">
              <wp:align>left</wp:align>
            </wp:positionH>
            <wp:positionV relativeFrom="paragraph">
              <wp:posOffset>90805</wp:posOffset>
            </wp:positionV>
            <wp:extent cx="1743386" cy="1016876"/>
            <wp:effectExtent l="0" t="0" r="0" b="0"/>
            <wp:wrapNone/>
            <wp:docPr id="684978323" name="Picture 6849783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453511" name="Picture 16704535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386" cy="1016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638E">
        <w:rPr>
          <w:rFonts w:eastAsia="Times New Roman" w:cs="Arial"/>
          <w:color w:val="000000"/>
          <w:szCs w:val="32"/>
          <w:lang w:val="en-GB" w:eastAsia="en-NZ"/>
        </w:rPr>
        <w:t xml:space="preserve">The </w:t>
      </w:r>
      <w:r w:rsidR="001D638E" w:rsidRPr="007D0688">
        <w:rPr>
          <w:rFonts w:eastAsia="Times New Roman" w:cs="Arial"/>
          <w:b/>
          <w:bCs/>
          <w:color w:val="000000"/>
          <w:szCs w:val="32"/>
          <w:lang w:val="en-GB" w:eastAsia="en-NZ"/>
        </w:rPr>
        <w:t>New Zealand Relay</w:t>
      </w:r>
      <w:r w:rsidR="001D638E">
        <w:rPr>
          <w:rFonts w:eastAsia="Times New Roman" w:cs="Arial"/>
          <w:color w:val="000000"/>
          <w:szCs w:val="32"/>
          <w:lang w:val="en-GB" w:eastAsia="en-NZ"/>
        </w:rPr>
        <w:t xml:space="preserve"> service number for HDC is:</w:t>
      </w:r>
    </w:p>
    <w:p w14:paraId="05F4ACC1" w14:textId="314B55A7" w:rsidR="001D638E" w:rsidRDefault="001D638E" w:rsidP="00137A60">
      <w:pPr>
        <w:rPr>
          <w:rFonts w:eastAsia="Times New Roman" w:cs="Arial"/>
          <w:color w:val="000000"/>
          <w:szCs w:val="32"/>
          <w:lang w:val="en-GB" w:eastAsia="en-NZ"/>
        </w:rPr>
      </w:pPr>
    </w:p>
    <w:p w14:paraId="498ED190" w14:textId="08020E02" w:rsidR="001D638E" w:rsidRPr="007D0688" w:rsidRDefault="001D638E" w:rsidP="00137A60">
      <w:pPr>
        <w:rPr>
          <w:rFonts w:eastAsia="Times New Roman" w:cs="Arial"/>
          <w:b/>
          <w:bCs/>
          <w:color w:val="000000"/>
          <w:szCs w:val="32"/>
          <w:lang w:val="en-GB" w:eastAsia="en-NZ"/>
        </w:rPr>
      </w:pPr>
      <w:r w:rsidRPr="007D0688">
        <w:rPr>
          <w:rFonts w:eastAsia="Times New Roman" w:cs="Arial"/>
          <w:b/>
          <w:bCs/>
          <w:color w:val="000000"/>
          <w:szCs w:val="32"/>
          <w:lang w:val="en-GB" w:eastAsia="en-NZ"/>
        </w:rPr>
        <w:t>6448975955</w:t>
      </w:r>
    </w:p>
    <w:p w14:paraId="1FEA8AAD" w14:textId="77777777" w:rsidR="001D638E" w:rsidRDefault="001D638E" w:rsidP="00137A60">
      <w:pPr>
        <w:rPr>
          <w:rFonts w:eastAsia="Times New Roman" w:cs="Arial"/>
          <w:color w:val="000000"/>
          <w:szCs w:val="32"/>
          <w:lang w:val="en-GB" w:eastAsia="en-NZ"/>
        </w:rPr>
      </w:pPr>
    </w:p>
    <w:p w14:paraId="1F2D7EA1" w14:textId="77777777" w:rsidR="007D0688" w:rsidRDefault="007D0688" w:rsidP="00137A60">
      <w:pPr>
        <w:rPr>
          <w:rFonts w:eastAsia="Times New Roman" w:cs="Arial"/>
          <w:color w:val="000000"/>
          <w:szCs w:val="32"/>
          <w:lang w:val="en-GB" w:eastAsia="en-NZ"/>
        </w:rPr>
      </w:pPr>
    </w:p>
    <w:p w14:paraId="319E180B" w14:textId="72AADCEE" w:rsidR="00137A60" w:rsidRPr="00EF59FC" w:rsidRDefault="00137A60" w:rsidP="00137A60">
      <w:pPr>
        <w:rPr>
          <w:rFonts w:eastAsia="Times New Roman" w:cs="Arial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700224" behindDoc="0" locked="0" layoutInCell="1" allowOverlap="1" wp14:anchorId="51A399F9" wp14:editId="16889773">
            <wp:simplePos x="0" y="0"/>
            <wp:positionH relativeFrom="column">
              <wp:posOffset>144780</wp:posOffset>
            </wp:positionH>
            <wp:positionV relativeFrom="paragraph">
              <wp:posOffset>0</wp:posOffset>
            </wp:positionV>
            <wp:extent cx="952500" cy="1314450"/>
            <wp:effectExtent l="0" t="0" r="0" b="0"/>
            <wp:wrapThrough wrapText="bothSides">
              <wp:wrapPolygon edited="0">
                <wp:start x="0" y="0"/>
                <wp:lineTo x="0" y="11583"/>
                <wp:lineTo x="10800" y="15026"/>
                <wp:lineTo x="2592" y="15339"/>
                <wp:lineTo x="1728" y="15652"/>
                <wp:lineTo x="1728" y="21287"/>
                <wp:lineTo x="18144" y="21287"/>
                <wp:lineTo x="18576" y="20035"/>
                <wp:lineTo x="20304" y="16278"/>
                <wp:lineTo x="21168" y="15026"/>
                <wp:lineTo x="21168" y="1878"/>
                <wp:lineTo x="5184" y="0"/>
                <wp:lineTo x="0" y="0"/>
              </wp:wrapPolygon>
            </wp:wrapThrough>
            <wp:docPr id="485793442" name="Picture 3" descr="NZ Relay logo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 descr="NZ Relay logo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 xml:space="preserve">If you find it hard to use the phone the </w:t>
      </w:r>
      <w:r w:rsidRPr="00EF59FC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service is for people who</w:t>
      </w:r>
      <w:r>
        <w:rPr>
          <w:rFonts w:eastAsia="Times New Roman" w:cs="Arial"/>
          <w:color w:val="000000"/>
          <w:szCs w:val="32"/>
          <w:lang w:val="en-GB" w:eastAsia="en-NZ"/>
        </w:rPr>
        <w:t xml:space="preserve"> are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:</w:t>
      </w:r>
    </w:p>
    <w:p w14:paraId="2BF894D8" w14:textId="2BCC2133" w:rsidR="00137A60" w:rsidRPr="00EF59FC" w:rsidRDefault="00137A60" w:rsidP="00137A60">
      <w:pPr>
        <w:pStyle w:val="ListParagraph"/>
        <w:rPr>
          <w:color w:val="000000"/>
          <w:lang w:eastAsia="en-NZ"/>
        </w:rPr>
      </w:pPr>
      <w:r w:rsidRPr="00EF59FC">
        <w:rPr>
          <w:color w:val="000000"/>
          <w:lang w:eastAsia="en-NZ"/>
        </w:rPr>
        <w:t>Deaf / hard of hearing</w:t>
      </w:r>
    </w:p>
    <w:p w14:paraId="287FB1C9" w14:textId="5122712D" w:rsidR="00137A60" w:rsidRPr="00EF59FC" w:rsidRDefault="00772B4F" w:rsidP="00137A60">
      <w:pPr>
        <w:pStyle w:val="ListParagraph"/>
        <w:rPr>
          <w:color w:val="000000"/>
          <w:lang w:eastAsia="en-NZ"/>
        </w:rPr>
      </w:pPr>
      <w:r w:rsidRPr="00EF59FC">
        <w:rPr>
          <w:rFonts w:cs="Times New Roman"/>
          <w:noProof/>
          <w:sz w:val="28"/>
        </w:rPr>
        <w:drawing>
          <wp:anchor distT="0" distB="0" distL="114300" distR="114300" simplePos="0" relativeHeight="251699200" behindDoc="0" locked="0" layoutInCell="1" allowOverlap="1" wp14:anchorId="7817EB37" wp14:editId="59511467">
            <wp:simplePos x="0" y="0"/>
            <wp:positionH relativeFrom="column">
              <wp:posOffset>-173990</wp:posOffset>
            </wp:positionH>
            <wp:positionV relativeFrom="paragraph">
              <wp:posOffset>102082</wp:posOffset>
            </wp:positionV>
            <wp:extent cx="1447800" cy="1447800"/>
            <wp:effectExtent l="0" t="0" r="0" b="0"/>
            <wp:wrapThrough wrapText="bothSides">
              <wp:wrapPolygon edited="0">
                <wp:start x="9947" y="0"/>
                <wp:lineTo x="3979" y="5116"/>
                <wp:lineTo x="2842" y="6537"/>
                <wp:lineTo x="568" y="9663"/>
                <wp:lineTo x="568" y="10516"/>
                <wp:lineTo x="4263" y="14211"/>
                <wp:lineTo x="0" y="17905"/>
                <wp:lineTo x="0" y="21316"/>
                <wp:lineTo x="21316" y="21316"/>
                <wp:lineTo x="21316" y="17905"/>
                <wp:lineTo x="20179" y="14211"/>
                <wp:lineTo x="18474" y="9947"/>
                <wp:lineTo x="14779" y="5116"/>
                <wp:lineTo x="14211" y="2274"/>
                <wp:lineTo x="12789" y="0"/>
                <wp:lineTo x="9947" y="0"/>
              </wp:wrapPolygon>
            </wp:wrapThrough>
            <wp:docPr id="83765523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7A60" w:rsidRPr="00EF59FC">
        <w:rPr>
          <w:color w:val="000000"/>
          <w:lang w:eastAsia="en-NZ"/>
        </w:rPr>
        <w:t>deafblind</w:t>
      </w:r>
    </w:p>
    <w:p w14:paraId="7AA2E4F0" w14:textId="77777777" w:rsidR="00137A60" w:rsidRPr="00EF59FC" w:rsidRDefault="00137A60" w:rsidP="00137A60">
      <w:pPr>
        <w:pStyle w:val="ListParagraph"/>
        <w:rPr>
          <w:color w:val="000000"/>
          <w:lang w:eastAsia="en-NZ"/>
        </w:rPr>
      </w:pPr>
      <w:r w:rsidRPr="00EF59FC">
        <w:rPr>
          <w:color w:val="000000"/>
          <w:lang w:eastAsia="en-NZ"/>
        </w:rPr>
        <w:t>speech impaired / find it hard to talk.</w:t>
      </w:r>
    </w:p>
    <w:p w14:paraId="5635BB5B" w14:textId="77777777" w:rsidR="00137A60" w:rsidRPr="00EF59FC" w:rsidRDefault="00137A60" w:rsidP="00137A60">
      <w:pPr>
        <w:rPr>
          <w:rFonts w:eastAsia="Times New Roman" w:cs="Arial"/>
          <w:szCs w:val="32"/>
        </w:rPr>
      </w:pPr>
    </w:p>
    <w:p w14:paraId="666168C0" w14:textId="77777777" w:rsidR="00137A60" w:rsidRPr="00EF59FC" w:rsidRDefault="00137A60" w:rsidP="00137A60">
      <w:pPr>
        <w:rPr>
          <w:rFonts w:eastAsia="Times New Roman" w:cs="Arial"/>
          <w:b/>
          <w:bCs/>
          <w:szCs w:val="32"/>
        </w:rPr>
      </w:pPr>
    </w:p>
    <w:p w14:paraId="41FC6DA9" w14:textId="77777777" w:rsidR="00137A60" w:rsidRPr="00EF59FC" w:rsidRDefault="00137A60" w:rsidP="00137A60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698176" behindDoc="0" locked="0" layoutInCell="1" allowOverlap="1" wp14:anchorId="6211FCB6" wp14:editId="4D8DF086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2102647610" name="Picture 1" descr="Computer with www/website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 descr="Computer with www/websit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0C07B30E" w14:textId="77777777" w:rsidR="00137A60" w:rsidRPr="00EF59FC" w:rsidRDefault="00137A60" w:rsidP="00137A60">
      <w:pPr>
        <w:rPr>
          <w:rFonts w:eastAsia="Times New Roman" w:cs="Arial"/>
          <w:szCs w:val="32"/>
        </w:rPr>
      </w:pPr>
    </w:p>
    <w:p w14:paraId="76316016" w14:textId="1D709522" w:rsidR="00D42F23" w:rsidRPr="00772B4F" w:rsidRDefault="00000000" w:rsidP="00D42F23">
      <w:hyperlink r:id="rId243" w:history="1">
        <w:r w:rsidR="00137A60" w:rsidRPr="00772B4F">
          <w:rPr>
            <w:rStyle w:val="Hyperlink"/>
            <w:rFonts w:eastAsia="Times New Roman" w:cs="Arial"/>
            <w:b/>
            <w:bCs/>
            <w:color w:val="000000" w:themeColor="text1"/>
            <w:szCs w:val="32"/>
            <w:u w:val="none"/>
          </w:rPr>
          <w:t>www.nzrelay.co.nz</w:t>
        </w:r>
      </w:hyperlink>
      <w:r w:rsidR="00D42F23" w:rsidRPr="00772B4F">
        <w:br w:type="page"/>
      </w:r>
    </w:p>
    <w:p w14:paraId="7FAD3495" w14:textId="3980F726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bookmarkStart w:id="65" w:name="_Hlk53559738"/>
      <w:r>
        <w:rPr>
          <w:rFonts w:eastAsia="Times New Roman" w:cs="Arial"/>
          <w:i/>
          <w:iCs/>
          <w:noProof/>
          <w:szCs w:val="32"/>
          <w:lang w:eastAsia="en-NZ"/>
        </w:rPr>
        <w:lastRenderedPageBreak/>
        <w:drawing>
          <wp:anchor distT="0" distB="0" distL="114300" distR="114300" simplePos="0" relativeHeight="251600896" behindDoc="0" locked="0" layoutInCell="1" allowOverlap="1" wp14:anchorId="1860B6F6" wp14:editId="7FDD0DF5">
            <wp:simplePos x="0" y="0"/>
            <wp:positionH relativeFrom="margin">
              <wp:posOffset>0</wp:posOffset>
            </wp:positionH>
            <wp:positionV relativeFrom="paragraph">
              <wp:posOffset>18893</wp:posOffset>
            </wp:positionV>
            <wp:extent cx="1348509" cy="786630"/>
            <wp:effectExtent l="0" t="0" r="4445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509" cy="786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Times New Roman"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597824" behindDoc="1" locked="0" layoutInCell="1" allowOverlap="1" wp14:anchorId="2F7BDC5F" wp14:editId="4FCFED50">
                <wp:simplePos x="0" y="0"/>
                <wp:positionH relativeFrom="margin">
                  <wp:posOffset>-343949</wp:posOffset>
                </wp:positionH>
                <wp:positionV relativeFrom="paragraph">
                  <wp:posOffset>-268448</wp:posOffset>
                </wp:positionV>
                <wp:extent cx="6234430" cy="9241015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24101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1BD4DE" id="Rectangle: Rounded Corners 24" o:spid="_x0000_s1026" style="position:absolute;margin-left:-27.1pt;margin-top:-21.15pt;width:490.9pt;height:727.65pt;z-index:-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" filled="f" strokecolor="windowText">
                <w10:wrap anchorx="margin"/>
              </v:rect>
            </w:pict>
          </mc:Fallback>
        </mc:AlternateContent>
      </w:r>
      <w:r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137A60" w:rsidRPr="00137A60">
        <w:rPr>
          <w:rFonts w:eastAsia="Times New Roman" w:cs="Arial"/>
          <w:szCs w:val="32"/>
          <w:lang w:eastAsia="en-NZ"/>
        </w:rPr>
        <w:t>the Health and Disability Commissioner.</w:t>
      </w:r>
    </w:p>
    <w:p w14:paraId="32C72F31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1E6A3668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603968" behindDoc="0" locked="0" layoutInCell="1" allowOverlap="1" wp14:anchorId="52CD9750" wp14:editId="216591A9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981200" cy="855980"/>
            <wp:effectExtent l="0" t="0" r="0" b="1270"/>
            <wp:wrapNone/>
            <wp:docPr id="1336230554" name="Picture 5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A blue text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F32" w:rsidRPr="00E43F08">
        <w:rPr>
          <w:rFonts w:eastAsia="Times New Roman" w:cs="Arial"/>
          <w:szCs w:val="32"/>
          <w:lang w:eastAsia="en-NZ"/>
        </w:rPr>
        <w:t>It has been transla</w:t>
      </w:r>
      <w:r w:rsidR="00EC5F32">
        <w:rPr>
          <w:rFonts w:eastAsia="Times New Roman" w:cs="Arial"/>
          <w:szCs w:val="32"/>
          <w:lang w:eastAsia="en-NZ"/>
        </w:rPr>
        <w:t xml:space="preserve">ted into Easy Read by the Make </w:t>
      </w:r>
      <w:proofErr w:type="gramStart"/>
      <w:r w:rsidR="00EC5F32">
        <w:rPr>
          <w:rFonts w:eastAsia="Times New Roman" w:cs="Arial"/>
          <w:szCs w:val="32"/>
          <w:lang w:eastAsia="en-NZ"/>
        </w:rPr>
        <w:t>i</w:t>
      </w:r>
      <w:r w:rsidR="00EC5F32" w:rsidRPr="00E43F08">
        <w:rPr>
          <w:rFonts w:eastAsia="Times New Roman" w:cs="Arial"/>
          <w:szCs w:val="32"/>
          <w:lang w:eastAsia="en-NZ"/>
        </w:rPr>
        <w:t>t</w:t>
      </w:r>
      <w:proofErr w:type="gramEnd"/>
      <w:r w:rsidR="00EC5F32" w:rsidRPr="00E43F08">
        <w:rPr>
          <w:rFonts w:eastAsia="Times New Roman" w:cs="Arial"/>
          <w:szCs w:val="32"/>
          <w:lang w:eastAsia="en-NZ"/>
        </w:rPr>
        <w:t xml:space="preserve"> Easy </w:t>
      </w:r>
      <w:r w:rsidR="00EC5F32">
        <w:rPr>
          <w:rFonts w:eastAsia="Times New Roman" w:cs="Arial"/>
          <w:szCs w:val="32"/>
          <w:lang w:eastAsia="en-NZ"/>
        </w:rPr>
        <w:t xml:space="preserve">Kia Māmā Mai </w:t>
      </w:r>
      <w:r w:rsidR="00EC5F32" w:rsidRPr="00E43F08">
        <w:rPr>
          <w:rFonts w:eastAsia="Times New Roman" w:cs="Arial"/>
          <w:szCs w:val="32"/>
          <w:lang w:eastAsia="en-NZ"/>
        </w:rPr>
        <w:t>service of People First New Zealand Ngā Tāngata Tuatahi.</w:t>
      </w:r>
    </w:p>
    <w:p w14:paraId="6BB5F1D2" w14:textId="77777777" w:rsidR="00EC5F32" w:rsidRPr="00E43F08" w:rsidRDefault="00683296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  <w:r>
        <w:rPr>
          <w:noProof/>
        </w:rPr>
        <w:drawing>
          <wp:anchor distT="0" distB="0" distL="114300" distR="114300" simplePos="0" relativeHeight="251602944" behindDoc="0" locked="0" layoutInCell="1" allowOverlap="1" wp14:anchorId="17C5DDC2" wp14:editId="2978FBEE">
            <wp:simplePos x="0" y="0"/>
            <wp:positionH relativeFrom="margin">
              <wp:align>left</wp:align>
            </wp:positionH>
            <wp:positionV relativeFrom="paragraph">
              <wp:posOffset>174426</wp:posOffset>
            </wp:positionV>
            <wp:extent cx="1971675" cy="986117"/>
            <wp:effectExtent l="0" t="0" r="0" b="5080"/>
            <wp:wrapNone/>
            <wp:docPr id="1960139436" name="Picture 4" descr="A close-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A close-up of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8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0AEE6A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595776" behindDoc="1" locked="0" layoutInCell="1" allowOverlap="1" wp14:anchorId="4DDD5B49" wp14:editId="17B36C7E">
            <wp:simplePos x="0" y="0"/>
            <wp:positionH relativeFrom="margin">
              <wp:posOffset>283845</wp:posOffset>
            </wp:positionH>
            <wp:positionV relativeFrom="paragraph">
              <wp:posOffset>1071880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Ngā Tāngata Tuatahi.</w:t>
      </w:r>
    </w:p>
    <w:p w14:paraId="44692C5A" w14:textId="77777777" w:rsidR="00EC5F32" w:rsidRPr="00E43F08" w:rsidRDefault="00EC5F32" w:rsidP="00EC5F32">
      <w:pPr>
        <w:spacing w:after="120"/>
        <w:ind w:left="3402"/>
        <w:rPr>
          <w:rFonts w:eastAsia="Times New Roman" w:cs="Arial"/>
          <w:sz w:val="24"/>
          <w:szCs w:val="32"/>
          <w:lang w:eastAsia="en-NZ"/>
        </w:rPr>
      </w:pPr>
    </w:p>
    <w:p w14:paraId="11D75C5A" w14:textId="77777777" w:rsidR="00EC5F32" w:rsidRPr="00E43F08" w:rsidRDefault="00EC5F32" w:rsidP="00EC5F32">
      <w:pPr>
        <w:ind w:left="3402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t>Make i</w:t>
      </w:r>
      <w:r w:rsidRPr="00E43F08">
        <w:rPr>
          <w:rFonts w:eastAsia="Times New Roman" w:cs="Arial"/>
          <w:szCs w:val="32"/>
          <w:lang w:eastAsia="en-NZ"/>
        </w:rPr>
        <w:t>t Easy uses images from:</w:t>
      </w:r>
    </w:p>
    <w:p w14:paraId="0DFEB281" w14:textId="77777777" w:rsidR="00EC5F32" w:rsidRPr="00EC6639" w:rsidRDefault="00EC5F32" w:rsidP="00EC5F32">
      <w:pPr>
        <w:ind w:left="34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7F12AF1D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E43F08">
        <w:rPr>
          <w:rFonts w:eastAsia="Times New Roman"/>
          <w:noProof/>
        </w:rPr>
        <w:drawing>
          <wp:anchor distT="0" distB="0" distL="114300" distR="114300" simplePos="0" relativeHeight="251598848" behindDoc="0" locked="0" layoutInCell="1" allowOverlap="1" wp14:anchorId="7159F1B3" wp14:editId="28C59FBD">
            <wp:simplePos x="0" y="0"/>
            <wp:positionH relativeFrom="margin">
              <wp:posOffset>32385</wp:posOffset>
            </wp:positionH>
            <wp:positionV relativeFrom="paragraph">
              <wp:posOffset>106045</wp:posOffset>
            </wp:positionV>
            <wp:extent cx="1809750" cy="203835"/>
            <wp:effectExtent l="0" t="0" r="0" b="5715"/>
            <wp:wrapNone/>
            <wp:docPr id="99" name="Picture 99" descr="Photo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Photo Symbols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t>Changepeople.org</w:t>
      </w:r>
    </w:p>
    <w:p w14:paraId="0AD4EAD8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254204F6" w14:textId="77777777" w:rsidR="00EC5F32" w:rsidRPr="00E43F08" w:rsidRDefault="00EC5F32" w:rsidP="00EC5F32">
      <w:pPr>
        <w:pStyle w:val="Listbulletbackpage"/>
        <w:numPr>
          <w:ilvl w:val="6"/>
          <w:numId w:val="12"/>
        </w:numPr>
        <w:spacing w:line="360" w:lineRule="auto"/>
        <w:ind w:left="3969" w:hanging="567"/>
      </w:pPr>
      <w:r>
        <w:rPr>
          <w:noProof/>
          <w:sz w:val="20"/>
        </w:rPr>
        <w:drawing>
          <wp:anchor distT="0" distB="0" distL="114300" distR="114300" simplePos="0" relativeHeight="251599872" behindDoc="0" locked="0" layoutInCell="1" allowOverlap="1" wp14:anchorId="15F1FA0D" wp14:editId="23AEB185">
            <wp:simplePos x="0" y="0"/>
            <wp:positionH relativeFrom="column">
              <wp:posOffset>419735</wp:posOffset>
            </wp:positionH>
            <wp:positionV relativeFrom="paragraph">
              <wp:posOffset>9525</wp:posOffset>
            </wp:positionV>
            <wp:extent cx="1036955" cy="1098550"/>
            <wp:effectExtent l="0" t="0" r="0" b="6350"/>
            <wp:wrapNone/>
            <wp:docPr id="100" name="Picture 100" descr="EssGeeSee N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EssGeeSee NZ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t>Photosymbols.com</w:t>
      </w:r>
    </w:p>
    <w:p w14:paraId="70C51673" w14:textId="77777777" w:rsidR="00EC5F32" w:rsidRPr="00E43F08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  <w:rPr>
          <w:rFonts w:eastAsia="Times New Roman"/>
          <w:sz w:val="2"/>
        </w:rPr>
      </w:pPr>
    </w:p>
    <w:p w14:paraId="53FB25C0" w14:textId="77777777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rPr>
          <w:color w:val="000000"/>
          <w:shd w:val="clear" w:color="auto" w:fill="FFFFFF"/>
        </w:rPr>
        <w:t>SGC Image Works</w:t>
      </w:r>
    </w:p>
    <w:p w14:paraId="64E406D9" w14:textId="77777777" w:rsidR="00EC5F32" w:rsidRPr="00CF46AA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 w:rsidRPr="00AF668B">
        <w:t>Huriana</w:t>
      </w:r>
      <w:r w:rsidRPr="00CF46AA">
        <w:rPr>
          <w:shd w:val="clear" w:color="auto" w:fill="FFFFFF"/>
        </w:rPr>
        <w:t> Kopeke-Te Aho</w:t>
      </w:r>
    </w:p>
    <w:p w14:paraId="1AE79358" w14:textId="5CA909ED" w:rsidR="00EC5F32" w:rsidRPr="00AF668B" w:rsidRDefault="00EC5F32" w:rsidP="00EC5F32">
      <w:pPr>
        <w:pStyle w:val="Listbulletbackpage"/>
        <w:numPr>
          <w:ilvl w:val="0"/>
          <w:numId w:val="12"/>
        </w:numPr>
        <w:spacing w:line="360" w:lineRule="auto"/>
        <w:ind w:left="3969" w:hanging="567"/>
      </w:pPr>
      <w:r>
        <w:rPr>
          <w:noProof/>
          <w:shd w:val="clear" w:color="auto" w:fill="FFFFFF"/>
        </w:rPr>
        <w:drawing>
          <wp:anchor distT="0" distB="0" distL="114300" distR="114300" simplePos="0" relativeHeight="251601920" behindDoc="0" locked="0" layoutInCell="1" allowOverlap="1" wp14:anchorId="02F32A32" wp14:editId="5E6D7D9E">
            <wp:simplePos x="0" y="0"/>
            <wp:positionH relativeFrom="column">
              <wp:posOffset>556260</wp:posOffset>
            </wp:positionH>
            <wp:positionV relativeFrom="paragraph">
              <wp:posOffset>15875</wp:posOffset>
            </wp:positionV>
            <wp:extent cx="763270" cy="763270"/>
            <wp:effectExtent l="0" t="0" r="0" b="0"/>
            <wp:wrapNone/>
            <wp:docPr id="399041371" name="Picture 1" descr="T. Wood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041371" name="Picture 1" descr="T. Wood logo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27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46AA">
        <w:rPr>
          <w:shd w:val="clear" w:color="auto" w:fill="FFFFFF"/>
        </w:rPr>
        <w:t>T.</w:t>
      </w:r>
      <w:r w:rsidR="00B05FAB">
        <w:rPr>
          <w:shd w:val="clear" w:color="auto" w:fill="FFFFFF"/>
        </w:rPr>
        <w:t xml:space="preserve"> </w:t>
      </w:r>
      <w:r w:rsidRPr="00CF46AA">
        <w:rPr>
          <w:shd w:val="clear" w:color="auto" w:fill="FFFFFF"/>
        </w:rPr>
        <w:t>Wood.</w:t>
      </w:r>
    </w:p>
    <w:p w14:paraId="410C48A5" w14:textId="77777777" w:rsidR="00E757C5" w:rsidRPr="0060011B" w:rsidRDefault="00EC5F32" w:rsidP="00EC5F32">
      <w:pPr>
        <w:spacing w:after="120"/>
        <w:ind w:left="3402"/>
        <w:rPr>
          <w:rFonts w:eastAsia="Times New Roman" w:cs="Times New Roman"/>
        </w:rPr>
      </w:pPr>
      <w:r w:rsidRPr="00E43F08">
        <w:rPr>
          <w:rFonts w:ascii="Calibri" w:eastAsia="Times New Roman" w:hAnsi="Calibri" w:cs="Times New Roman"/>
          <w:noProof/>
          <w:lang w:eastAsia="en-NZ"/>
        </w:rPr>
        <w:drawing>
          <wp:anchor distT="0" distB="0" distL="114300" distR="114300" simplePos="0" relativeHeight="251596800" behindDoc="0" locked="0" layoutInCell="1" allowOverlap="1" wp14:anchorId="1BBB02C2" wp14:editId="5955E8C7">
            <wp:simplePos x="0" y="0"/>
            <wp:positionH relativeFrom="column">
              <wp:posOffset>648335</wp:posOffset>
            </wp:positionH>
            <wp:positionV relativeFrom="paragraph">
              <wp:posOffset>659130</wp:posOffset>
            </wp:positionV>
            <wp:extent cx="571500" cy="838200"/>
            <wp:effectExtent l="0" t="0" r="0" b="0"/>
            <wp:wrapNone/>
            <wp:docPr id="296" name="Picture 296" descr="copyrigh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 w:cs="Arial"/>
          <w:szCs w:val="32"/>
          <w:lang w:eastAsia="en-NZ"/>
        </w:rPr>
        <w:br/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65"/>
    </w:p>
    <w:sectPr w:rsidR="00E757C5" w:rsidRPr="0060011B" w:rsidSect="00137881">
      <w:footerReference w:type="even" r:id="rId252"/>
      <w:footerReference w:type="default" r:id="rId253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AB343D"/>
        <w:left w:val="single" w:sz="24" w:space="24" w:color="AB343D"/>
        <w:bottom w:val="single" w:sz="24" w:space="24" w:color="AB343D"/>
        <w:right w:val="single" w:sz="24" w:space="24" w:color="AB343D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D3460B5" w14:textId="77777777" w:rsidR="00A6770A" w:rsidRDefault="00A6770A">
      <w:pPr>
        <w:spacing w:line="240" w:lineRule="auto"/>
      </w:pPr>
      <w:r>
        <w:separator/>
      </w:r>
    </w:p>
  </w:endnote>
  <w:endnote w:type="continuationSeparator" w:id="0">
    <w:p w14:paraId="1E3D094F" w14:textId="77777777" w:rsidR="00A6770A" w:rsidRDefault="00A6770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4B876F02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5BA85DB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4E48E2CA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5D3144C2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30E679A" w14:textId="77777777" w:rsidR="00A6770A" w:rsidRDefault="00A6770A">
      <w:pPr>
        <w:spacing w:line="240" w:lineRule="auto"/>
      </w:pPr>
      <w:r>
        <w:separator/>
      </w:r>
    </w:p>
  </w:footnote>
  <w:footnote w:type="continuationSeparator" w:id="0">
    <w:p w14:paraId="3C0AFC59" w14:textId="77777777" w:rsidR="00A6770A" w:rsidRDefault="00A6770A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148065C"/>
    <w:multiLevelType w:val="hybridMultilevel"/>
    <w:tmpl w:val="5FE66FF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0F44469"/>
    <w:multiLevelType w:val="hybridMultilevel"/>
    <w:tmpl w:val="67F25028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8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38A71C9B"/>
    <w:multiLevelType w:val="hybridMultilevel"/>
    <w:tmpl w:val="599075E8"/>
    <w:lvl w:ilvl="0" w:tplc="14090001">
      <w:start w:val="1"/>
      <w:numFmt w:val="bullet"/>
      <w:lvlText w:val=""/>
      <w:lvlJc w:val="left"/>
      <w:pPr>
        <w:ind w:left="4613" w:hanging="360"/>
      </w:pPr>
      <w:rPr>
        <w:rFonts w:ascii="Symbol" w:hAnsi="Symbol" w:hint="default"/>
      </w:rPr>
    </w:lvl>
    <w:lvl w:ilvl="1" w:tplc="14090019">
      <w:start w:val="1"/>
      <w:numFmt w:val="lowerLetter"/>
      <w:lvlText w:val="%2."/>
      <w:lvlJc w:val="left"/>
      <w:pPr>
        <w:ind w:left="5333" w:hanging="360"/>
      </w:pPr>
    </w:lvl>
    <w:lvl w:ilvl="2" w:tplc="1409001B" w:tentative="1">
      <w:start w:val="1"/>
      <w:numFmt w:val="lowerRoman"/>
      <w:lvlText w:val="%3."/>
      <w:lvlJc w:val="right"/>
      <w:pPr>
        <w:ind w:left="6053" w:hanging="180"/>
      </w:pPr>
    </w:lvl>
    <w:lvl w:ilvl="3" w:tplc="1409000F" w:tentative="1">
      <w:start w:val="1"/>
      <w:numFmt w:val="decimal"/>
      <w:lvlText w:val="%4."/>
      <w:lvlJc w:val="left"/>
      <w:pPr>
        <w:ind w:left="6773" w:hanging="360"/>
      </w:pPr>
    </w:lvl>
    <w:lvl w:ilvl="4" w:tplc="14090019" w:tentative="1">
      <w:start w:val="1"/>
      <w:numFmt w:val="lowerLetter"/>
      <w:lvlText w:val="%5."/>
      <w:lvlJc w:val="left"/>
      <w:pPr>
        <w:ind w:left="7493" w:hanging="360"/>
      </w:pPr>
    </w:lvl>
    <w:lvl w:ilvl="5" w:tplc="1409001B" w:tentative="1">
      <w:start w:val="1"/>
      <w:numFmt w:val="lowerRoman"/>
      <w:lvlText w:val="%6."/>
      <w:lvlJc w:val="right"/>
      <w:pPr>
        <w:ind w:left="8213" w:hanging="180"/>
      </w:pPr>
    </w:lvl>
    <w:lvl w:ilvl="6" w:tplc="1409000F" w:tentative="1">
      <w:start w:val="1"/>
      <w:numFmt w:val="decimal"/>
      <w:lvlText w:val="%7."/>
      <w:lvlJc w:val="left"/>
      <w:pPr>
        <w:ind w:left="8933" w:hanging="360"/>
      </w:pPr>
    </w:lvl>
    <w:lvl w:ilvl="7" w:tplc="14090019" w:tentative="1">
      <w:start w:val="1"/>
      <w:numFmt w:val="lowerLetter"/>
      <w:lvlText w:val="%8."/>
      <w:lvlJc w:val="left"/>
      <w:pPr>
        <w:ind w:left="9653" w:hanging="360"/>
      </w:pPr>
    </w:lvl>
    <w:lvl w:ilvl="8" w:tplc="1409001B" w:tentative="1">
      <w:start w:val="1"/>
      <w:numFmt w:val="lowerRoman"/>
      <w:lvlText w:val="%9."/>
      <w:lvlJc w:val="right"/>
      <w:pPr>
        <w:ind w:left="10373" w:hanging="180"/>
      </w:pPr>
    </w:lvl>
  </w:abstractNum>
  <w:abstractNum w:abstractNumId="10" w15:restartNumberingAfterBreak="0">
    <w:nsid w:val="417311E1"/>
    <w:multiLevelType w:val="hybridMultilevel"/>
    <w:tmpl w:val="6FFE0232"/>
    <w:lvl w:ilvl="0" w:tplc="833E7734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680" w:hanging="360"/>
      </w:pPr>
    </w:lvl>
    <w:lvl w:ilvl="2" w:tplc="1409001B" w:tentative="1">
      <w:start w:val="1"/>
      <w:numFmt w:val="lowerRoman"/>
      <w:lvlText w:val="%3."/>
      <w:lvlJc w:val="right"/>
      <w:pPr>
        <w:ind w:left="5400" w:hanging="180"/>
      </w:pPr>
    </w:lvl>
    <w:lvl w:ilvl="3" w:tplc="1409000F" w:tentative="1">
      <w:start w:val="1"/>
      <w:numFmt w:val="decimal"/>
      <w:lvlText w:val="%4."/>
      <w:lvlJc w:val="left"/>
      <w:pPr>
        <w:ind w:left="6120" w:hanging="360"/>
      </w:pPr>
    </w:lvl>
    <w:lvl w:ilvl="4" w:tplc="14090019" w:tentative="1">
      <w:start w:val="1"/>
      <w:numFmt w:val="lowerLetter"/>
      <w:lvlText w:val="%5."/>
      <w:lvlJc w:val="left"/>
      <w:pPr>
        <w:ind w:left="6840" w:hanging="360"/>
      </w:pPr>
    </w:lvl>
    <w:lvl w:ilvl="5" w:tplc="1409001B" w:tentative="1">
      <w:start w:val="1"/>
      <w:numFmt w:val="lowerRoman"/>
      <w:lvlText w:val="%6."/>
      <w:lvlJc w:val="right"/>
      <w:pPr>
        <w:ind w:left="7560" w:hanging="180"/>
      </w:pPr>
    </w:lvl>
    <w:lvl w:ilvl="6" w:tplc="1409000F" w:tentative="1">
      <w:start w:val="1"/>
      <w:numFmt w:val="decimal"/>
      <w:lvlText w:val="%7."/>
      <w:lvlJc w:val="left"/>
      <w:pPr>
        <w:ind w:left="8280" w:hanging="360"/>
      </w:pPr>
    </w:lvl>
    <w:lvl w:ilvl="7" w:tplc="14090019" w:tentative="1">
      <w:start w:val="1"/>
      <w:numFmt w:val="lowerLetter"/>
      <w:lvlText w:val="%8."/>
      <w:lvlJc w:val="left"/>
      <w:pPr>
        <w:ind w:left="9000" w:hanging="360"/>
      </w:pPr>
    </w:lvl>
    <w:lvl w:ilvl="8" w:tplc="1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1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3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6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D5A3C09"/>
    <w:multiLevelType w:val="hybridMultilevel"/>
    <w:tmpl w:val="C59C89E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 w16cid:durableId="1313756596">
    <w:abstractNumId w:val="6"/>
  </w:num>
  <w:num w:numId="2" w16cid:durableId="1751925994">
    <w:abstractNumId w:val="2"/>
  </w:num>
  <w:num w:numId="3" w16cid:durableId="930426864">
    <w:abstractNumId w:val="14"/>
  </w:num>
  <w:num w:numId="4" w16cid:durableId="90706847">
    <w:abstractNumId w:val="15"/>
  </w:num>
  <w:num w:numId="5" w16cid:durableId="313334513">
    <w:abstractNumId w:val="8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13"/>
  </w:num>
  <w:num w:numId="9" w16cid:durableId="279923130">
    <w:abstractNumId w:val="1"/>
  </w:num>
  <w:num w:numId="10" w16cid:durableId="1141115467">
    <w:abstractNumId w:val="12"/>
  </w:num>
  <w:num w:numId="11" w16cid:durableId="1254901281">
    <w:abstractNumId w:val="0"/>
  </w:num>
  <w:num w:numId="12" w16cid:durableId="2111922917">
    <w:abstractNumId w:val="16"/>
  </w:num>
  <w:num w:numId="13" w16cid:durableId="1001588413">
    <w:abstractNumId w:val="9"/>
  </w:num>
  <w:num w:numId="14" w16cid:durableId="640429253">
    <w:abstractNumId w:val="11"/>
  </w:num>
  <w:num w:numId="15" w16cid:durableId="95445907">
    <w:abstractNumId w:val="10"/>
  </w:num>
  <w:num w:numId="16" w16cid:durableId="1529636339">
    <w:abstractNumId w:val="7"/>
  </w:num>
  <w:num w:numId="17" w16cid:durableId="2018578990">
    <w:abstractNumId w:val="5"/>
  </w:num>
  <w:num w:numId="18" w16cid:durableId="70425264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kwqwUAJqWO8ywAAAA="/>
  </w:docVars>
  <w:rsids>
    <w:rsidRoot w:val="002476BF"/>
    <w:rsid w:val="000013CC"/>
    <w:rsid w:val="00005DB6"/>
    <w:rsid w:val="000064D2"/>
    <w:rsid w:val="00006CFD"/>
    <w:rsid w:val="00012B1E"/>
    <w:rsid w:val="00013DA0"/>
    <w:rsid w:val="000227B4"/>
    <w:rsid w:val="00024D73"/>
    <w:rsid w:val="0003092A"/>
    <w:rsid w:val="0004557B"/>
    <w:rsid w:val="00057EF5"/>
    <w:rsid w:val="00062038"/>
    <w:rsid w:val="00065C4A"/>
    <w:rsid w:val="0006600F"/>
    <w:rsid w:val="000859F0"/>
    <w:rsid w:val="00085E05"/>
    <w:rsid w:val="000862C4"/>
    <w:rsid w:val="0009079F"/>
    <w:rsid w:val="00093B51"/>
    <w:rsid w:val="000A3C46"/>
    <w:rsid w:val="000A43AC"/>
    <w:rsid w:val="000D2B45"/>
    <w:rsid w:val="000D49F2"/>
    <w:rsid w:val="000E4395"/>
    <w:rsid w:val="000E5DB7"/>
    <w:rsid w:val="000F1B91"/>
    <w:rsid w:val="000F67C9"/>
    <w:rsid w:val="00100EA1"/>
    <w:rsid w:val="00103174"/>
    <w:rsid w:val="00112819"/>
    <w:rsid w:val="00122416"/>
    <w:rsid w:val="00124EA8"/>
    <w:rsid w:val="0013280D"/>
    <w:rsid w:val="0013630F"/>
    <w:rsid w:val="00137881"/>
    <w:rsid w:val="00137A60"/>
    <w:rsid w:val="001754F4"/>
    <w:rsid w:val="00190031"/>
    <w:rsid w:val="001A31D1"/>
    <w:rsid w:val="001A6077"/>
    <w:rsid w:val="001B4DD5"/>
    <w:rsid w:val="001C1772"/>
    <w:rsid w:val="001C1FF9"/>
    <w:rsid w:val="001C6F08"/>
    <w:rsid w:val="001D09B8"/>
    <w:rsid w:val="001D223E"/>
    <w:rsid w:val="001D638E"/>
    <w:rsid w:val="001E3429"/>
    <w:rsid w:val="001E4743"/>
    <w:rsid w:val="001E7FAE"/>
    <w:rsid w:val="00201791"/>
    <w:rsid w:val="002026D8"/>
    <w:rsid w:val="002269BE"/>
    <w:rsid w:val="00226F54"/>
    <w:rsid w:val="00242B8D"/>
    <w:rsid w:val="00246787"/>
    <w:rsid w:val="002476BF"/>
    <w:rsid w:val="00257D60"/>
    <w:rsid w:val="00261BF8"/>
    <w:rsid w:val="00266B9F"/>
    <w:rsid w:val="00284802"/>
    <w:rsid w:val="002A6A18"/>
    <w:rsid w:val="002F724F"/>
    <w:rsid w:val="00310EC7"/>
    <w:rsid w:val="00315307"/>
    <w:rsid w:val="003203E1"/>
    <w:rsid w:val="00323EB3"/>
    <w:rsid w:val="0035284D"/>
    <w:rsid w:val="00352D34"/>
    <w:rsid w:val="00357A5C"/>
    <w:rsid w:val="00367D31"/>
    <w:rsid w:val="00371C85"/>
    <w:rsid w:val="003769C8"/>
    <w:rsid w:val="003775C6"/>
    <w:rsid w:val="003A4603"/>
    <w:rsid w:val="003B27D1"/>
    <w:rsid w:val="003B4624"/>
    <w:rsid w:val="003C2D73"/>
    <w:rsid w:val="003D291E"/>
    <w:rsid w:val="003D2991"/>
    <w:rsid w:val="003F07F7"/>
    <w:rsid w:val="003F5628"/>
    <w:rsid w:val="004143D7"/>
    <w:rsid w:val="00415533"/>
    <w:rsid w:val="00421883"/>
    <w:rsid w:val="00422686"/>
    <w:rsid w:val="00432FDA"/>
    <w:rsid w:val="00447FA5"/>
    <w:rsid w:val="004535B5"/>
    <w:rsid w:val="004567B0"/>
    <w:rsid w:val="0046318B"/>
    <w:rsid w:val="0048376F"/>
    <w:rsid w:val="00486351"/>
    <w:rsid w:val="0049703A"/>
    <w:rsid w:val="004A1265"/>
    <w:rsid w:val="004A3058"/>
    <w:rsid w:val="004A7DA6"/>
    <w:rsid w:val="004B0052"/>
    <w:rsid w:val="004B501E"/>
    <w:rsid w:val="004E3AE2"/>
    <w:rsid w:val="004F2413"/>
    <w:rsid w:val="004F56C0"/>
    <w:rsid w:val="00503AD5"/>
    <w:rsid w:val="005212D1"/>
    <w:rsid w:val="00522E5E"/>
    <w:rsid w:val="00523C24"/>
    <w:rsid w:val="00525AA3"/>
    <w:rsid w:val="00532CF6"/>
    <w:rsid w:val="005350E8"/>
    <w:rsid w:val="00535661"/>
    <w:rsid w:val="005477BB"/>
    <w:rsid w:val="00570380"/>
    <w:rsid w:val="005921AD"/>
    <w:rsid w:val="00592C0C"/>
    <w:rsid w:val="005A3B07"/>
    <w:rsid w:val="005A77A5"/>
    <w:rsid w:val="005D32DC"/>
    <w:rsid w:val="005E418A"/>
    <w:rsid w:val="0060011B"/>
    <w:rsid w:val="006007F9"/>
    <w:rsid w:val="00615E70"/>
    <w:rsid w:val="006161E8"/>
    <w:rsid w:val="00622BBF"/>
    <w:rsid w:val="00627075"/>
    <w:rsid w:val="006365AA"/>
    <w:rsid w:val="0064438D"/>
    <w:rsid w:val="0064667B"/>
    <w:rsid w:val="00683296"/>
    <w:rsid w:val="006A4065"/>
    <w:rsid w:val="006A4B64"/>
    <w:rsid w:val="006A74CC"/>
    <w:rsid w:val="006B45FC"/>
    <w:rsid w:val="006C5C26"/>
    <w:rsid w:val="006C7B95"/>
    <w:rsid w:val="006D12ED"/>
    <w:rsid w:val="006E050D"/>
    <w:rsid w:val="006E0F32"/>
    <w:rsid w:val="006E2C30"/>
    <w:rsid w:val="00705CA3"/>
    <w:rsid w:val="00706ABC"/>
    <w:rsid w:val="00712753"/>
    <w:rsid w:val="00714DFC"/>
    <w:rsid w:val="00717DFF"/>
    <w:rsid w:val="00736E4E"/>
    <w:rsid w:val="0075122B"/>
    <w:rsid w:val="00772B4F"/>
    <w:rsid w:val="007805AE"/>
    <w:rsid w:val="007829EC"/>
    <w:rsid w:val="007834E9"/>
    <w:rsid w:val="00797A6B"/>
    <w:rsid w:val="007A0229"/>
    <w:rsid w:val="007B60DC"/>
    <w:rsid w:val="007C4A28"/>
    <w:rsid w:val="007C6562"/>
    <w:rsid w:val="007C7764"/>
    <w:rsid w:val="007D0688"/>
    <w:rsid w:val="007D149D"/>
    <w:rsid w:val="007E7233"/>
    <w:rsid w:val="007F5BFC"/>
    <w:rsid w:val="00820576"/>
    <w:rsid w:val="00840E1C"/>
    <w:rsid w:val="008476A1"/>
    <w:rsid w:val="008624B6"/>
    <w:rsid w:val="00863D53"/>
    <w:rsid w:val="008848CB"/>
    <w:rsid w:val="00887F23"/>
    <w:rsid w:val="008A1159"/>
    <w:rsid w:val="008B2BA8"/>
    <w:rsid w:val="008B3533"/>
    <w:rsid w:val="008D1DE4"/>
    <w:rsid w:val="008D437D"/>
    <w:rsid w:val="008E261C"/>
    <w:rsid w:val="009105B8"/>
    <w:rsid w:val="009105FB"/>
    <w:rsid w:val="009411B0"/>
    <w:rsid w:val="0094516C"/>
    <w:rsid w:val="00952164"/>
    <w:rsid w:val="0096313A"/>
    <w:rsid w:val="00967E44"/>
    <w:rsid w:val="00974E0B"/>
    <w:rsid w:val="0098180B"/>
    <w:rsid w:val="00985CF5"/>
    <w:rsid w:val="009C7A41"/>
    <w:rsid w:val="009E11D7"/>
    <w:rsid w:val="009F5A82"/>
    <w:rsid w:val="009F67A5"/>
    <w:rsid w:val="00A12915"/>
    <w:rsid w:val="00A1608E"/>
    <w:rsid w:val="00A22B34"/>
    <w:rsid w:val="00A4502D"/>
    <w:rsid w:val="00A45456"/>
    <w:rsid w:val="00A46C25"/>
    <w:rsid w:val="00A47792"/>
    <w:rsid w:val="00A6048C"/>
    <w:rsid w:val="00A67570"/>
    <w:rsid w:val="00A6770A"/>
    <w:rsid w:val="00A81F7D"/>
    <w:rsid w:val="00A90DD8"/>
    <w:rsid w:val="00A9602C"/>
    <w:rsid w:val="00AA4C09"/>
    <w:rsid w:val="00AC1306"/>
    <w:rsid w:val="00AC770D"/>
    <w:rsid w:val="00AD0C7E"/>
    <w:rsid w:val="00AE7A30"/>
    <w:rsid w:val="00AF0884"/>
    <w:rsid w:val="00AF2392"/>
    <w:rsid w:val="00AF5E2A"/>
    <w:rsid w:val="00B00B59"/>
    <w:rsid w:val="00B0330F"/>
    <w:rsid w:val="00B04D0C"/>
    <w:rsid w:val="00B05FAB"/>
    <w:rsid w:val="00B0707A"/>
    <w:rsid w:val="00B22F94"/>
    <w:rsid w:val="00B3755D"/>
    <w:rsid w:val="00B50B0B"/>
    <w:rsid w:val="00B54E53"/>
    <w:rsid w:val="00B5665C"/>
    <w:rsid w:val="00B63780"/>
    <w:rsid w:val="00B65686"/>
    <w:rsid w:val="00B7402A"/>
    <w:rsid w:val="00B81A2E"/>
    <w:rsid w:val="00BA2B7B"/>
    <w:rsid w:val="00BA665B"/>
    <w:rsid w:val="00BB2F0F"/>
    <w:rsid w:val="00BC6974"/>
    <w:rsid w:val="00BC7E04"/>
    <w:rsid w:val="00BD1AE5"/>
    <w:rsid w:val="00BD2B1C"/>
    <w:rsid w:val="00BD34B6"/>
    <w:rsid w:val="00BE08E9"/>
    <w:rsid w:val="00BE696B"/>
    <w:rsid w:val="00BF5DDC"/>
    <w:rsid w:val="00C025C6"/>
    <w:rsid w:val="00C1044B"/>
    <w:rsid w:val="00C200AE"/>
    <w:rsid w:val="00C24DBF"/>
    <w:rsid w:val="00C36675"/>
    <w:rsid w:val="00C47326"/>
    <w:rsid w:val="00C52F94"/>
    <w:rsid w:val="00C57B6E"/>
    <w:rsid w:val="00C63F2F"/>
    <w:rsid w:val="00C65379"/>
    <w:rsid w:val="00C81738"/>
    <w:rsid w:val="00CA4C33"/>
    <w:rsid w:val="00CB20B8"/>
    <w:rsid w:val="00CB5318"/>
    <w:rsid w:val="00CD1746"/>
    <w:rsid w:val="00CE16F6"/>
    <w:rsid w:val="00CE66E7"/>
    <w:rsid w:val="00CF107A"/>
    <w:rsid w:val="00D03781"/>
    <w:rsid w:val="00D101F0"/>
    <w:rsid w:val="00D12254"/>
    <w:rsid w:val="00D13F1B"/>
    <w:rsid w:val="00D3705D"/>
    <w:rsid w:val="00D42F23"/>
    <w:rsid w:val="00D63AE8"/>
    <w:rsid w:val="00D652D9"/>
    <w:rsid w:val="00D67451"/>
    <w:rsid w:val="00D82089"/>
    <w:rsid w:val="00D852B6"/>
    <w:rsid w:val="00D92892"/>
    <w:rsid w:val="00D94290"/>
    <w:rsid w:val="00DC5D2A"/>
    <w:rsid w:val="00DD10A8"/>
    <w:rsid w:val="00DD6B2E"/>
    <w:rsid w:val="00DE00AA"/>
    <w:rsid w:val="00DF2E18"/>
    <w:rsid w:val="00E013BF"/>
    <w:rsid w:val="00E0164F"/>
    <w:rsid w:val="00E1005F"/>
    <w:rsid w:val="00E12D98"/>
    <w:rsid w:val="00E15787"/>
    <w:rsid w:val="00E17BF8"/>
    <w:rsid w:val="00E25EA4"/>
    <w:rsid w:val="00E271ED"/>
    <w:rsid w:val="00E301CA"/>
    <w:rsid w:val="00E46BE0"/>
    <w:rsid w:val="00E5523A"/>
    <w:rsid w:val="00E56A37"/>
    <w:rsid w:val="00E665F0"/>
    <w:rsid w:val="00E66F41"/>
    <w:rsid w:val="00E70E61"/>
    <w:rsid w:val="00E757C5"/>
    <w:rsid w:val="00E76E6B"/>
    <w:rsid w:val="00EA567F"/>
    <w:rsid w:val="00EC10AE"/>
    <w:rsid w:val="00EC2577"/>
    <w:rsid w:val="00EC5F32"/>
    <w:rsid w:val="00ED4294"/>
    <w:rsid w:val="00ED5103"/>
    <w:rsid w:val="00EF4A04"/>
    <w:rsid w:val="00EF64B3"/>
    <w:rsid w:val="00F06BDE"/>
    <w:rsid w:val="00F171F5"/>
    <w:rsid w:val="00F208D6"/>
    <w:rsid w:val="00F20BCC"/>
    <w:rsid w:val="00F3020B"/>
    <w:rsid w:val="00F32DCE"/>
    <w:rsid w:val="00F41CB6"/>
    <w:rsid w:val="00F4593D"/>
    <w:rsid w:val="00F45B23"/>
    <w:rsid w:val="00F52B2B"/>
    <w:rsid w:val="00F60D54"/>
    <w:rsid w:val="00F67697"/>
    <w:rsid w:val="00F71B7E"/>
    <w:rsid w:val="00F720FF"/>
    <w:rsid w:val="00F72894"/>
    <w:rsid w:val="00F811A2"/>
    <w:rsid w:val="00F87859"/>
    <w:rsid w:val="00FA764E"/>
    <w:rsid w:val="00FC1BD7"/>
    <w:rsid w:val="00FC61CF"/>
    <w:rsid w:val="00FD301F"/>
    <w:rsid w:val="00FD360D"/>
    <w:rsid w:val="00FE13AA"/>
    <w:rsid w:val="00FE21C5"/>
    <w:rsid w:val="00FF7F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6F868A"/>
  <w15:chartTrackingRefBased/>
  <w15:docId w15:val="{742524D1-B647-4EA4-B012-E53795CCCC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2476BF"/>
    <w:pPr>
      <w:keepNext/>
      <w:keepLines/>
      <w:widowControl w:val="0"/>
      <w:pBdr>
        <w:top w:val="single" w:sz="18" w:space="10" w:color="AB343D"/>
        <w:left w:val="single" w:sz="18" w:space="4" w:color="AB343D"/>
        <w:bottom w:val="single" w:sz="18" w:space="0" w:color="AB343D"/>
        <w:right w:val="single" w:sz="18" w:space="4" w:color="AB343D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2476BF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リスト段落1,L,List Paragraph21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717DFF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422686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kern w:val="0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422686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422686"/>
    <w:pPr>
      <w:spacing w:after="100"/>
      <w:ind w:left="320"/>
    </w:pPr>
  </w:style>
  <w:style w:type="paragraph" w:styleId="Revision">
    <w:name w:val="Revision"/>
    <w:hidden/>
    <w:uiPriority w:val="99"/>
    <w:semiHidden/>
    <w:rsid w:val="001A6077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97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1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jpeg"/><Relationship Id="rId21" Type="http://schemas.openxmlformats.org/officeDocument/2006/relationships/image" Target="media/image14.png"/><Relationship Id="rId42" Type="http://schemas.openxmlformats.org/officeDocument/2006/relationships/image" Target="media/image33.jpeg"/><Relationship Id="rId84" Type="http://schemas.openxmlformats.org/officeDocument/2006/relationships/image" Target="media/image62.png"/><Relationship Id="rId138" Type="http://schemas.openxmlformats.org/officeDocument/2006/relationships/image" Target="media/image114.png"/><Relationship Id="rId159" Type="http://schemas.openxmlformats.org/officeDocument/2006/relationships/image" Target="media/image134.jpeg"/><Relationship Id="rId170" Type="http://schemas.openxmlformats.org/officeDocument/2006/relationships/image" Target="media/image141.jpeg"/><Relationship Id="rId191" Type="http://schemas.openxmlformats.org/officeDocument/2006/relationships/image" Target="media/image162.jpeg"/><Relationship Id="rId205" Type="http://schemas.openxmlformats.org/officeDocument/2006/relationships/image" Target="media/image174.png"/><Relationship Id="rId226" Type="http://schemas.openxmlformats.org/officeDocument/2006/relationships/image" Target="media/image195.png"/><Relationship Id="rId247" Type="http://schemas.openxmlformats.org/officeDocument/2006/relationships/image" Target="media/image213.jpeg"/><Relationship Id="rId107" Type="http://schemas.openxmlformats.org/officeDocument/2006/relationships/image" Target="media/image85.png"/><Relationship Id="rId11" Type="http://schemas.openxmlformats.org/officeDocument/2006/relationships/image" Target="media/image4.jpeg"/><Relationship Id="rId32" Type="http://schemas.openxmlformats.org/officeDocument/2006/relationships/image" Target="media/image24.png"/><Relationship Id="rId53" Type="http://schemas.openxmlformats.org/officeDocument/2006/relationships/image" Target="media/image42.png"/><Relationship Id="rId74" Type="http://schemas.openxmlformats.org/officeDocument/2006/relationships/image" Target="media/image52.jpeg"/><Relationship Id="rId128" Type="http://schemas.openxmlformats.org/officeDocument/2006/relationships/image" Target="media/image1030.png"/><Relationship Id="rId149" Type="http://schemas.openxmlformats.org/officeDocument/2006/relationships/image" Target="media/image124.jpeg"/><Relationship Id="rId5" Type="http://schemas.openxmlformats.org/officeDocument/2006/relationships/webSettings" Target="webSettings.xml"/><Relationship Id="rId95" Type="http://schemas.openxmlformats.org/officeDocument/2006/relationships/image" Target="media/image73.png"/><Relationship Id="rId160" Type="http://schemas.openxmlformats.org/officeDocument/2006/relationships/image" Target="media/image135.png"/><Relationship Id="rId181" Type="http://schemas.openxmlformats.org/officeDocument/2006/relationships/image" Target="media/image151.png"/><Relationship Id="rId216" Type="http://schemas.openxmlformats.org/officeDocument/2006/relationships/image" Target="media/image184.jpeg"/><Relationship Id="rId237" Type="http://schemas.openxmlformats.org/officeDocument/2006/relationships/image" Target="media/image200.png"/><Relationship Id="rId258" Type="http://schemas.openxmlformats.org/officeDocument/2006/relationships/customXml" Target="../customXml/item4.xml"/><Relationship Id="rId22" Type="http://schemas.openxmlformats.org/officeDocument/2006/relationships/image" Target="media/image15.jpeg"/><Relationship Id="rId43" Type="http://schemas.openxmlformats.org/officeDocument/2006/relationships/image" Target="media/image34.jpeg"/><Relationship Id="rId118" Type="http://schemas.openxmlformats.org/officeDocument/2006/relationships/image" Target="media/image96.jpeg"/><Relationship Id="rId139" Type="http://schemas.openxmlformats.org/officeDocument/2006/relationships/image" Target="media/image115.png"/><Relationship Id="rId85" Type="http://schemas.openxmlformats.org/officeDocument/2006/relationships/image" Target="media/image63.png"/><Relationship Id="rId150" Type="http://schemas.openxmlformats.org/officeDocument/2006/relationships/image" Target="media/image125.png"/><Relationship Id="rId171" Type="http://schemas.openxmlformats.org/officeDocument/2006/relationships/image" Target="media/image144.jpeg"/><Relationship Id="rId192" Type="http://schemas.openxmlformats.org/officeDocument/2006/relationships/image" Target="media/image163.png"/><Relationship Id="rId206" Type="http://schemas.openxmlformats.org/officeDocument/2006/relationships/image" Target="media/image175.png"/><Relationship Id="rId227" Type="http://schemas.openxmlformats.org/officeDocument/2006/relationships/image" Target="media/image194.png"/><Relationship Id="rId248" Type="http://schemas.openxmlformats.org/officeDocument/2006/relationships/image" Target="media/image214.png"/><Relationship Id="rId12" Type="http://schemas.openxmlformats.org/officeDocument/2006/relationships/image" Target="media/image5.jpeg"/><Relationship Id="rId33" Type="http://schemas.openxmlformats.org/officeDocument/2006/relationships/image" Target="media/image25.jpeg"/><Relationship Id="rId108" Type="http://schemas.openxmlformats.org/officeDocument/2006/relationships/image" Target="media/image86.png"/><Relationship Id="rId129" Type="http://schemas.openxmlformats.org/officeDocument/2006/relationships/image" Target="media/image104.jpeg"/><Relationship Id="rId54" Type="http://schemas.openxmlformats.org/officeDocument/2006/relationships/image" Target="media/image43.png"/><Relationship Id="rId75" Type="http://schemas.openxmlformats.org/officeDocument/2006/relationships/image" Target="media/image53.jpeg"/><Relationship Id="rId96" Type="http://schemas.openxmlformats.org/officeDocument/2006/relationships/image" Target="media/image74.png"/><Relationship Id="rId140" Type="http://schemas.openxmlformats.org/officeDocument/2006/relationships/image" Target="media/image116.jpeg"/><Relationship Id="rId161" Type="http://schemas.openxmlformats.org/officeDocument/2006/relationships/image" Target="media/image133.png"/><Relationship Id="rId182" Type="http://schemas.openxmlformats.org/officeDocument/2006/relationships/image" Target="media/image153.jpeg"/><Relationship Id="rId217" Type="http://schemas.openxmlformats.org/officeDocument/2006/relationships/image" Target="media/image185.jpeg"/><Relationship Id="rId6" Type="http://schemas.openxmlformats.org/officeDocument/2006/relationships/footnotes" Target="footnotes.xml"/><Relationship Id="rId238" Type="http://schemas.openxmlformats.org/officeDocument/2006/relationships/image" Target="media/image201.png"/><Relationship Id="rId23" Type="http://schemas.openxmlformats.org/officeDocument/2006/relationships/image" Target="media/image16.png"/><Relationship Id="rId119" Type="http://schemas.openxmlformats.org/officeDocument/2006/relationships/image" Target="media/image97.png"/><Relationship Id="rId44" Type="http://schemas.openxmlformats.org/officeDocument/2006/relationships/hyperlink" Target="https://review.hdc.org.nz/" TargetMode="External"/><Relationship Id="rId86" Type="http://schemas.openxmlformats.org/officeDocument/2006/relationships/image" Target="media/image64.png"/><Relationship Id="rId130" Type="http://schemas.openxmlformats.org/officeDocument/2006/relationships/image" Target="media/image106.png"/><Relationship Id="rId151" Type="http://schemas.openxmlformats.org/officeDocument/2006/relationships/image" Target="media/image125.jpeg"/><Relationship Id="rId172" Type="http://schemas.openxmlformats.org/officeDocument/2006/relationships/image" Target="media/image145.png"/><Relationship Id="rId193" Type="http://schemas.openxmlformats.org/officeDocument/2006/relationships/image" Target="media/image164.jpeg"/><Relationship Id="rId207" Type="http://schemas.openxmlformats.org/officeDocument/2006/relationships/image" Target="media/image176.png"/><Relationship Id="rId228" Type="http://schemas.openxmlformats.org/officeDocument/2006/relationships/image" Target="media/image196.png"/><Relationship Id="rId249" Type="http://schemas.openxmlformats.org/officeDocument/2006/relationships/image" Target="media/image215.png"/><Relationship Id="rId13" Type="http://schemas.openxmlformats.org/officeDocument/2006/relationships/image" Target="media/image6.jpeg"/><Relationship Id="rId109" Type="http://schemas.openxmlformats.org/officeDocument/2006/relationships/image" Target="media/image87.png"/><Relationship Id="rId34" Type="http://schemas.openxmlformats.org/officeDocument/2006/relationships/image" Target="media/image26.png"/><Relationship Id="rId55" Type="http://schemas.openxmlformats.org/officeDocument/2006/relationships/image" Target="media/image44.png"/><Relationship Id="rId76" Type="http://schemas.openxmlformats.org/officeDocument/2006/relationships/image" Target="media/image54.jpeg"/><Relationship Id="rId97" Type="http://schemas.openxmlformats.org/officeDocument/2006/relationships/image" Target="media/image75.png"/><Relationship Id="rId120" Type="http://schemas.openxmlformats.org/officeDocument/2006/relationships/image" Target="media/image98.jpeg"/><Relationship Id="rId141" Type="http://schemas.openxmlformats.org/officeDocument/2006/relationships/image" Target="media/image117.png"/><Relationship Id="rId7" Type="http://schemas.openxmlformats.org/officeDocument/2006/relationships/endnotes" Target="endnotes.xml"/><Relationship Id="rId162" Type="http://schemas.openxmlformats.org/officeDocument/2006/relationships/image" Target="media/image134.png"/><Relationship Id="rId183" Type="http://schemas.openxmlformats.org/officeDocument/2006/relationships/image" Target="media/image154.jpeg"/><Relationship Id="rId218" Type="http://schemas.openxmlformats.org/officeDocument/2006/relationships/image" Target="media/image186.png"/><Relationship Id="rId239" Type="http://schemas.openxmlformats.org/officeDocument/2006/relationships/image" Target="media/image202.png"/><Relationship Id="rId250" Type="http://schemas.openxmlformats.org/officeDocument/2006/relationships/image" Target="media/image216.jpeg"/><Relationship Id="rId24" Type="http://schemas.openxmlformats.org/officeDocument/2006/relationships/image" Target="media/image17.jpeg"/><Relationship Id="rId45" Type="http://schemas.openxmlformats.org/officeDocument/2006/relationships/image" Target="media/image35.png"/><Relationship Id="rId87" Type="http://schemas.openxmlformats.org/officeDocument/2006/relationships/image" Target="media/image65.jpeg"/><Relationship Id="rId110" Type="http://schemas.openxmlformats.org/officeDocument/2006/relationships/image" Target="media/image88.jpeg"/><Relationship Id="rId131" Type="http://schemas.openxmlformats.org/officeDocument/2006/relationships/image" Target="media/image107.jpeg"/><Relationship Id="rId152" Type="http://schemas.openxmlformats.org/officeDocument/2006/relationships/image" Target="media/image126.jpeg"/><Relationship Id="rId173" Type="http://schemas.openxmlformats.org/officeDocument/2006/relationships/image" Target="media/image146.jpeg"/><Relationship Id="rId194" Type="http://schemas.openxmlformats.org/officeDocument/2006/relationships/image" Target="media/image168.jpeg"/><Relationship Id="rId208" Type="http://schemas.openxmlformats.org/officeDocument/2006/relationships/image" Target="media/image177.jpeg"/><Relationship Id="rId229" Type="http://schemas.openxmlformats.org/officeDocument/2006/relationships/image" Target="media/image203.png"/><Relationship Id="rId240" Type="http://schemas.openxmlformats.org/officeDocument/2006/relationships/image" Target="media/image205.png"/><Relationship Id="rId14" Type="http://schemas.openxmlformats.org/officeDocument/2006/relationships/image" Target="media/image7.jpeg"/><Relationship Id="rId35" Type="http://schemas.openxmlformats.org/officeDocument/2006/relationships/image" Target="media/image27.png"/><Relationship Id="rId56" Type="http://schemas.openxmlformats.org/officeDocument/2006/relationships/image" Target="media/image45.jpeg"/><Relationship Id="rId77" Type="http://schemas.openxmlformats.org/officeDocument/2006/relationships/image" Target="media/image55.png"/><Relationship Id="rId100" Type="http://schemas.openxmlformats.org/officeDocument/2006/relationships/image" Target="media/image78.png"/><Relationship Id="rId8" Type="http://schemas.openxmlformats.org/officeDocument/2006/relationships/image" Target="media/image1.jpeg"/><Relationship Id="rId98" Type="http://schemas.openxmlformats.org/officeDocument/2006/relationships/image" Target="media/image76.png"/><Relationship Id="rId121" Type="http://schemas.openxmlformats.org/officeDocument/2006/relationships/image" Target="media/image99.png"/><Relationship Id="rId142" Type="http://schemas.openxmlformats.org/officeDocument/2006/relationships/image" Target="media/image118.jpeg"/><Relationship Id="rId163" Type="http://schemas.openxmlformats.org/officeDocument/2006/relationships/image" Target="media/image136.png"/><Relationship Id="rId184" Type="http://schemas.openxmlformats.org/officeDocument/2006/relationships/image" Target="media/image158.jpeg"/><Relationship Id="rId219" Type="http://schemas.openxmlformats.org/officeDocument/2006/relationships/image" Target="media/image187.png"/><Relationship Id="rId230" Type="http://schemas.openxmlformats.org/officeDocument/2006/relationships/image" Target="media/image204.png"/><Relationship Id="rId251" Type="http://schemas.openxmlformats.org/officeDocument/2006/relationships/image" Target="media/image217.png"/><Relationship Id="rId25" Type="http://schemas.openxmlformats.org/officeDocument/2006/relationships/image" Target="media/image18.png"/><Relationship Id="rId46" Type="http://schemas.openxmlformats.org/officeDocument/2006/relationships/image" Target="media/image36.jpeg"/><Relationship Id="rId88" Type="http://schemas.openxmlformats.org/officeDocument/2006/relationships/image" Target="media/image66.jpeg"/><Relationship Id="rId111" Type="http://schemas.openxmlformats.org/officeDocument/2006/relationships/image" Target="media/image89.jpeg"/><Relationship Id="rId132" Type="http://schemas.openxmlformats.org/officeDocument/2006/relationships/image" Target="media/image108.png"/><Relationship Id="rId153" Type="http://schemas.openxmlformats.org/officeDocument/2006/relationships/image" Target="media/image128.jpeg"/><Relationship Id="rId174" Type="http://schemas.openxmlformats.org/officeDocument/2006/relationships/image" Target="media/image147.jpeg"/><Relationship Id="rId195" Type="http://schemas.openxmlformats.org/officeDocument/2006/relationships/image" Target="media/image165.png"/><Relationship Id="rId209" Type="http://schemas.openxmlformats.org/officeDocument/2006/relationships/image" Target="media/image178.jpeg"/><Relationship Id="rId220" Type="http://schemas.openxmlformats.org/officeDocument/2006/relationships/image" Target="media/image188.png"/><Relationship Id="rId241" Type="http://schemas.openxmlformats.org/officeDocument/2006/relationships/image" Target="media/image206.png"/><Relationship Id="rId15" Type="http://schemas.openxmlformats.org/officeDocument/2006/relationships/image" Target="media/image8.png"/><Relationship Id="rId36" Type="http://schemas.openxmlformats.org/officeDocument/2006/relationships/image" Target="media/image28.jpeg"/><Relationship Id="rId57" Type="http://schemas.openxmlformats.org/officeDocument/2006/relationships/image" Target="media/image46.jpeg"/><Relationship Id="rId78" Type="http://schemas.openxmlformats.org/officeDocument/2006/relationships/image" Target="media/image56.jpeg"/><Relationship Id="rId99" Type="http://schemas.openxmlformats.org/officeDocument/2006/relationships/image" Target="media/image77.png"/><Relationship Id="rId101" Type="http://schemas.openxmlformats.org/officeDocument/2006/relationships/image" Target="media/image79.png"/><Relationship Id="rId122" Type="http://schemas.openxmlformats.org/officeDocument/2006/relationships/image" Target="media/image100.jpeg"/><Relationship Id="rId143" Type="http://schemas.openxmlformats.org/officeDocument/2006/relationships/image" Target="media/image119.png"/><Relationship Id="rId164" Type="http://schemas.openxmlformats.org/officeDocument/2006/relationships/image" Target="media/image137.jpeg"/><Relationship Id="rId185" Type="http://schemas.openxmlformats.org/officeDocument/2006/relationships/image" Target="media/image15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hyperlink" Target="https://tinyurl.com/unconsented-research" TargetMode="External"/><Relationship Id="rId210" Type="http://schemas.openxmlformats.org/officeDocument/2006/relationships/image" Target="media/image179.png"/><Relationship Id="rId215" Type="http://schemas.openxmlformats.org/officeDocument/2006/relationships/image" Target="media/image189.jpeg"/><Relationship Id="rId236" Type="http://schemas.openxmlformats.org/officeDocument/2006/relationships/hyperlink" Target="https://review.hdc.org.nz/" TargetMode="External"/><Relationship Id="rId257" Type="http://schemas.openxmlformats.org/officeDocument/2006/relationships/customXml" Target="../customXml/item3.xml"/><Relationship Id="rId26" Type="http://schemas.openxmlformats.org/officeDocument/2006/relationships/image" Target="media/image17.png"/><Relationship Id="rId231" Type="http://schemas.openxmlformats.org/officeDocument/2006/relationships/image" Target="media/image197.jpeg"/><Relationship Id="rId252" Type="http://schemas.openxmlformats.org/officeDocument/2006/relationships/footer" Target="footer1.xml"/><Relationship Id="rId47" Type="http://schemas.openxmlformats.org/officeDocument/2006/relationships/image" Target="media/image37.jpeg"/><Relationship Id="rId89" Type="http://schemas.openxmlformats.org/officeDocument/2006/relationships/image" Target="media/image67.jpeg"/><Relationship Id="rId112" Type="http://schemas.openxmlformats.org/officeDocument/2006/relationships/image" Target="media/image90.jpeg"/><Relationship Id="rId133" Type="http://schemas.openxmlformats.org/officeDocument/2006/relationships/image" Target="media/image109.png"/><Relationship Id="rId154" Type="http://schemas.openxmlformats.org/officeDocument/2006/relationships/image" Target="media/image129.jpeg"/><Relationship Id="rId175" Type="http://schemas.openxmlformats.org/officeDocument/2006/relationships/image" Target="media/image148.jpeg"/><Relationship Id="rId196" Type="http://schemas.openxmlformats.org/officeDocument/2006/relationships/image" Target="media/image166.png"/><Relationship Id="rId200" Type="http://schemas.openxmlformats.org/officeDocument/2006/relationships/image" Target="media/image170.png"/><Relationship Id="rId16" Type="http://schemas.openxmlformats.org/officeDocument/2006/relationships/image" Target="media/image9.jpeg"/><Relationship Id="rId221" Type="http://schemas.openxmlformats.org/officeDocument/2006/relationships/image" Target="media/image190.jpeg"/><Relationship Id="rId242" Type="http://schemas.openxmlformats.org/officeDocument/2006/relationships/image" Target="media/image209.jpeg"/><Relationship Id="rId37" Type="http://schemas.openxmlformats.org/officeDocument/2006/relationships/hyperlink" Target="https://hdc.org.nz/disability/easy-read-resources/" TargetMode="External"/><Relationship Id="rId58" Type="http://schemas.openxmlformats.org/officeDocument/2006/relationships/image" Target="media/image47.jpeg"/><Relationship Id="rId79" Type="http://schemas.openxmlformats.org/officeDocument/2006/relationships/image" Target="media/image57.jpeg"/><Relationship Id="rId102" Type="http://schemas.openxmlformats.org/officeDocument/2006/relationships/image" Target="media/image80.png"/><Relationship Id="rId123" Type="http://schemas.openxmlformats.org/officeDocument/2006/relationships/image" Target="media/image101.jpeg"/><Relationship Id="rId144" Type="http://schemas.openxmlformats.org/officeDocument/2006/relationships/image" Target="media/image119.jpeg"/><Relationship Id="rId90" Type="http://schemas.openxmlformats.org/officeDocument/2006/relationships/image" Target="media/image68.png"/><Relationship Id="rId165" Type="http://schemas.openxmlformats.org/officeDocument/2006/relationships/image" Target="media/image138.jpeg"/><Relationship Id="rId186" Type="http://schemas.openxmlformats.org/officeDocument/2006/relationships/image" Target="media/image155.jpeg"/><Relationship Id="rId211" Type="http://schemas.openxmlformats.org/officeDocument/2006/relationships/image" Target="media/image180.jpeg"/><Relationship Id="rId232" Type="http://schemas.openxmlformats.org/officeDocument/2006/relationships/image" Target="media/image198.jpeg"/><Relationship Id="rId253" Type="http://schemas.openxmlformats.org/officeDocument/2006/relationships/footer" Target="footer2.xml"/><Relationship Id="rId27" Type="http://schemas.openxmlformats.org/officeDocument/2006/relationships/image" Target="media/image19.png"/><Relationship Id="rId48" Type="http://schemas.openxmlformats.org/officeDocument/2006/relationships/image" Target="media/image38.jpeg"/><Relationship Id="rId113" Type="http://schemas.openxmlformats.org/officeDocument/2006/relationships/image" Target="media/image91.png"/><Relationship Id="rId134" Type="http://schemas.openxmlformats.org/officeDocument/2006/relationships/image" Target="media/image110.png"/><Relationship Id="rId80" Type="http://schemas.openxmlformats.org/officeDocument/2006/relationships/image" Target="media/image58.jpeg"/><Relationship Id="rId155" Type="http://schemas.openxmlformats.org/officeDocument/2006/relationships/image" Target="media/image127.png"/><Relationship Id="rId176" Type="http://schemas.openxmlformats.org/officeDocument/2006/relationships/image" Target="media/image149.png"/><Relationship Id="rId197" Type="http://schemas.openxmlformats.org/officeDocument/2006/relationships/image" Target="media/image167.jpeg"/><Relationship Id="rId201" Type="http://schemas.openxmlformats.org/officeDocument/2006/relationships/image" Target="media/image171.jpeg"/><Relationship Id="rId222" Type="http://schemas.openxmlformats.org/officeDocument/2006/relationships/image" Target="media/image191.jpeg"/><Relationship Id="rId243" Type="http://schemas.openxmlformats.org/officeDocument/2006/relationships/hyperlink" Target="https://www.nzrelay.co.nz" TargetMode="External"/><Relationship Id="rId17" Type="http://schemas.openxmlformats.org/officeDocument/2006/relationships/image" Target="media/image10.jpeg"/><Relationship Id="rId38" Type="http://schemas.openxmlformats.org/officeDocument/2006/relationships/image" Target="media/image29.jpeg"/><Relationship Id="rId59" Type="http://schemas.openxmlformats.org/officeDocument/2006/relationships/image" Target="media/image48.png"/><Relationship Id="rId103" Type="http://schemas.openxmlformats.org/officeDocument/2006/relationships/image" Target="media/image81.png"/><Relationship Id="rId124" Type="http://schemas.openxmlformats.org/officeDocument/2006/relationships/image" Target="media/image102.png"/><Relationship Id="rId70" Type="http://schemas.openxmlformats.org/officeDocument/2006/relationships/image" Target="media/image480.png"/><Relationship Id="rId91" Type="http://schemas.openxmlformats.org/officeDocument/2006/relationships/image" Target="media/image69.png"/><Relationship Id="rId145" Type="http://schemas.openxmlformats.org/officeDocument/2006/relationships/image" Target="media/image120.png"/><Relationship Id="rId166" Type="http://schemas.openxmlformats.org/officeDocument/2006/relationships/image" Target="media/image139.jpeg"/><Relationship Id="rId187" Type="http://schemas.openxmlformats.org/officeDocument/2006/relationships/image" Target="media/image156.png"/><Relationship Id="rId1" Type="http://schemas.openxmlformats.org/officeDocument/2006/relationships/customXml" Target="../customXml/item1.xml"/><Relationship Id="rId212" Type="http://schemas.openxmlformats.org/officeDocument/2006/relationships/image" Target="media/image181.png"/><Relationship Id="rId233" Type="http://schemas.openxmlformats.org/officeDocument/2006/relationships/image" Target="media/image207.jpeg"/><Relationship Id="rId254" Type="http://schemas.openxmlformats.org/officeDocument/2006/relationships/fontTable" Target="fontTable.xml"/><Relationship Id="rId28" Type="http://schemas.openxmlformats.org/officeDocument/2006/relationships/image" Target="media/image20.jpeg"/><Relationship Id="rId49" Type="http://schemas.openxmlformats.org/officeDocument/2006/relationships/image" Target="media/image39.jpeg"/><Relationship Id="rId114" Type="http://schemas.openxmlformats.org/officeDocument/2006/relationships/image" Target="media/image92.jpeg"/><Relationship Id="rId60" Type="http://schemas.openxmlformats.org/officeDocument/2006/relationships/image" Target="media/image49.png"/><Relationship Id="rId81" Type="http://schemas.openxmlformats.org/officeDocument/2006/relationships/image" Target="media/image59.jpeg"/><Relationship Id="rId135" Type="http://schemas.openxmlformats.org/officeDocument/2006/relationships/image" Target="media/image111.png"/><Relationship Id="rId156" Type="http://schemas.openxmlformats.org/officeDocument/2006/relationships/image" Target="media/image130.jpeg"/><Relationship Id="rId177" Type="http://schemas.openxmlformats.org/officeDocument/2006/relationships/image" Target="media/image152.jpeg"/><Relationship Id="rId198" Type="http://schemas.openxmlformats.org/officeDocument/2006/relationships/image" Target="media/image169.jpeg"/><Relationship Id="rId202" Type="http://schemas.openxmlformats.org/officeDocument/2006/relationships/image" Target="media/image176.jpeg"/><Relationship Id="rId223" Type="http://schemas.openxmlformats.org/officeDocument/2006/relationships/image" Target="media/image192.jpeg"/><Relationship Id="rId244" Type="http://schemas.openxmlformats.org/officeDocument/2006/relationships/image" Target="media/image210.jpeg"/><Relationship Id="rId18" Type="http://schemas.openxmlformats.org/officeDocument/2006/relationships/image" Target="media/image11.png"/><Relationship Id="rId39" Type="http://schemas.openxmlformats.org/officeDocument/2006/relationships/image" Target="media/image30.jpeg"/><Relationship Id="rId50" Type="http://schemas.openxmlformats.org/officeDocument/2006/relationships/image" Target="media/image40.jpeg"/><Relationship Id="rId104" Type="http://schemas.openxmlformats.org/officeDocument/2006/relationships/image" Target="media/image82.png"/><Relationship Id="rId125" Type="http://schemas.openxmlformats.org/officeDocument/2006/relationships/image" Target="media/image103.png"/><Relationship Id="rId146" Type="http://schemas.openxmlformats.org/officeDocument/2006/relationships/image" Target="media/image121.png"/><Relationship Id="rId167" Type="http://schemas.openxmlformats.org/officeDocument/2006/relationships/image" Target="media/image142.jpeg"/><Relationship Id="rId188" Type="http://schemas.openxmlformats.org/officeDocument/2006/relationships/image" Target="media/image157.png"/><Relationship Id="rId71" Type="http://schemas.openxmlformats.org/officeDocument/2006/relationships/image" Target="media/image490.png"/><Relationship Id="rId92" Type="http://schemas.openxmlformats.org/officeDocument/2006/relationships/image" Target="media/image70.png"/><Relationship Id="rId213" Type="http://schemas.openxmlformats.org/officeDocument/2006/relationships/image" Target="media/image182.png"/><Relationship Id="rId234" Type="http://schemas.openxmlformats.org/officeDocument/2006/relationships/image" Target="media/image208.jpe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theme" Target="theme/theme1.xml"/><Relationship Id="rId40" Type="http://schemas.openxmlformats.org/officeDocument/2006/relationships/image" Target="media/image31.png"/><Relationship Id="rId115" Type="http://schemas.openxmlformats.org/officeDocument/2006/relationships/image" Target="media/image93.png"/><Relationship Id="rId136" Type="http://schemas.openxmlformats.org/officeDocument/2006/relationships/image" Target="media/image112.png"/><Relationship Id="rId157" Type="http://schemas.openxmlformats.org/officeDocument/2006/relationships/image" Target="media/image131.jpeg"/><Relationship Id="rId178" Type="http://schemas.openxmlformats.org/officeDocument/2006/relationships/image" Target="media/image153.png"/><Relationship Id="rId82" Type="http://schemas.openxmlformats.org/officeDocument/2006/relationships/image" Target="media/image60.png"/><Relationship Id="rId199" Type="http://schemas.openxmlformats.org/officeDocument/2006/relationships/image" Target="media/image170.jpeg"/><Relationship Id="rId203" Type="http://schemas.openxmlformats.org/officeDocument/2006/relationships/image" Target="media/image172.jpeg"/><Relationship Id="rId19" Type="http://schemas.openxmlformats.org/officeDocument/2006/relationships/image" Target="media/image12.png"/><Relationship Id="rId224" Type="http://schemas.openxmlformats.org/officeDocument/2006/relationships/image" Target="media/image193.jpeg"/><Relationship Id="rId245" Type="http://schemas.openxmlformats.org/officeDocument/2006/relationships/image" Target="media/image211.jpeg"/><Relationship Id="rId30" Type="http://schemas.openxmlformats.org/officeDocument/2006/relationships/image" Target="media/image22.jpeg"/><Relationship Id="rId105" Type="http://schemas.openxmlformats.org/officeDocument/2006/relationships/image" Target="media/image83.png"/><Relationship Id="rId126" Type="http://schemas.openxmlformats.org/officeDocument/2006/relationships/image" Target="media/image104.png"/><Relationship Id="rId147" Type="http://schemas.openxmlformats.org/officeDocument/2006/relationships/image" Target="media/image122.jpeg"/><Relationship Id="rId168" Type="http://schemas.openxmlformats.org/officeDocument/2006/relationships/image" Target="media/image143.jpeg"/><Relationship Id="rId51" Type="http://schemas.openxmlformats.org/officeDocument/2006/relationships/hyperlink" Target="https://review.hdc.org.nz/" TargetMode="External"/><Relationship Id="rId72" Type="http://schemas.openxmlformats.org/officeDocument/2006/relationships/image" Target="media/image50.png"/><Relationship Id="rId93" Type="http://schemas.openxmlformats.org/officeDocument/2006/relationships/image" Target="media/image71.svg"/><Relationship Id="rId189" Type="http://schemas.openxmlformats.org/officeDocument/2006/relationships/image" Target="media/image160.jpeg"/><Relationship Id="rId3" Type="http://schemas.openxmlformats.org/officeDocument/2006/relationships/styles" Target="styles.xml"/><Relationship Id="rId214" Type="http://schemas.openxmlformats.org/officeDocument/2006/relationships/image" Target="media/image183.jpeg"/><Relationship Id="rId235" Type="http://schemas.openxmlformats.org/officeDocument/2006/relationships/image" Target="media/image199.jpeg"/><Relationship Id="rId256" Type="http://schemas.openxmlformats.org/officeDocument/2006/relationships/customXml" Target="../customXml/item2.xml"/><Relationship Id="rId116" Type="http://schemas.openxmlformats.org/officeDocument/2006/relationships/image" Target="media/image94.jpg"/><Relationship Id="rId137" Type="http://schemas.openxmlformats.org/officeDocument/2006/relationships/image" Target="media/image113.jpeg"/><Relationship Id="rId158" Type="http://schemas.openxmlformats.org/officeDocument/2006/relationships/image" Target="media/image132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83" Type="http://schemas.openxmlformats.org/officeDocument/2006/relationships/image" Target="media/image61.png"/><Relationship Id="rId179" Type="http://schemas.openxmlformats.org/officeDocument/2006/relationships/image" Target="media/image150.jpeg"/><Relationship Id="rId190" Type="http://schemas.openxmlformats.org/officeDocument/2006/relationships/image" Target="media/image161.jpeg"/><Relationship Id="rId204" Type="http://schemas.openxmlformats.org/officeDocument/2006/relationships/image" Target="media/image173.jpeg"/><Relationship Id="rId225" Type="http://schemas.openxmlformats.org/officeDocument/2006/relationships/image" Target="media/image193.png"/><Relationship Id="rId246" Type="http://schemas.openxmlformats.org/officeDocument/2006/relationships/image" Target="media/image212.png"/><Relationship Id="rId106" Type="http://schemas.openxmlformats.org/officeDocument/2006/relationships/image" Target="media/image84.jpeg"/><Relationship Id="rId127" Type="http://schemas.openxmlformats.org/officeDocument/2006/relationships/image" Target="media/image105.jpe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1.png"/><Relationship Id="rId73" Type="http://schemas.openxmlformats.org/officeDocument/2006/relationships/image" Target="media/image51.jpeg"/><Relationship Id="rId94" Type="http://schemas.openxmlformats.org/officeDocument/2006/relationships/image" Target="media/image72.png"/><Relationship Id="rId148" Type="http://schemas.openxmlformats.org/officeDocument/2006/relationships/image" Target="media/image123.png"/><Relationship Id="rId169" Type="http://schemas.openxmlformats.org/officeDocument/2006/relationships/image" Target="media/image14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OneDrive\Documents\Make%20it%20Easy\Easy%20Read%20Template%20October%202023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09606F195F9E54E90C15C550B60BDE3" ma:contentTypeVersion="11" ma:contentTypeDescription="Create a new document." ma:contentTypeScope="" ma:versionID="dedc0b5a0225392dfa498ed922a1885e">
  <xsd:schema xmlns:xsd="http://www.w3.org/2001/XMLSchema" xmlns:xs="http://www.w3.org/2001/XMLSchema" xmlns:p="http://schemas.microsoft.com/office/2006/metadata/properties" xmlns:ns2="b5af7db8-44d3-477b-9aa3-f59a2f3112db" xmlns:ns3="4811a21b-5327-45df-a691-13b15a93419e" targetNamespace="http://schemas.microsoft.com/office/2006/metadata/properties" ma:root="true" ma:fieldsID="eb8c68c38b667fcb1225d9bdd084b409" ns2:_="" ns3:_="">
    <xsd:import namespace="b5af7db8-44d3-477b-9aa3-f59a2f3112db"/>
    <xsd:import namespace="4811a21b-5327-45df-a691-13b15a93419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DateTake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af7db8-44d3-477b-9aa3-f59a2f3112d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0a4be973-1e2a-42b0-8d4b-c97c1dd982c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11a21b-5327-45df-a691-13b15a93419e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10ab812c-0c46-483d-b2f9-b70c2c7d2b64}" ma:internalName="TaxCatchAll" ma:showField="CatchAllData" ma:web="4811a21b-5327-45df-a691-13b15a93419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811a21b-5327-45df-a691-13b15a93419e" xsi:nil="true"/>
    <lcf76f155ced4ddcb4097134ff3c332f xmlns="b5af7db8-44d3-477b-9aa3-f59a2f3112db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1BB32870-C52E-436A-A39D-50099E5B830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E21E2E26-E9D7-461D-88BE-C33DC0FC5AFA}"/>
</file>

<file path=customXml/itemProps3.xml><?xml version="1.0" encoding="utf-8"?>
<ds:datastoreItem xmlns:ds="http://schemas.openxmlformats.org/officeDocument/2006/customXml" ds:itemID="{905DFF4E-C17B-4B25-BF36-68C97BA1C9E6}"/>
</file>

<file path=customXml/itemProps4.xml><?xml version="1.0" encoding="utf-8"?>
<ds:datastoreItem xmlns:ds="http://schemas.openxmlformats.org/officeDocument/2006/customXml" ds:itemID="{3EB407CC-07AA-4766-ACAA-29776662C9AD}"/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October 2023</Template>
  <TotalTime>1</TotalTime>
  <Pages>56</Pages>
  <Words>2428</Words>
  <Characters>13841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Kathryn Parrish</cp:lastModifiedBy>
  <cp:revision>2</cp:revision>
  <cp:lastPrinted>2024-05-16T09:30:00Z</cp:lastPrinted>
  <dcterms:created xsi:type="dcterms:W3CDTF">2024-05-26T23:18:00Z</dcterms:created>
  <dcterms:modified xsi:type="dcterms:W3CDTF">2024-05-26T23:18:00Z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0x010100609606F195F9E54E90C15C550B60BDE3</vt:lpwstr>
  </property>
</Properties>
</file>