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Default Extension="jpg" ContentType="image/jp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D12" w:rsidRDefault="00D14D12" w:rsidP="0061240E">
      <w:pPr>
        <w:tabs>
          <w:tab w:val="left" w:pos="9504"/>
        </w:tabs>
        <w:rPr>
          <w:rFonts w:ascii="Arial" w:hAnsi="Arial" w:cs="Arial"/>
          <w:b/>
          <w:sz w:val="48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71552" behindDoc="1" locked="0" layoutInCell="1" allowOverlap="1" wp14:anchorId="7E1A6538" wp14:editId="17D5B6C3">
            <wp:simplePos x="0" y="0"/>
            <wp:positionH relativeFrom="column">
              <wp:posOffset>-6986</wp:posOffset>
            </wp:positionH>
            <wp:positionV relativeFrom="paragraph">
              <wp:posOffset>-6985</wp:posOffset>
            </wp:positionV>
            <wp:extent cx="2243043" cy="1219200"/>
            <wp:effectExtent l="0" t="0" r="5080" b="0"/>
            <wp:wrapNone/>
            <wp:docPr id="60" name="Picture 60" descr="C:\Users\Prue\AppData\Local\Microsoft\Windows\INetCacheContent.Word\hdc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\AppData\Local\Microsoft\Windows\INetCacheContent.Word\hdc logo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808" cy="12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4E6" w:rsidRPr="0061240E" w:rsidRDefault="00D964E6" w:rsidP="0061240E">
      <w:pPr>
        <w:tabs>
          <w:tab w:val="left" w:pos="9504"/>
        </w:tabs>
        <w:rPr>
          <w:rFonts w:ascii="Arial" w:hAnsi="Arial" w:cs="Arial"/>
          <w:b/>
          <w:sz w:val="48"/>
        </w:rPr>
      </w:pPr>
    </w:p>
    <w:bookmarkStart w:id="0" w:name="_Hlk478305946"/>
    <w:bookmarkEnd w:id="0"/>
    <w:p w:rsidR="00D964E6" w:rsidRDefault="00D14D12" w:rsidP="00D964E6">
      <w:pPr>
        <w:tabs>
          <w:tab w:val="center" w:pos="5102"/>
          <w:tab w:val="right" w:pos="10204"/>
        </w:tabs>
        <w:rPr>
          <w:rFonts w:ascii="Arial" w:hAnsi="Arial" w:cs="Arial"/>
          <w:b/>
          <w:sz w:val="48"/>
        </w:rPr>
      </w:pPr>
      <w:r w:rsidRPr="00D15A4B">
        <w:rPr>
          <w:rFonts w:ascii="Arial" w:hAnsi="Arial"/>
          <w:b/>
          <w:noProof/>
          <w:sz w:val="48"/>
          <w:lang w:val="en-NZ" w:eastAsia="en-NZ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E346B43" wp14:editId="7CD10B5C">
                <wp:simplePos x="0" y="0"/>
                <wp:positionH relativeFrom="margin">
                  <wp:posOffset>-171450</wp:posOffset>
                </wp:positionH>
                <wp:positionV relativeFrom="paragraph">
                  <wp:posOffset>391795</wp:posOffset>
                </wp:positionV>
                <wp:extent cx="6800850" cy="1162050"/>
                <wp:effectExtent l="0" t="0" r="19050" b="1905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1162050"/>
                        </a:xfrm>
                        <a:prstGeom prst="rect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9BBB59">
                              <a:lumMod val="20000"/>
                              <a:lumOff val="8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81841AC" id="Rectangle 7" o:spid="_x0000_s1026" style="position:absolute;margin-left:-13.5pt;margin-top:30.85pt;width:535.5pt;height:91.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" fillcolor="#fcd5b5" strokecolor="#ebf1de" strokeweight="2pt">
                <w10:wrap anchorx="margin"/>
              </v:rect>
            </w:pict>
          </mc:Fallback>
        </mc:AlternateContent>
      </w:r>
    </w:p>
    <w:p w:rsidR="00D964E6" w:rsidRDefault="00DB709E" w:rsidP="00322DBE">
      <w:pPr>
        <w:tabs>
          <w:tab w:val="center" w:pos="5102"/>
          <w:tab w:val="right" w:pos="10204"/>
        </w:tabs>
        <w:spacing w:line="360" w:lineRule="auto"/>
        <w:jc w:val="center"/>
        <w:rPr>
          <w:rFonts w:ascii="Arial" w:hAnsi="Arial" w:cs="Arial"/>
          <w:b/>
          <w:sz w:val="48"/>
        </w:rPr>
      </w:pPr>
      <w:r>
        <w:rPr>
          <w:rFonts w:ascii="Arial" w:hAnsi="Arial"/>
          <w:b/>
          <w:sz w:val="48"/>
        </w:rPr>
        <w:t xml:space="preserve">Ka aha i muri i tō tuku amuamu ki </w:t>
      </w:r>
      <w:r w:rsidR="0068288C">
        <w:rPr>
          <w:rFonts w:ascii="Arial" w:hAnsi="Arial"/>
          <w:b/>
          <w:sz w:val="48"/>
        </w:rPr>
        <w:br/>
      </w:r>
      <w:r>
        <w:rPr>
          <w:rFonts w:ascii="Arial" w:hAnsi="Arial"/>
          <w:b/>
          <w:sz w:val="48"/>
        </w:rPr>
        <w:t>Te Toihau Hauora, Hauātanga?</w:t>
      </w:r>
    </w:p>
    <w:p w:rsidR="00D964E6" w:rsidRDefault="00567E17" w:rsidP="00560031">
      <w:pPr>
        <w:tabs>
          <w:tab w:val="center" w:pos="5102"/>
          <w:tab w:val="right" w:pos="10204"/>
        </w:tabs>
        <w:spacing w:line="360" w:lineRule="auto"/>
        <w:jc w:val="center"/>
        <w:rPr>
          <w:rFonts w:ascii="Arial" w:hAnsi="Arial" w:cs="Arial"/>
          <w:b/>
          <w:sz w:val="48"/>
        </w:rPr>
      </w:pPr>
      <w:r>
        <w:rPr>
          <w:rFonts w:ascii="Arial" w:hAnsi="Arial"/>
          <w:b/>
          <w:noProof/>
          <w:sz w:val="48"/>
          <w:lang w:val="en-NZ" w:eastAsia="en-NZ"/>
        </w:rPr>
        <w:drawing>
          <wp:anchor distT="0" distB="0" distL="114300" distR="114300" simplePos="0" relativeHeight="251696128" behindDoc="0" locked="0" layoutInCell="1" allowOverlap="1" wp14:editId="7987747B">
            <wp:simplePos x="0" y="0"/>
            <wp:positionH relativeFrom="column">
              <wp:posOffset>566520</wp:posOffset>
            </wp:positionH>
            <wp:positionV relativeFrom="paragraph">
              <wp:posOffset>240331</wp:posOffset>
            </wp:positionV>
            <wp:extent cx="4752474" cy="4367463"/>
            <wp:effectExtent l="0" t="0" r="0" b="0"/>
            <wp:wrapNone/>
            <wp:docPr id="46" name="Picture 46" descr="Choice_thoug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hoice_thought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474" cy="43674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64E6" w:rsidRDefault="00567E17" w:rsidP="00567E17">
      <w:pPr>
        <w:tabs>
          <w:tab w:val="center" w:pos="5102"/>
          <w:tab w:val="left" w:pos="6442"/>
          <w:tab w:val="right" w:pos="10204"/>
        </w:tabs>
        <w:spacing w:line="360" w:lineRule="auto"/>
        <w:rPr>
          <w:rFonts w:ascii="Arial" w:hAnsi="Arial" w:cs="Arial"/>
          <w:b/>
          <w:sz w:val="48"/>
        </w:rPr>
      </w:pPr>
      <w:r>
        <w:rPr>
          <w:rFonts w:ascii="Arial" w:hAnsi="Arial"/>
          <w:b/>
          <w:noProof/>
          <w:sz w:val="48"/>
          <w:lang w:val="en-NZ" w:eastAsia="en-NZ"/>
        </w:rPr>
        <w:drawing>
          <wp:anchor distT="0" distB="0" distL="114300" distR="114300" simplePos="0" relativeHeight="251704320" behindDoc="0" locked="0" layoutInCell="1" allowOverlap="1" wp14:anchorId="63C7E996" wp14:editId="0CAEB1BC">
            <wp:simplePos x="0" y="0"/>
            <wp:positionH relativeFrom="column">
              <wp:posOffset>1649362</wp:posOffset>
            </wp:positionH>
            <wp:positionV relativeFrom="paragraph">
              <wp:posOffset>261319</wp:posOffset>
            </wp:positionV>
            <wp:extent cx="1602569" cy="1864895"/>
            <wp:effectExtent l="0" t="0" r="0" b="254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231" cy="18761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sz w:val="48"/>
        </w:rPr>
        <w:tab/>
      </w:r>
      <w:r>
        <w:rPr>
          <w:rFonts w:ascii="Arial" w:hAnsi="Arial"/>
          <w:b/>
          <w:sz w:val="48"/>
        </w:rPr>
        <w:tab/>
      </w:r>
    </w:p>
    <w:p w:rsidR="00D964E6" w:rsidRDefault="00D964E6" w:rsidP="00560031">
      <w:pPr>
        <w:tabs>
          <w:tab w:val="center" w:pos="5102"/>
          <w:tab w:val="right" w:pos="10204"/>
        </w:tabs>
        <w:spacing w:line="360" w:lineRule="auto"/>
        <w:rPr>
          <w:rFonts w:ascii="Arial" w:hAnsi="Arial" w:cs="Arial"/>
          <w:b/>
          <w:sz w:val="48"/>
        </w:rPr>
      </w:pPr>
    </w:p>
    <w:p w:rsidR="00D13759" w:rsidRDefault="00D13759" w:rsidP="00560031">
      <w:pPr>
        <w:tabs>
          <w:tab w:val="center" w:pos="5102"/>
          <w:tab w:val="right" w:pos="10204"/>
        </w:tabs>
        <w:spacing w:line="360" w:lineRule="auto"/>
        <w:rPr>
          <w:rFonts w:ascii="Arial" w:hAnsi="Arial" w:cs="Arial"/>
          <w:b/>
          <w:sz w:val="48"/>
        </w:rPr>
      </w:pPr>
    </w:p>
    <w:p w:rsidR="00D13759" w:rsidRDefault="00D13759" w:rsidP="00560031">
      <w:pPr>
        <w:tabs>
          <w:tab w:val="center" w:pos="5102"/>
          <w:tab w:val="right" w:pos="10204"/>
        </w:tabs>
        <w:spacing w:line="360" w:lineRule="auto"/>
        <w:rPr>
          <w:rFonts w:ascii="Arial" w:hAnsi="Arial" w:cs="Arial"/>
          <w:b/>
          <w:sz w:val="48"/>
        </w:rPr>
      </w:pPr>
    </w:p>
    <w:p w:rsidR="004A684F" w:rsidRDefault="004A684F" w:rsidP="00560031">
      <w:pPr>
        <w:tabs>
          <w:tab w:val="center" w:pos="5102"/>
          <w:tab w:val="right" w:pos="10204"/>
        </w:tabs>
        <w:spacing w:line="360" w:lineRule="auto"/>
        <w:jc w:val="center"/>
        <w:rPr>
          <w:rFonts w:ascii="Arial" w:hAnsi="Arial" w:cs="Arial"/>
          <w:b/>
          <w:sz w:val="48"/>
        </w:rPr>
      </w:pPr>
    </w:p>
    <w:p w:rsidR="00AD5850" w:rsidRDefault="00AD5850" w:rsidP="004A684F">
      <w:pPr>
        <w:jc w:val="center"/>
        <w:rPr>
          <w:rFonts w:ascii="Arial" w:hAnsi="Arial" w:cs="Arial"/>
          <w:b/>
          <w:sz w:val="44"/>
          <w:szCs w:val="44"/>
        </w:rPr>
      </w:pPr>
    </w:p>
    <w:p w:rsidR="00DB709E" w:rsidRDefault="0068288C" w:rsidP="004A684F">
      <w:pPr>
        <w:jc w:val="center"/>
        <w:rPr>
          <w:rFonts w:ascii="Arial" w:hAnsi="Arial" w:cs="Arial"/>
          <w:b/>
          <w:sz w:val="44"/>
          <w:szCs w:val="44"/>
        </w:rPr>
      </w:pPr>
      <w:r>
        <w:rPr>
          <w:rFonts w:ascii="Arial" w:hAnsi="Arial"/>
          <w:b/>
          <w:noProof/>
          <w:sz w:val="44"/>
          <w:szCs w:val="44"/>
          <w:lang w:val="en-NZ" w:eastAsia="en-NZ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7DBEA035" wp14:editId="15150672">
                <wp:simplePos x="0" y="0"/>
                <wp:positionH relativeFrom="column">
                  <wp:posOffset>3763010</wp:posOffset>
                </wp:positionH>
                <wp:positionV relativeFrom="paragraph">
                  <wp:posOffset>188710</wp:posOffset>
                </wp:positionV>
                <wp:extent cx="2209800" cy="2076450"/>
                <wp:effectExtent l="0" t="0" r="0" b="0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9800" cy="2076450"/>
                        </a:xfrm>
                        <a:prstGeom prst="ellipse">
                          <a:avLst/>
                        </a:prstGeom>
                        <a:solidFill>
                          <a:srgbClr val="FCD5B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" o:spid="_x0000_s1026" style="position:absolute;margin-left:296.3pt;margin-top:14.85pt;width:174pt;height:163.5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" fillcolor="#fcd5b5" stroked="f" strokeweight="2pt"/>
            </w:pict>
          </mc:Fallback>
        </mc:AlternateContent>
      </w:r>
    </w:p>
    <w:p w:rsidR="0068288C" w:rsidRPr="0068288C" w:rsidRDefault="0068288C" w:rsidP="0068288C">
      <w:pPr>
        <w:spacing w:before="240"/>
        <w:ind w:left="4321" w:right="1418" w:firstLine="2058"/>
        <w:jc w:val="right"/>
        <w:rPr>
          <w:rFonts w:ascii="Arial" w:hAnsi="Arial"/>
          <w:b/>
          <w:sz w:val="12"/>
          <w:szCs w:val="12"/>
        </w:rPr>
      </w:pPr>
    </w:p>
    <w:p w:rsidR="007331CB" w:rsidRDefault="00D964E6" w:rsidP="0068288C">
      <w:pPr>
        <w:spacing w:before="240"/>
        <w:ind w:left="4321" w:right="1418" w:firstLine="2058"/>
        <w:jc w:val="right"/>
        <w:rPr>
          <w:rFonts w:ascii="Arial" w:hAnsi="Arial" w:cs="Arial"/>
          <w:sz w:val="28"/>
        </w:rPr>
      </w:pPr>
      <w:r>
        <w:rPr>
          <w:rFonts w:ascii="Arial" w:hAnsi="Arial"/>
          <w:b/>
          <w:sz w:val="56"/>
        </w:rPr>
        <w:t>Ngāwari te Pānui</w:t>
      </w:r>
    </w:p>
    <w:p w:rsidR="00C73D4D" w:rsidRDefault="00C73D4D" w:rsidP="000106C7">
      <w:pPr>
        <w:tabs>
          <w:tab w:val="right" w:pos="10204"/>
        </w:tabs>
        <w:spacing w:line="360" w:lineRule="auto"/>
        <w:jc w:val="center"/>
        <w:rPr>
          <w:rFonts w:ascii="Arial" w:hAnsi="Arial" w:cs="Arial"/>
          <w:b/>
          <w:sz w:val="48"/>
        </w:rPr>
      </w:pPr>
    </w:p>
    <w:p w:rsidR="0068288C" w:rsidRDefault="0068288C" w:rsidP="000106C7">
      <w:pPr>
        <w:tabs>
          <w:tab w:val="right" w:pos="10204"/>
        </w:tabs>
        <w:spacing w:line="360" w:lineRule="auto"/>
        <w:jc w:val="center"/>
        <w:rPr>
          <w:rFonts w:ascii="Arial" w:hAnsi="Arial" w:cs="Arial"/>
          <w:b/>
          <w:sz w:val="48"/>
        </w:rPr>
        <w:sectPr w:rsidR="0068288C" w:rsidSect="006215A6">
          <w:footerReference w:type="even" r:id="rId12"/>
          <w:footerReference w:type="default" r:id="rId13"/>
          <w:pgSz w:w="11906" w:h="16838"/>
          <w:pgMar w:top="851" w:right="851" w:bottom="851" w:left="851" w:header="708" w:footer="708" w:gutter="0"/>
          <w:pgBorders w:offsetFrom="page">
            <w:top w:val="single" w:sz="18" w:space="24" w:color="C00000"/>
            <w:left w:val="single" w:sz="18" w:space="24" w:color="C00000"/>
            <w:bottom w:val="single" w:sz="18" w:space="24" w:color="C00000"/>
            <w:right w:val="single" w:sz="18" w:space="24" w:color="C00000"/>
          </w:pgBorders>
          <w:pgNumType w:start="0"/>
          <w:cols w:space="708"/>
          <w:titlePg/>
          <w:docGrid w:linePitch="360"/>
        </w:sectPr>
      </w:pPr>
    </w:p>
    <w:p w:rsidR="002E71D0" w:rsidRPr="000106C7" w:rsidRDefault="00D31388" w:rsidP="000106C7">
      <w:pPr>
        <w:tabs>
          <w:tab w:val="right" w:pos="10204"/>
        </w:tabs>
        <w:spacing w:line="360" w:lineRule="auto"/>
        <w:jc w:val="center"/>
        <w:rPr>
          <w:rFonts w:ascii="Arial" w:hAnsi="Arial" w:cs="Arial"/>
          <w:b/>
          <w:sz w:val="28"/>
        </w:rPr>
      </w:pPr>
      <w:r w:rsidRPr="00D15A4B">
        <w:rPr>
          <w:rFonts w:ascii="Arial" w:hAnsi="Arial"/>
          <w:b/>
          <w:noProof/>
          <w:sz w:val="48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18ABF2A0" wp14:editId="2F2000EC">
                <wp:simplePos x="0" y="0"/>
                <wp:positionH relativeFrom="margin">
                  <wp:posOffset>-172085</wp:posOffset>
                </wp:positionH>
                <wp:positionV relativeFrom="paragraph">
                  <wp:posOffset>-171450</wp:posOffset>
                </wp:positionV>
                <wp:extent cx="6800850" cy="781050"/>
                <wp:effectExtent l="0" t="0" r="19050" b="19050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781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" o:spid="_x0000_s1026" style="position:absolute;margin-left:-13.55pt;margin-top:-13.5pt;width:535.5pt;height:61.5pt;z-index:-2516234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" fillcolor="#fbd4b4 [1305]" strokecolor="#eaf1dd [662]" strokeweight="2pt">
                <w10:wrap anchorx="margin"/>
              </v:rect>
            </w:pict>
          </mc:Fallback>
        </mc:AlternateContent>
      </w:r>
      <w:r>
        <w:rPr>
          <w:rFonts w:ascii="Arial" w:hAnsi="Arial"/>
          <w:b/>
          <w:sz w:val="48"/>
        </w:rPr>
        <w:t>He motika ōu</w:t>
      </w:r>
    </w:p>
    <w:p w:rsidR="00D14D12" w:rsidRDefault="00D14D12" w:rsidP="002E71D0">
      <w:pPr>
        <w:spacing w:line="360" w:lineRule="auto"/>
        <w:rPr>
          <w:rFonts w:ascii="Arial" w:hAnsi="Arial" w:cs="Arial"/>
          <w:sz w:val="32"/>
        </w:rPr>
      </w:pPr>
    </w:p>
    <w:p w:rsidR="002E71D0" w:rsidRDefault="007E1CA1" w:rsidP="002E71D0">
      <w:pPr>
        <w:spacing w:line="360" w:lineRule="auto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95104" behindDoc="0" locked="0" layoutInCell="1" allowOverlap="1" wp14:anchorId="4FB844F6" wp14:editId="54C3EC04">
            <wp:simplePos x="0" y="0"/>
            <wp:positionH relativeFrom="column">
              <wp:posOffset>214797</wp:posOffset>
            </wp:positionH>
            <wp:positionV relativeFrom="paragraph">
              <wp:posOffset>362317</wp:posOffset>
            </wp:positionV>
            <wp:extent cx="1634394" cy="1562100"/>
            <wp:effectExtent l="0" t="0" r="4445" b="0"/>
            <wp:wrapNone/>
            <wp:docPr id="1" name="Picture 1" descr="C:\Users\Prue\AppData\Local\Microsoft\Windows\INetCache\Content.Word\NZ Map placard rights protes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ue\AppData\Local\Microsoft\Windows\INetCache\Content.Word\NZ Map placard rights protest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94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46A83" w:rsidRDefault="00965CCA" w:rsidP="00FC2DD6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He motika ōu ina whakamahia e koe he ratonga hauora me te hauā i Aotearoa.</w:t>
      </w:r>
    </w:p>
    <w:p w:rsidR="00965CCA" w:rsidRDefault="00965CCA" w:rsidP="00FC2DD6">
      <w:pPr>
        <w:spacing w:line="360" w:lineRule="auto"/>
        <w:ind w:left="3600"/>
        <w:rPr>
          <w:rFonts w:ascii="Arial" w:hAnsi="Arial" w:cs="Arial"/>
          <w:sz w:val="32"/>
        </w:rPr>
      </w:pPr>
    </w:p>
    <w:p w:rsidR="00517CC1" w:rsidRDefault="00517CC1" w:rsidP="00FC2DD6">
      <w:pPr>
        <w:spacing w:line="360" w:lineRule="auto"/>
        <w:ind w:left="3600"/>
        <w:rPr>
          <w:rFonts w:ascii="Arial" w:hAnsi="Arial" w:cs="Arial"/>
          <w:sz w:val="32"/>
        </w:rPr>
      </w:pPr>
    </w:p>
    <w:p w:rsidR="008F1E0E" w:rsidRDefault="008F1E0E" w:rsidP="00FC2DD6">
      <w:pPr>
        <w:spacing w:line="360" w:lineRule="auto"/>
        <w:ind w:left="3600"/>
        <w:rPr>
          <w:rFonts w:ascii="Arial" w:hAnsi="Arial" w:cs="Arial"/>
          <w:sz w:val="32"/>
        </w:rPr>
      </w:pPr>
      <w:r w:rsidRPr="008F1E0E">
        <w:rPr>
          <w:rFonts w:ascii="Arial" w:hAnsi="Arial"/>
          <w:noProof/>
          <w:sz w:val="32"/>
          <w:lang w:val="en-NZ" w:eastAsia="en-NZ"/>
        </w:rPr>
        <w:drawing>
          <wp:anchor distT="0" distB="0" distL="114300" distR="114300" simplePos="0" relativeHeight="251684352" behindDoc="1" locked="0" layoutInCell="1" allowOverlap="1" wp14:anchorId="2A9ACEDA" wp14:editId="719A4585">
            <wp:simplePos x="0" y="0"/>
            <wp:positionH relativeFrom="column">
              <wp:posOffset>120015</wp:posOffset>
            </wp:positionH>
            <wp:positionV relativeFrom="paragraph">
              <wp:posOffset>332863</wp:posOffset>
            </wp:positionV>
            <wp:extent cx="1943100" cy="2753273"/>
            <wp:effectExtent l="19050" t="19050" r="19050" b="28575"/>
            <wp:wrapNone/>
            <wp:docPr id="30" name="Picture 30" descr="C:\Users\Alexia\Documents\Make It Easy\Clients\Health and Disability Commission\code of rights\code of rights jp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ia\Documents\Make It Easy\Clients\Health and Disability Commission\code of rights\code of rights jpeg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970" cy="275592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>E kīia ana ēnei motika ko</w:t>
      </w:r>
      <w:r>
        <w:rPr>
          <w:rFonts w:ascii="Arial" w:hAnsi="Arial"/>
          <w:b/>
          <w:sz w:val="32"/>
        </w:rPr>
        <w:t xml:space="preserve"> Ngā Tikanga a </w:t>
      </w:r>
      <w:r w:rsidR="007C5903">
        <w:rPr>
          <w:rFonts w:ascii="Arial" w:hAnsi="Arial"/>
          <w:b/>
          <w:sz w:val="32"/>
        </w:rPr>
        <w:br/>
      </w:r>
      <w:r>
        <w:rPr>
          <w:rFonts w:ascii="Arial" w:hAnsi="Arial"/>
          <w:b/>
          <w:sz w:val="32"/>
        </w:rPr>
        <w:t>Te Toihau Hauora, Hauātanga</w:t>
      </w:r>
      <w:r>
        <w:rPr>
          <w:rFonts w:ascii="Arial" w:hAnsi="Arial"/>
          <w:sz w:val="32"/>
        </w:rPr>
        <w:t>.</w:t>
      </w:r>
    </w:p>
    <w:p w:rsidR="008F1E0E" w:rsidRPr="007C5903" w:rsidRDefault="008F1E0E" w:rsidP="00FC2DD6">
      <w:pPr>
        <w:spacing w:line="360" w:lineRule="auto"/>
        <w:ind w:left="3600"/>
        <w:rPr>
          <w:rFonts w:ascii="Arial" w:hAnsi="Arial" w:cs="Arial"/>
          <w:szCs w:val="24"/>
        </w:rPr>
      </w:pPr>
    </w:p>
    <w:p w:rsidR="007C5903" w:rsidRPr="007C5903" w:rsidRDefault="007C5903" w:rsidP="00FC2DD6">
      <w:pPr>
        <w:spacing w:line="360" w:lineRule="auto"/>
        <w:ind w:left="3600"/>
        <w:rPr>
          <w:rFonts w:ascii="Arial" w:hAnsi="Arial" w:cs="Arial"/>
          <w:szCs w:val="24"/>
        </w:rPr>
      </w:pPr>
    </w:p>
    <w:p w:rsidR="007C5903" w:rsidRPr="007C5903" w:rsidRDefault="007C5903" w:rsidP="00FC2DD6">
      <w:pPr>
        <w:spacing w:line="360" w:lineRule="auto"/>
        <w:ind w:left="3600"/>
        <w:rPr>
          <w:rFonts w:ascii="Arial" w:hAnsi="Arial" w:cs="Arial"/>
          <w:szCs w:val="24"/>
        </w:rPr>
      </w:pPr>
    </w:p>
    <w:p w:rsidR="008F1E0E" w:rsidRPr="008F1E0E" w:rsidRDefault="00E41FFD" w:rsidP="00FC2DD6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Ki ētahi atu tāngata ko</w:t>
      </w:r>
      <w:r w:rsidR="008F1E0E">
        <w:rPr>
          <w:rFonts w:ascii="Arial" w:hAnsi="Arial"/>
          <w:b/>
          <w:sz w:val="32"/>
        </w:rPr>
        <w:t xml:space="preserve"> Ngā Tikanga Motika</w:t>
      </w:r>
      <w:r>
        <w:rPr>
          <w:rFonts w:ascii="Arial" w:hAnsi="Arial"/>
          <w:sz w:val="32"/>
        </w:rPr>
        <w:t>.</w:t>
      </w:r>
    </w:p>
    <w:p w:rsidR="008F1E0E" w:rsidRPr="007C5903" w:rsidRDefault="008F1E0E" w:rsidP="00FC2DD6">
      <w:pPr>
        <w:spacing w:line="360" w:lineRule="auto"/>
        <w:ind w:left="3600"/>
        <w:rPr>
          <w:rFonts w:ascii="Arial" w:hAnsi="Arial" w:cs="Arial"/>
          <w:szCs w:val="24"/>
        </w:rPr>
      </w:pPr>
    </w:p>
    <w:p w:rsidR="007C5903" w:rsidRPr="007C5903" w:rsidRDefault="007C5903" w:rsidP="00FC2DD6">
      <w:pPr>
        <w:spacing w:line="360" w:lineRule="auto"/>
        <w:ind w:left="3600"/>
        <w:rPr>
          <w:rFonts w:ascii="Arial" w:hAnsi="Arial" w:cs="Arial"/>
          <w:szCs w:val="24"/>
        </w:rPr>
      </w:pPr>
    </w:p>
    <w:p w:rsidR="007C5903" w:rsidRPr="007C5903" w:rsidRDefault="007C5903" w:rsidP="00FC2DD6">
      <w:pPr>
        <w:spacing w:line="360" w:lineRule="auto"/>
        <w:ind w:left="3600"/>
        <w:rPr>
          <w:rFonts w:ascii="Arial" w:hAnsi="Arial" w:cs="Arial"/>
          <w:szCs w:val="24"/>
        </w:rPr>
      </w:pPr>
      <w:r>
        <w:rPr>
          <w:rFonts w:ascii="Arial" w:hAnsi="Arial"/>
          <w:noProof/>
          <w:sz w:val="32"/>
          <w:lang w:val="en-NZ" w:eastAsia="en-NZ"/>
        </w:rPr>
        <w:drawing>
          <wp:anchor distT="0" distB="0" distL="114300" distR="114300" simplePos="0" relativeHeight="251700224" behindDoc="0" locked="0" layoutInCell="1" allowOverlap="1" wp14:anchorId="5A54F4EA" wp14:editId="084493F2">
            <wp:simplePos x="0" y="0"/>
            <wp:positionH relativeFrom="column">
              <wp:posOffset>48260</wp:posOffset>
            </wp:positionH>
            <wp:positionV relativeFrom="paragraph">
              <wp:posOffset>120015</wp:posOffset>
            </wp:positionV>
            <wp:extent cx="2171700" cy="2047875"/>
            <wp:effectExtent l="0" t="0" r="0" b="9525"/>
            <wp:wrapSquare wrapText="bothSides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47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3C38" w:rsidRDefault="007D7836" w:rsidP="00FC2DD6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noProof/>
          <w:sz w:val="32"/>
          <w:lang w:val="en-NZ" w:eastAsia="en-NZ"/>
        </w:rPr>
        <w:drawing>
          <wp:anchor distT="0" distB="0" distL="114300" distR="114300" simplePos="0" relativeHeight="251699200" behindDoc="0" locked="0" layoutInCell="1" allowOverlap="1" wp14:anchorId="39468F2D" wp14:editId="62EF7767">
            <wp:simplePos x="0" y="0"/>
            <wp:positionH relativeFrom="column">
              <wp:posOffset>614680</wp:posOffset>
            </wp:positionH>
            <wp:positionV relativeFrom="paragraph">
              <wp:posOffset>5154295</wp:posOffset>
            </wp:positionV>
            <wp:extent cx="2162175" cy="2037715"/>
            <wp:effectExtent l="0" t="0" r="9525" b="635"/>
            <wp:wrapNone/>
            <wp:docPr id="61" name="Picture 61" descr="Complaint verbal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omplaint verbal 3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3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32"/>
          <w:lang w:val="en-NZ" w:eastAsia="en-NZ"/>
        </w:rPr>
        <w:drawing>
          <wp:anchor distT="0" distB="0" distL="114300" distR="114300" simplePos="0" relativeHeight="251698176" behindDoc="0" locked="0" layoutInCell="1" allowOverlap="1" wp14:anchorId="17C4A441" wp14:editId="6DDE126C">
            <wp:simplePos x="0" y="0"/>
            <wp:positionH relativeFrom="column">
              <wp:posOffset>614680</wp:posOffset>
            </wp:positionH>
            <wp:positionV relativeFrom="paragraph">
              <wp:posOffset>5154295</wp:posOffset>
            </wp:positionV>
            <wp:extent cx="2162175" cy="2037715"/>
            <wp:effectExtent l="0" t="0" r="9525" b="635"/>
            <wp:wrapNone/>
            <wp:docPr id="59" name="Picture 59" descr="Complaint verbal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mplaint verbal 3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3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32"/>
          <w:lang w:val="en-NZ" w:eastAsia="en-NZ"/>
        </w:rPr>
        <w:drawing>
          <wp:anchor distT="0" distB="0" distL="114300" distR="114300" simplePos="0" relativeHeight="251697152" behindDoc="0" locked="0" layoutInCell="1" allowOverlap="1" wp14:anchorId="7B75BE01" wp14:editId="6F072778">
            <wp:simplePos x="0" y="0"/>
            <wp:positionH relativeFrom="column">
              <wp:posOffset>614680</wp:posOffset>
            </wp:positionH>
            <wp:positionV relativeFrom="paragraph">
              <wp:posOffset>5154295</wp:posOffset>
            </wp:positionV>
            <wp:extent cx="2162175" cy="2037715"/>
            <wp:effectExtent l="0" t="0" r="9525" b="635"/>
            <wp:wrapNone/>
            <wp:docPr id="57" name="Picture 57" descr="Complaint verbal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omplaint verbal 3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037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>I ētahi wā kāore i te pai ngā ratonga hauora, hauā rānei e whiwhi ana te tangata.</w:t>
      </w:r>
    </w:p>
    <w:p w:rsidR="00965CCA" w:rsidRDefault="00965CCA" w:rsidP="00FC2DD6">
      <w:pPr>
        <w:spacing w:line="360" w:lineRule="auto"/>
        <w:ind w:left="3600"/>
        <w:rPr>
          <w:rFonts w:ascii="Arial" w:hAnsi="Arial" w:cs="Arial"/>
          <w:sz w:val="32"/>
        </w:rPr>
      </w:pPr>
    </w:p>
    <w:p w:rsidR="00783C38" w:rsidRDefault="00783C38" w:rsidP="00FC2DD6">
      <w:pPr>
        <w:spacing w:line="360" w:lineRule="auto"/>
        <w:ind w:left="3600"/>
        <w:rPr>
          <w:rFonts w:ascii="Arial" w:hAnsi="Arial" w:cs="Arial"/>
          <w:sz w:val="32"/>
        </w:rPr>
      </w:pPr>
    </w:p>
    <w:p w:rsidR="00517CC1" w:rsidRDefault="00517CC1" w:rsidP="00FC2DD6">
      <w:pPr>
        <w:spacing w:line="360" w:lineRule="auto"/>
        <w:ind w:left="3600"/>
        <w:rPr>
          <w:rFonts w:ascii="Arial" w:hAnsi="Arial" w:cs="Arial"/>
          <w:sz w:val="32"/>
        </w:rPr>
      </w:pPr>
    </w:p>
    <w:p w:rsidR="0068288C" w:rsidRDefault="0068288C" w:rsidP="00FC2DD6">
      <w:pPr>
        <w:spacing w:line="360" w:lineRule="auto"/>
        <w:ind w:left="3600"/>
        <w:rPr>
          <w:rFonts w:ascii="Arial" w:hAnsi="Arial" w:cs="Arial"/>
          <w:sz w:val="32"/>
        </w:rPr>
      </w:pPr>
    </w:p>
    <w:p w:rsidR="007349E6" w:rsidRDefault="00783C38" w:rsidP="00655727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Mēnā ka pērā ka taea e koe te:</w:t>
      </w:r>
    </w:p>
    <w:p w:rsidR="00655727" w:rsidRDefault="00655727" w:rsidP="00655727">
      <w:pPr>
        <w:spacing w:line="360" w:lineRule="auto"/>
        <w:ind w:left="3600"/>
        <w:rPr>
          <w:rFonts w:ascii="Arial" w:hAnsi="Arial" w:cs="Arial"/>
          <w:sz w:val="32"/>
        </w:rPr>
      </w:pPr>
    </w:p>
    <w:p w:rsidR="007349E6" w:rsidRDefault="00953B04" w:rsidP="007349E6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85376" behindDoc="0" locked="0" layoutInCell="1" allowOverlap="1" wp14:anchorId="07E11DEB" wp14:editId="6245738C">
            <wp:simplePos x="0" y="0"/>
            <wp:positionH relativeFrom="margin">
              <wp:posOffset>143510</wp:posOffset>
            </wp:positionH>
            <wp:positionV relativeFrom="paragraph">
              <wp:posOffset>11430</wp:posOffset>
            </wp:positionV>
            <wp:extent cx="1771650" cy="962660"/>
            <wp:effectExtent l="0" t="0" r="0" b="8890"/>
            <wp:wrapNone/>
            <wp:docPr id="10" name="Picture 10" descr="C:\Users\Prue\AppData\Local\Microsoft\Windows\INetCacheContent.Word\hdc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\AppData\Local\Microsoft\Windows\INetCacheContent.Word\hdc log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 xml:space="preserve">kōrero atu ki tētahi atu mēnā kāore </w:t>
      </w:r>
      <w:r w:rsidR="00A14377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 xml:space="preserve">koe i te rata </w:t>
      </w:r>
    </w:p>
    <w:p w:rsidR="007349E6" w:rsidRDefault="007349E6" w:rsidP="007349E6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7B141A" w:rsidRPr="00517CC1" w:rsidRDefault="000106C7" w:rsidP="00517CC1">
      <w:pPr>
        <w:pStyle w:val="ListParagraph"/>
        <w:numPr>
          <w:ilvl w:val="0"/>
          <w:numId w:val="13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tuku amuamu ki </w:t>
      </w:r>
      <w:r w:rsidR="00091E79">
        <w:rPr>
          <w:rFonts w:ascii="Arial" w:hAnsi="Arial"/>
          <w:b/>
          <w:sz w:val="32"/>
        </w:rPr>
        <w:t>Te Toihau Hauora, Hauātanga</w:t>
      </w:r>
      <w:r>
        <w:rPr>
          <w:rFonts w:ascii="Arial" w:hAnsi="Arial"/>
          <w:sz w:val="32"/>
        </w:rPr>
        <w:t>.</w:t>
      </w:r>
    </w:p>
    <w:p w:rsidR="00517CC1" w:rsidRDefault="00517CC1">
      <w:pPr>
        <w:rPr>
          <w:rFonts w:ascii="Arial" w:hAnsi="Arial" w:cs="Arial"/>
          <w:b/>
          <w:sz w:val="48"/>
        </w:rPr>
      </w:pPr>
    </w:p>
    <w:p w:rsidR="00466957" w:rsidRDefault="00466957">
      <w:pPr>
        <w:rPr>
          <w:rFonts w:ascii="Arial" w:hAnsi="Arial" w:cs="Arial"/>
          <w:b/>
          <w:sz w:val="48"/>
        </w:rPr>
      </w:pPr>
    </w:p>
    <w:p w:rsidR="00466957" w:rsidRDefault="00BA25A9" w:rsidP="00466957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noProof/>
          <w:sz w:val="32"/>
          <w:lang w:val="en-NZ" w:eastAsia="en-NZ"/>
        </w:rPr>
        <w:drawing>
          <wp:anchor distT="0" distB="0" distL="114300" distR="114300" simplePos="0" relativeHeight="251706368" behindDoc="0" locked="0" layoutInCell="1" allowOverlap="1" wp14:anchorId="579D90E5" wp14:editId="6AA97737">
            <wp:simplePos x="0" y="0"/>
            <wp:positionH relativeFrom="column">
              <wp:posOffset>147320</wp:posOffset>
            </wp:positionH>
            <wp:positionV relativeFrom="paragraph">
              <wp:posOffset>42311</wp:posOffset>
            </wp:positionV>
            <wp:extent cx="1704975" cy="2105025"/>
            <wp:effectExtent l="0" t="0" r="9525" b="9525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 xml:space="preserve">Ka mātua whakarite </w:t>
      </w:r>
      <w:r>
        <w:rPr>
          <w:rFonts w:ascii="Arial" w:hAnsi="Arial"/>
          <w:b/>
          <w:sz w:val="32"/>
        </w:rPr>
        <w:t>Te Toihau Hauora, Hauātanga</w:t>
      </w:r>
      <w:r>
        <w:rPr>
          <w:rFonts w:ascii="Arial" w:hAnsi="Arial"/>
          <w:sz w:val="32"/>
        </w:rPr>
        <w:t xml:space="preserve">: </w:t>
      </w:r>
    </w:p>
    <w:p w:rsidR="00466957" w:rsidRDefault="00466957" w:rsidP="00466957">
      <w:pPr>
        <w:spacing w:line="360" w:lineRule="auto"/>
        <w:ind w:left="3600"/>
        <w:rPr>
          <w:rFonts w:ascii="Arial" w:hAnsi="Arial" w:cs="Arial"/>
          <w:sz w:val="32"/>
        </w:rPr>
      </w:pPr>
    </w:p>
    <w:p w:rsidR="00466957" w:rsidRDefault="008551C5" w:rsidP="00466957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noProof/>
          <w:sz w:val="32"/>
          <w:lang w:val="en-NZ" w:eastAsia="en-NZ"/>
        </w:rPr>
        <w:drawing>
          <wp:anchor distT="0" distB="0" distL="114300" distR="114300" simplePos="0" relativeHeight="251705344" behindDoc="0" locked="0" layoutInCell="1" allowOverlap="1" wp14:editId="52A3DC82">
            <wp:simplePos x="0" y="0"/>
            <wp:positionH relativeFrom="column">
              <wp:posOffset>668020</wp:posOffset>
            </wp:positionH>
            <wp:positionV relativeFrom="paragraph">
              <wp:posOffset>4815840</wp:posOffset>
            </wp:positionV>
            <wp:extent cx="1694815" cy="2099945"/>
            <wp:effectExtent l="0" t="0" r="635" b="0"/>
            <wp:wrapNone/>
            <wp:docPr id="72" name="Picture 72" descr="thumb_u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umb_up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4815" cy="2099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>ka whiwhi koe i ō motika</w:t>
      </w:r>
    </w:p>
    <w:p w:rsidR="00466957" w:rsidRDefault="00466957" w:rsidP="00466957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466957" w:rsidRPr="00B90B82" w:rsidRDefault="00466957" w:rsidP="00466957">
      <w:pPr>
        <w:pStyle w:val="ListParagraph"/>
        <w:numPr>
          <w:ilvl w:val="0"/>
          <w:numId w:val="14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ka pai te manaaki i a koe ina whakamahia e koe ngā ratonga </w:t>
      </w:r>
      <w:r w:rsidR="0068288C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hauora, hauā rānei.</w:t>
      </w:r>
    </w:p>
    <w:p w:rsidR="00466957" w:rsidRDefault="00466957">
      <w:pPr>
        <w:rPr>
          <w:rFonts w:ascii="Arial" w:hAnsi="Arial" w:cs="Arial"/>
          <w:b/>
          <w:sz w:val="48"/>
        </w:rPr>
      </w:pPr>
    </w:p>
    <w:p w:rsidR="00466957" w:rsidRDefault="00466957">
      <w:pPr>
        <w:rPr>
          <w:rFonts w:ascii="Arial" w:hAnsi="Arial" w:cs="Arial"/>
          <w:b/>
          <w:sz w:val="48"/>
        </w:rPr>
      </w:pPr>
      <w:r>
        <w:rPr>
          <w:rFonts w:ascii="Arial" w:hAnsi="Arial"/>
          <w:b/>
          <w:sz w:val="48"/>
        </w:rPr>
        <w:br w:type="page"/>
      </w:r>
    </w:p>
    <w:p w:rsidR="00D066D2" w:rsidRPr="004E20A7" w:rsidRDefault="00733346" w:rsidP="00D066D2">
      <w:pPr>
        <w:spacing w:line="360" w:lineRule="auto"/>
        <w:jc w:val="center"/>
        <w:rPr>
          <w:rFonts w:ascii="Arial" w:hAnsi="Arial" w:cs="Arial"/>
          <w:b/>
          <w:sz w:val="48"/>
        </w:rPr>
      </w:pPr>
      <w:r w:rsidRPr="00D15A4B">
        <w:rPr>
          <w:rFonts w:ascii="Arial" w:hAnsi="Arial"/>
          <w:b/>
          <w:noProof/>
          <w:sz w:val="48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53632" behindDoc="1" locked="0" layoutInCell="1" allowOverlap="1" wp14:anchorId="039CB670" wp14:editId="7106E187">
                <wp:simplePos x="0" y="0"/>
                <wp:positionH relativeFrom="margin">
                  <wp:posOffset>-172085</wp:posOffset>
                </wp:positionH>
                <wp:positionV relativeFrom="paragraph">
                  <wp:posOffset>-171450</wp:posOffset>
                </wp:positionV>
                <wp:extent cx="6800850" cy="781050"/>
                <wp:effectExtent l="0" t="0" r="19050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7810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D1EE3EF" id="Rectangle 13" o:spid="_x0000_s1026" style="position:absolute;margin-left:-13.55pt;margin-top:-13.5pt;width:535.5pt;height:61.5pt;z-index:-25166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" fillcolor="#fbd4b4 [1305]" strokecolor="#eaf1dd [662]" strokeweight="2pt">
                <w10:wrap anchorx="margin"/>
              </v:rect>
            </w:pict>
          </mc:Fallback>
        </mc:AlternateContent>
      </w:r>
      <w:r>
        <w:rPr>
          <w:rFonts w:ascii="Arial" w:hAnsi="Arial"/>
          <w:b/>
          <w:sz w:val="48"/>
        </w:rPr>
        <w:t xml:space="preserve">Ko wai ka whakarite i tō amuamu? </w:t>
      </w:r>
    </w:p>
    <w:p w:rsidR="00D14D12" w:rsidRDefault="00D066D2" w:rsidP="004C37B8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br/>
      </w:r>
    </w:p>
    <w:p w:rsidR="004C37B8" w:rsidRDefault="008873CA" w:rsidP="004C37B8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noProof/>
          <w:sz w:val="32"/>
          <w:lang w:val="en-NZ" w:eastAsia="en-NZ"/>
        </w:rPr>
        <w:drawing>
          <wp:anchor distT="0" distB="0" distL="114300" distR="114300" simplePos="0" relativeHeight="251701248" behindDoc="0" locked="0" layoutInCell="1" allowOverlap="1" wp14:anchorId="0B0595B4" wp14:editId="2506B6E0">
            <wp:simplePos x="0" y="0"/>
            <wp:positionH relativeFrom="column">
              <wp:posOffset>72390</wp:posOffset>
            </wp:positionH>
            <wp:positionV relativeFrom="paragraph">
              <wp:posOffset>-241300</wp:posOffset>
            </wp:positionV>
            <wp:extent cx="1932305" cy="1932305"/>
            <wp:effectExtent l="0" t="0" r="0" b="0"/>
            <wp:wrapSquare wrapText="bothSides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305" cy="1932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>Ina tuku amuamu koe ki</w:t>
      </w:r>
      <w:r>
        <w:rPr>
          <w:rFonts w:ascii="Arial" w:hAnsi="Arial"/>
          <w:b/>
          <w:sz w:val="32"/>
        </w:rPr>
        <w:t xml:space="preserve"> Te Toihau </w:t>
      </w:r>
      <w:r w:rsidR="007C5903">
        <w:rPr>
          <w:rFonts w:ascii="Arial" w:hAnsi="Arial"/>
          <w:b/>
          <w:sz w:val="32"/>
        </w:rPr>
        <w:br/>
      </w:r>
      <w:r>
        <w:rPr>
          <w:rFonts w:ascii="Arial" w:hAnsi="Arial"/>
          <w:b/>
          <w:sz w:val="32"/>
        </w:rPr>
        <w:t>Hauora, Hauātanga</w:t>
      </w:r>
      <w:r>
        <w:rPr>
          <w:rFonts w:ascii="Arial" w:hAnsi="Arial"/>
          <w:sz w:val="32"/>
        </w:rPr>
        <w:t xml:space="preserve"> ka tukuna ki tētahi </w:t>
      </w:r>
      <w:r w:rsidR="007C5903">
        <w:rPr>
          <w:rFonts w:ascii="Arial" w:hAnsi="Arial"/>
          <w:sz w:val="32"/>
        </w:rPr>
        <w:br/>
      </w:r>
      <w:r w:rsidR="004C37B8">
        <w:rPr>
          <w:rFonts w:ascii="Arial" w:hAnsi="Arial"/>
          <w:b/>
          <w:sz w:val="32"/>
        </w:rPr>
        <w:t>Āteha Amuamu</w:t>
      </w:r>
      <w:r>
        <w:rPr>
          <w:rFonts w:ascii="Arial" w:hAnsi="Arial"/>
          <w:sz w:val="32"/>
        </w:rPr>
        <w:t>.</w:t>
      </w:r>
    </w:p>
    <w:p w:rsidR="004C37B8" w:rsidRDefault="004C37B8" w:rsidP="003B111D">
      <w:pPr>
        <w:spacing w:line="360" w:lineRule="auto"/>
        <w:ind w:left="3600"/>
        <w:rPr>
          <w:rFonts w:ascii="Arial" w:hAnsi="Arial" w:cs="Arial"/>
          <w:sz w:val="32"/>
        </w:rPr>
      </w:pPr>
    </w:p>
    <w:p w:rsidR="004C37B8" w:rsidRDefault="004C37B8" w:rsidP="004C37B8">
      <w:pPr>
        <w:spacing w:line="360" w:lineRule="auto"/>
        <w:rPr>
          <w:rFonts w:ascii="Arial" w:hAnsi="Arial" w:cs="Arial"/>
          <w:sz w:val="32"/>
        </w:rPr>
      </w:pPr>
    </w:p>
    <w:p w:rsidR="00831F0B" w:rsidRDefault="00953B04" w:rsidP="000C2D79">
      <w:pPr>
        <w:spacing w:after="240" w:line="360" w:lineRule="auto"/>
        <w:ind w:left="3600"/>
        <w:rPr>
          <w:rFonts w:ascii="Arial" w:hAnsi="Arial" w:cs="Arial"/>
          <w:sz w:val="32"/>
          <w:szCs w:val="36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27872" behindDoc="0" locked="0" layoutInCell="1" allowOverlap="1" wp14:anchorId="7F95651E" wp14:editId="21551E1F">
            <wp:simplePos x="0" y="0"/>
            <wp:positionH relativeFrom="margin">
              <wp:posOffset>78740</wp:posOffset>
            </wp:positionH>
            <wp:positionV relativeFrom="paragraph">
              <wp:posOffset>31115</wp:posOffset>
            </wp:positionV>
            <wp:extent cx="1734185" cy="1953895"/>
            <wp:effectExtent l="0" t="0" r="0" b="8255"/>
            <wp:wrapNone/>
            <wp:docPr id="20" name="Picture 20" descr="C:\Users\Prue\AppData\Local\Microsoft\Windows\INetCache\Content.Word\feedback good b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ue\AppData\Local\Microsoft\Windows\INetCache\Content.Word\feedback good bad (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 xml:space="preserve">Ko te </w:t>
      </w:r>
      <w:r w:rsidR="004C37B8" w:rsidRPr="006573C8">
        <w:rPr>
          <w:rFonts w:ascii="Arial" w:hAnsi="Arial"/>
          <w:b/>
          <w:sz w:val="32"/>
          <w:szCs w:val="36"/>
        </w:rPr>
        <w:t>Āteha Amuamu</w:t>
      </w:r>
      <w:r>
        <w:rPr>
          <w:rFonts w:ascii="Arial" w:hAnsi="Arial"/>
          <w:sz w:val="32"/>
        </w:rPr>
        <w:t xml:space="preserve"> te tangata ka </w:t>
      </w:r>
      <w:r w:rsidR="007C5903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whakarite i tō amuamu.</w:t>
      </w:r>
    </w:p>
    <w:p w:rsidR="000C2D79" w:rsidRDefault="000C2D79" w:rsidP="000C2D79">
      <w:pPr>
        <w:spacing w:after="240" w:line="360" w:lineRule="auto"/>
        <w:ind w:left="3600"/>
        <w:rPr>
          <w:rFonts w:ascii="Arial" w:hAnsi="Arial" w:cs="Arial"/>
          <w:sz w:val="32"/>
          <w:szCs w:val="36"/>
        </w:rPr>
      </w:pPr>
    </w:p>
    <w:p w:rsidR="006573C8" w:rsidRDefault="006573C8" w:rsidP="00C7519A">
      <w:pPr>
        <w:spacing w:after="240" w:line="360" w:lineRule="auto"/>
        <w:ind w:left="3600"/>
        <w:rPr>
          <w:rFonts w:ascii="Arial" w:hAnsi="Arial" w:cs="Arial"/>
          <w:sz w:val="32"/>
          <w:szCs w:val="36"/>
        </w:rPr>
      </w:pPr>
    </w:p>
    <w:p w:rsidR="006573C8" w:rsidRDefault="006573C8" w:rsidP="00C7519A">
      <w:pPr>
        <w:spacing w:after="240" w:line="360" w:lineRule="auto"/>
        <w:ind w:left="3600"/>
        <w:rPr>
          <w:rFonts w:ascii="Arial" w:hAnsi="Arial" w:cs="Arial"/>
          <w:sz w:val="32"/>
          <w:szCs w:val="36"/>
        </w:rPr>
      </w:pPr>
      <w:r>
        <w:rPr>
          <w:rFonts w:ascii="Arial" w:hAnsi="Arial"/>
          <w:sz w:val="32"/>
        </w:rPr>
        <w:t xml:space="preserve">Ka tuhi atu te </w:t>
      </w:r>
      <w:r>
        <w:rPr>
          <w:rFonts w:ascii="Arial" w:hAnsi="Arial"/>
          <w:b/>
          <w:sz w:val="32"/>
        </w:rPr>
        <w:t>Te Toihau Hauora, Hauātanga</w:t>
      </w:r>
      <w:r>
        <w:rPr>
          <w:rFonts w:ascii="Arial" w:hAnsi="Arial"/>
          <w:sz w:val="32"/>
        </w:rPr>
        <w:t xml:space="preserve"> ki a koe me te whakamōhio atu:</w:t>
      </w:r>
    </w:p>
    <w:p w:rsidR="007316BC" w:rsidRDefault="007316BC" w:rsidP="00C7519A">
      <w:pPr>
        <w:spacing w:after="240" w:line="360" w:lineRule="auto"/>
        <w:ind w:left="3600"/>
        <w:rPr>
          <w:rFonts w:ascii="Arial" w:hAnsi="Arial" w:cs="Arial"/>
          <w:sz w:val="32"/>
          <w:szCs w:val="36"/>
        </w:rPr>
      </w:pPr>
    </w:p>
    <w:p w:rsidR="007316BC" w:rsidRPr="007316BC" w:rsidRDefault="00953B04" w:rsidP="00E14FEF">
      <w:pPr>
        <w:pStyle w:val="ListParagraph"/>
        <w:numPr>
          <w:ilvl w:val="0"/>
          <w:numId w:val="2"/>
        </w:numPr>
        <w:spacing w:after="240" w:line="360" w:lineRule="auto"/>
        <w:rPr>
          <w:rFonts w:ascii="Arial" w:hAnsi="Arial" w:cs="Arial"/>
          <w:sz w:val="32"/>
          <w:szCs w:val="36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30080" behindDoc="0" locked="0" layoutInCell="1" allowOverlap="1" wp14:anchorId="15CBF0A6" wp14:editId="4BDBBC36">
            <wp:simplePos x="0" y="0"/>
            <wp:positionH relativeFrom="column">
              <wp:posOffset>153670</wp:posOffset>
            </wp:positionH>
            <wp:positionV relativeFrom="paragraph">
              <wp:posOffset>78740</wp:posOffset>
            </wp:positionV>
            <wp:extent cx="1858010" cy="1495425"/>
            <wp:effectExtent l="0" t="0" r="8890" b="9525"/>
            <wp:wrapNone/>
            <wp:docPr id="18" name="Picture 18" descr="C:\Users\Prue\AppData\Local\Microsoft\Windows\INetCacheContent.Word\Envelope mail 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ue\AppData\Local\Microsoft\Windows\INetCacheContent.Word\Envelope mail pos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01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 xml:space="preserve">i te ingoa o tō </w:t>
      </w:r>
      <w:r w:rsidR="006573C8" w:rsidRPr="0036035A">
        <w:rPr>
          <w:rFonts w:ascii="Arial" w:hAnsi="Arial"/>
          <w:b/>
          <w:sz w:val="32"/>
          <w:szCs w:val="36"/>
        </w:rPr>
        <w:t>Āteha Amuamu</w:t>
      </w:r>
    </w:p>
    <w:p w:rsidR="006573C8" w:rsidRDefault="006573C8" w:rsidP="007316BC">
      <w:pPr>
        <w:pStyle w:val="ListParagraph"/>
        <w:spacing w:after="240" w:line="360" w:lineRule="auto"/>
        <w:ind w:left="4320"/>
        <w:rPr>
          <w:rFonts w:ascii="Arial" w:hAnsi="Arial" w:cs="Arial"/>
          <w:sz w:val="32"/>
          <w:szCs w:val="36"/>
        </w:rPr>
      </w:pPr>
    </w:p>
    <w:p w:rsidR="007316BC" w:rsidRDefault="007316BC" w:rsidP="007316BC">
      <w:pPr>
        <w:pStyle w:val="ListParagraph"/>
        <w:spacing w:after="240" w:line="360" w:lineRule="auto"/>
        <w:ind w:left="4320"/>
        <w:rPr>
          <w:rFonts w:ascii="Arial" w:hAnsi="Arial" w:cs="Arial"/>
          <w:sz w:val="32"/>
          <w:szCs w:val="36"/>
        </w:rPr>
      </w:pPr>
    </w:p>
    <w:p w:rsidR="006573C8" w:rsidRDefault="006573C8" w:rsidP="00E14FEF">
      <w:pPr>
        <w:pStyle w:val="ListParagraph"/>
        <w:numPr>
          <w:ilvl w:val="0"/>
          <w:numId w:val="2"/>
        </w:numPr>
        <w:spacing w:after="240" w:line="360" w:lineRule="auto"/>
        <w:rPr>
          <w:rFonts w:ascii="Arial" w:hAnsi="Arial" w:cs="Arial"/>
          <w:sz w:val="32"/>
          <w:szCs w:val="36"/>
        </w:rPr>
      </w:pPr>
      <w:r>
        <w:rPr>
          <w:rFonts w:ascii="Arial" w:hAnsi="Arial"/>
          <w:sz w:val="32"/>
        </w:rPr>
        <w:t xml:space="preserve">he pēhea tō whakapā atu ki tō </w:t>
      </w:r>
      <w:r w:rsidR="0010145A">
        <w:rPr>
          <w:rFonts w:ascii="Arial" w:hAnsi="Arial"/>
          <w:b/>
          <w:sz w:val="32"/>
          <w:szCs w:val="36"/>
        </w:rPr>
        <w:t>Āteha Amuamu</w:t>
      </w:r>
      <w:r>
        <w:rPr>
          <w:rFonts w:ascii="Arial" w:hAnsi="Arial"/>
          <w:sz w:val="32"/>
        </w:rPr>
        <w:t>.</w:t>
      </w:r>
    </w:p>
    <w:p w:rsidR="00831F0B" w:rsidRDefault="00831F0B" w:rsidP="006573C8">
      <w:pPr>
        <w:spacing w:after="240" w:line="360" w:lineRule="auto"/>
        <w:rPr>
          <w:rFonts w:ascii="Arial" w:hAnsi="Arial" w:cs="Arial"/>
          <w:sz w:val="32"/>
          <w:szCs w:val="36"/>
        </w:rPr>
      </w:pPr>
    </w:p>
    <w:p w:rsidR="00BD6A60" w:rsidRDefault="007349E6" w:rsidP="006573C8">
      <w:pPr>
        <w:spacing w:after="240" w:line="360" w:lineRule="auto"/>
        <w:ind w:left="3600"/>
        <w:rPr>
          <w:rFonts w:ascii="Arial" w:hAnsi="Arial" w:cs="Arial"/>
          <w:sz w:val="32"/>
          <w:szCs w:val="36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44416" behindDoc="0" locked="0" layoutInCell="1" allowOverlap="1" wp14:anchorId="13E2E10F" wp14:editId="66ACC938">
            <wp:simplePos x="0" y="0"/>
            <wp:positionH relativeFrom="column">
              <wp:posOffset>-57150</wp:posOffset>
            </wp:positionH>
            <wp:positionV relativeFrom="paragraph">
              <wp:posOffset>520296</wp:posOffset>
            </wp:positionV>
            <wp:extent cx="1933575" cy="1933575"/>
            <wp:effectExtent l="0" t="0" r="9525" b="0"/>
            <wp:wrapNone/>
            <wp:docPr id="36" name="Picture 36" descr="http://cdn.shopify.com/s/files/1/0606/1553/products/James-6_large.png?v=1417858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James-6_large.png?v=141785873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573C8" w:rsidRDefault="00AD5356" w:rsidP="006573C8">
      <w:pPr>
        <w:spacing w:after="240" w:line="360" w:lineRule="auto"/>
        <w:ind w:left="3600"/>
        <w:rPr>
          <w:rFonts w:ascii="Arial" w:hAnsi="Arial" w:cs="Arial"/>
          <w:sz w:val="32"/>
          <w:szCs w:val="36"/>
        </w:rPr>
      </w:pPr>
      <w:r>
        <w:rPr>
          <w:rFonts w:ascii="Arial" w:hAnsi="Arial"/>
          <w:sz w:val="32"/>
        </w:rPr>
        <w:t xml:space="preserve">Ka taea te whakapā atu ki tō </w:t>
      </w:r>
      <w:r w:rsidR="006573C8" w:rsidRPr="006573C8">
        <w:rPr>
          <w:rFonts w:ascii="Arial" w:hAnsi="Arial"/>
          <w:b/>
          <w:sz w:val="32"/>
          <w:szCs w:val="36"/>
        </w:rPr>
        <w:t xml:space="preserve">Āteha </w:t>
      </w:r>
      <w:r w:rsidR="00A14377">
        <w:rPr>
          <w:rFonts w:ascii="Arial" w:hAnsi="Arial"/>
          <w:b/>
          <w:sz w:val="32"/>
          <w:szCs w:val="36"/>
        </w:rPr>
        <w:br/>
      </w:r>
      <w:r w:rsidR="006573C8" w:rsidRPr="006573C8">
        <w:rPr>
          <w:rFonts w:ascii="Arial" w:hAnsi="Arial"/>
          <w:b/>
          <w:sz w:val="32"/>
          <w:szCs w:val="36"/>
        </w:rPr>
        <w:t>Amuamu</w:t>
      </w:r>
      <w:r>
        <w:rPr>
          <w:rFonts w:ascii="Arial" w:hAnsi="Arial"/>
          <w:sz w:val="32"/>
        </w:rPr>
        <w:t xml:space="preserve"> ki te:</w:t>
      </w:r>
    </w:p>
    <w:p w:rsidR="00AD5356" w:rsidRDefault="00AD5356" w:rsidP="006573C8">
      <w:pPr>
        <w:spacing w:after="240" w:line="360" w:lineRule="auto"/>
        <w:ind w:left="3600"/>
        <w:rPr>
          <w:rFonts w:ascii="Arial" w:hAnsi="Arial" w:cs="Arial"/>
          <w:sz w:val="32"/>
          <w:szCs w:val="36"/>
        </w:rPr>
      </w:pPr>
    </w:p>
    <w:p w:rsidR="007316BC" w:rsidRDefault="00AD5356" w:rsidP="00E14FEF">
      <w:pPr>
        <w:pStyle w:val="ListParagraph"/>
        <w:numPr>
          <w:ilvl w:val="0"/>
          <w:numId w:val="9"/>
        </w:numPr>
        <w:spacing w:after="240" w:line="360" w:lineRule="auto"/>
        <w:rPr>
          <w:rFonts w:ascii="Arial" w:hAnsi="Arial" w:cs="Arial"/>
          <w:sz w:val="32"/>
          <w:szCs w:val="36"/>
        </w:rPr>
      </w:pPr>
      <w:r>
        <w:rPr>
          <w:rFonts w:ascii="Arial" w:hAnsi="Arial"/>
          <w:sz w:val="32"/>
        </w:rPr>
        <w:t xml:space="preserve">tuku mōhiohio atu anō ki tō </w:t>
      </w:r>
      <w:r w:rsidR="00393993" w:rsidRPr="00010BDC">
        <w:rPr>
          <w:rFonts w:ascii="Arial" w:hAnsi="Arial"/>
          <w:b/>
          <w:sz w:val="32"/>
          <w:szCs w:val="36"/>
        </w:rPr>
        <w:t>Āteha Amuamu</w:t>
      </w:r>
      <w:r>
        <w:rPr>
          <w:rFonts w:ascii="Arial" w:hAnsi="Arial"/>
          <w:sz w:val="32"/>
        </w:rPr>
        <w:t xml:space="preserve"> mō tō amuamu</w:t>
      </w:r>
    </w:p>
    <w:p w:rsidR="00AD5356" w:rsidRDefault="00AD5356" w:rsidP="007316BC">
      <w:pPr>
        <w:pStyle w:val="ListParagraph"/>
        <w:spacing w:after="240" w:line="360" w:lineRule="auto"/>
        <w:ind w:left="4320"/>
        <w:rPr>
          <w:rFonts w:ascii="Arial" w:hAnsi="Arial" w:cs="Arial"/>
          <w:sz w:val="32"/>
          <w:szCs w:val="36"/>
        </w:rPr>
      </w:pPr>
    </w:p>
    <w:p w:rsidR="00435E2A" w:rsidRDefault="00435E2A" w:rsidP="00435E2A">
      <w:pPr>
        <w:pStyle w:val="ListParagraph"/>
        <w:spacing w:after="240" w:line="360" w:lineRule="auto"/>
        <w:ind w:left="4320"/>
        <w:rPr>
          <w:rFonts w:ascii="Arial" w:hAnsi="Arial" w:cs="Arial"/>
          <w:sz w:val="32"/>
          <w:szCs w:val="36"/>
        </w:rPr>
      </w:pPr>
    </w:p>
    <w:p w:rsidR="007316BC" w:rsidRPr="007316BC" w:rsidRDefault="00743019" w:rsidP="00E14FEF">
      <w:pPr>
        <w:pStyle w:val="ListParagraph"/>
        <w:numPr>
          <w:ilvl w:val="0"/>
          <w:numId w:val="9"/>
        </w:numPr>
        <w:spacing w:after="240" w:line="360" w:lineRule="auto"/>
        <w:rPr>
          <w:rFonts w:ascii="Arial" w:hAnsi="Arial" w:cs="Arial"/>
          <w:sz w:val="32"/>
          <w:szCs w:val="36"/>
        </w:rPr>
      </w:pPr>
      <w:r w:rsidRPr="009D059D">
        <w:rPr>
          <w:b/>
          <w:noProof/>
          <w:lang w:val="en-NZ" w:eastAsia="en-NZ"/>
        </w:rPr>
        <w:drawing>
          <wp:anchor distT="0" distB="0" distL="114300" distR="114300" simplePos="0" relativeHeight="251756544" behindDoc="0" locked="0" layoutInCell="1" allowOverlap="1" wp14:anchorId="44B688D9" wp14:editId="29ACB9A3">
            <wp:simplePos x="0" y="0"/>
            <wp:positionH relativeFrom="margin">
              <wp:posOffset>67945</wp:posOffset>
            </wp:positionH>
            <wp:positionV relativeFrom="paragraph">
              <wp:posOffset>968375</wp:posOffset>
            </wp:positionV>
            <wp:extent cx="1876425" cy="2114550"/>
            <wp:effectExtent l="0" t="0" r="9525" b="0"/>
            <wp:wrapNone/>
            <wp:docPr id="52" name="Picture 52" descr="C:\Users\Prue\AppData\Local\Microsoft\Windows\INetCache\Content.Word\feedback good b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ue\AppData\Local\Microsoft\Windows\INetCache\Content.Word\feedback good bad (5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49E6">
        <w:rPr>
          <w:b/>
          <w:noProof/>
          <w:lang w:val="en-NZ" w:eastAsia="en-NZ"/>
        </w:rPr>
        <w:drawing>
          <wp:anchor distT="0" distB="0" distL="114300" distR="114300" simplePos="0" relativeHeight="251646464" behindDoc="1" locked="0" layoutInCell="1" allowOverlap="1" wp14:anchorId="00809941" wp14:editId="60840B68">
            <wp:simplePos x="0" y="0"/>
            <wp:positionH relativeFrom="column">
              <wp:posOffset>-4357</wp:posOffset>
            </wp:positionH>
            <wp:positionV relativeFrom="paragraph">
              <wp:posOffset>21196</wp:posOffset>
            </wp:positionV>
            <wp:extent cx="2270121" cy="557048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Health Disability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2148" cy="572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 xml:space="preserve">kōrerorero mō te whiwhi āwhina mai i tētahi </w:t>
      </w:r>
      <w:r w:rsidR="00AD5356" w:rsidRPr="009D059D">
        <w:rPr>
          <w:rFonts w:ascii="Arial" w:hAnsi="Arial"/>
          <w:b/>
          <w:sz w:val="32"/>
          <w:szCs w:val="36"/>
        </w:rPr>
        <w:t>Kaitaunaki</w:t>
      </w:r>
      <w:r>
        <w:rPr>
          <w:rFonts w:ascii="Arial" w:hAnsi="Arial"/>
          <w:sz w:val="32"/>
        </w:rPr>
        <w:t xml:space="preserve"> mai i </w:t>
      </w:r>
      <w:r w:rsidR="00AD5356" w:rsidRPr="009D059D">
        <w:rPr>
          <w:rFonts w:ascii="Arial" w:hAnsi="Arial"/>
          <w:b/>
          <w:sz w:val="32"/>
          <w:szCs w:val="36"/>
        </w:rPr>
        <w:t>Ngā Kaitautoko</w:t>
      </w:r>
    </w:p>
    <w:p w:rsidR="00AD5356" w:rsidRDefault="00AD5356" w:rsidP="007316BC">
      <w:pPr>
        <w:pStyle w:val="ListParagraph"/>
        <w:spacing w:after="240" w:line="360" w:lineRule="auto"/>
        <w:ind w:left="4320"/>
        <w:rPr>
          <w:rFonts w:ascii="Arial" w:hAnsi="Arial" w:cs="Arial"/>
          <w:sz w:val="32"/>
          <w:szCs w:val="36"/>
        </w:rPr>
      </w:pPr>
    </w:p>
    <w:p w:rsidR="007316BC" w:rsidRDefault="007316BC" w:rsidP="007316BC">
      <w:pPr>
        <w:pStyle w:val="ListParagraph"/>
        <w:spacing w:after="240" w:line="360" w:lineRule="auto"/>
        <w:ind w:left="4320"/>
        <w:rPr>
          <w:rFonts w:ascii="Arial" w:hAnsi="Arial" w:cs="Arial"/>
          <w:sz w:val="32"/>
          <w:szCs w:val="36"/>
        </w:rPr>
      </w:pPr>
    </w:p>
    <w:p w:rsidR="00BD6A60" w:rsidRDefault="00AD5356" w:rsidP="00E14FEF">
      <w:pPr>
        <w:pStyle w:val="ListParagraph"/>
        <w:numPr>
          <w:ilvl w:val="0"/>
          <w:numId w:val="9"/>
        </w:numPr>
        <w:spacing w:after="240" w:line="360" w:lineRule="auto"/>
        <w:rPr>
          <w:rFonts w:ascii="Arial" w:hAnsi="Arial" w:cs="Arial"/>
          <w:sz w:val="32"/>
          <w:szCs w:val="36"/>
        </w:rPr>
      </w:pPr>
      <w:r>
        <w:rPr>
          <w:rFonts w:ascii="Arial" w:hAnsi="Arial"/>
          <w:sz w:val="32"/>
        </w:rPr>
        <w:t>me tuku pātai mō tō amuamu</w:t>
      </w:r>
    </w:p>
    <w:p w:rsidR="00BD6A60" w:rsidRPr="00BD6A60" w:rsidRDefault="00BD6A60" w:rsidP="00BD6A60">
      <w:pPr>
        <w:spacing w:after="240" w:line="360" w:lineRule="auto"/>
        <w:ind w:left="3960"/>
        <w:rPr>
          <w:rFonts w:ascii="Arial" w:hAnsi="Arial" w:cs="Arial"/>
          <w:sz w:val="32"/>
          <w:szCs w:val="36"/>
        </w:rPr>
      </w:pPr>
    </w:p>
    <w:p w:rsidR="00AD5356" w:rsidRPr="00AD5356" w:rsidRDefault="00BD6A60" w:rsidP="00E14FEF">
      <w:pPr>
        <w:pStyle w:val="ListParagraph"/>
        <w:numPr>
          <w:ilvl w:val="0"/>
          <w:numId w:val="9"/>
        </w:numPr>
        <w:spacing w:after="240" w:line="360" w:lineRule="auto"/>
        <w:rPr>
          <w:rFonts w:ascii="Arial" w:hAnsi="Arial" w:cs="Arial"/>
          <w:sz w:val="32"/>
          <w:szCs w:val="36"/>
        </w:rPr>
      </w:pPr>
      <w:r>
        <w:rPr>
          <w:rFonts w:ascii="Arial" w:hAnsi="Arial"/>
          <w:sz w:val="32"/>
        </w:rPr>
        <w:t>whiwhi whakamārama.</w:t>
      </w:r>
    </w:p>
    <w:p w:rsidR="00C7519A" w:rsidRDefault="00C7519A" w:rsidP="00C7519A">
      <w:pPr>
        <w:spacing w:after="240" w:line="360" w:lineRule="auto"/>
        <w:ind w:left="720"/>
        <w:rPr>
          <w:rFonts w:ascii="Arial" w:hAnsi="Arial" w:cs="Arial"/>
          <w:sz w:val="32"/>
          <w:szCs w:val="36"/>
        </w:rPr>
      </w:pPr>
    </w:p>
    <w:p w:rsidR="00DA530C" w:rsidRDefault="00DA530C" w:rsidP="00EE2E92">
      <w:pPr>
        <w:rPr>
          <w:rFonts w:ascii="Arial" w:hAnsi="Arial" w:cs="Arial"/>
          <w:b/>
          <w:sz w:val="32"/>
        </w:rPr>
      </w:pPr>
    </w:p>
    <w:p w:rsidR="007349E6" w:rsidRDefault="007349E6" w:rsidP="00EE2E92">
      <w:pPr>
        <w:rPr>
          <w:rFonts w:ascii="Arial" w:hAnsi="Arial" w:cs="Arial"/>
          <w:b/>
          <w:sz w:val="32"/>
        </w:rPr>
      </w:pPr>
    </w:p>
    <w:p w:rsidR="007349E6" w:rsidRDefault="007349E6" w:rsidP="00EE2E92">
      <w:pPr>
        <w:rPr>
          <w:rFonts w:ascii="Arial" w:hAnsi="Arial" w:cs="Arial"/>
          <w:b/>
          <w:sz w:val="32"/>
        </w:rPr>
      </w:pPr>
    </w:p>
    <w:p w:rsidR="00DA530C" w:rsidRDefault="00DA530C" w:rsidP="00EE2E92">
      <w:pPr>
        <w:rPr>
          <w:rFonts w:ascii="Arial" w:hAnsi="Arial" w:cs="Arial"/>
          <w:b/>
          <w:sz w:val="32"/>
        </w:rPr>
      </w:pPr>
    </w:p>
    <w:p w:rsidR="00DA530C" w:rsidRDefault="00DA530C" w:rsidP="00EE2E92">
      <w:pPr>
        <w:rPr>
          <w:rFonts w:ascii="Arial" w:hAnsi="Arial" w:cs="Arial"/>
          <w:b/>
          <w:sz w:val="32"/>
        </w:rPr>
      </w:pPr>
    </w:p>
    <w:p w:rsidR="00DA530C" w:rsidRDefault="00DA530C" w:rsidP="00EE2E92">
      <w:pPr>
        <w:rPr>
          <w:rFonts w:ascii="Arial" w:hAnsi="Arial" w:cs="Arial"/>
          <w:b/>
          <w:sz w:val="32"/>
        </w:rPr>
      </w:pPr>
    </w:p>
    <w:p w:rsidR="00EE2E92" w:rsidRDefault="00EE2E92" w:rsidP="00EE2E92">
      <w:pPr>
        <w:rPr>
          <w:rFonts w:ascii="Arial" w:hAnsi="Arial" w:cs="Arial"/>
          <w:b/>
          <w:sz w:val="32"/>
        </w:rPr>
      </w:pPr>
    </w:p>
    <w:p w:rsidR="00EE2E92" w:rsidRDefault="005E123B" w:rsidP="00EE2E92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41344" behindDoc="0" locked="0" layoutInCell="1" allowOverlap="1" wp14:anchorId="460EBE79" wp14:editId="4D4D5829">
            <wp:simplePos x="0" y="0"/>
            <wp:positionH relativeFrom="margin">
              <wp:posOffset>180975</wp:posOffset>
            </wp:positionH>
            <wp:positionV relativeFrom="paragraph">
              <wp:posOffset>17145</wp:posOffset>
            </wp:positionV>
            <wp:extent cx="1771650" cy="962677"/>
            <wp:effectExtent l="0" t="0" r="0" b="8890"/>
            <wp:wrapNone/>
            <wp:docPr id="26" name="Picture 26" descr="C:\Users\Prue\AppData\Local\Microsoft\Windows\INetCacheContent.Word\hdc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\AppData\Local\Microsoft\Windows\INetCacheContent.Word\hdc log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>Ka whakapā atu anō pea ētahi atu tāngata e mahi tahi ana me</w:t>
      </w:r>
      <w:r>
        <w:rPr>
          <w:rFonts w:ascii="Arial" w:hAnsi="Arial"/>
          <w:b/>
          <w:sz w:val="32"/>
        </w:rPr>
        <w:t xml:space="preserve"> Te Toihau Hauora, Hauātanga</w:t>
      </w:r>
      <w:r>
        <w:rPr>
          <w:rFonts w:ascii="Arial" w:hAnsi="Arial"/>
          <w:sz w:val="32"/>
        </w:rPr>
        <w:t xml:space="preserve"> ki a koe mō tō amuamu, pērā i:</w:t>
      </w:r>
    </w:p>
    <w:p w:rsidR="00435E2A" w:rsidRDefault="00435E2A" w:rsidP="00EE2E92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435E2A" w:rsidRDefault="002A6D5D" w:rsidP="0043006F">
      <w:pPr>
        <w:pStyle w:val="ListParagraph"/>
        <w:numPr>
          <w:ilvl w:val="0"/>
          <w:numId w:val="10"/>
        </w:numPr>
        <w:spacing w:line="360" w:lineRule="auto"/>
        <w:ind w:left="5035" w:hanging="357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tētahi atu Āteha Amuamu</w:t>
      </w:r>
    </w:p>
    <w:p w:rsidR="0043006F" w:rsidRPr="0043006F" w:rsidRDefault="005E4ECB" w:rsidP="0043006F">
      <w:pPr>
        <w:spacing w:line="360" w:lineRule="auto"/>
        <w:ind w:left="4678"/>
        <w:rPr>
          <w:rFonts w:ascii="Arial" w:hAnsi="Arial" w:cs="Arial"/>
          <w:sz w:val="32"/>
        </w:rPr>
      </w:pPr>
      <w:r>
        <w:rPr>
          <w:rFonts w:ascii="Arial" w:hAnsi="Arial"/>
          <w:noProof/>
          <w:sz w:val="32"/>
          <w:lang w:val="en-NZ" w:eastAsia="en-NZ"/>
        </w:rPr>
        <w:drawing>
          <wp:anchor distT="0" distB="0" distL="114300" distR="114300" simplePos="0" relativeHeight="251707392" behindDoc="0" locked="0" layoutInCell="1" allowOverlap="1" wp14:anchorId="7DBE35F0" wp14:editId="63CBFDFC">
            <wp:simplePos x="0" y="0"/>
            <wp:positionH relativeFrom="column">
              <wp:posOffset>-35560</wp:posOffset>
            </wp:positionH>
            <wp:positionV relativeFrom="paragraph">
              <wp:posOffset>551815</wp:posOffset>
            </wp:positionV>
            <wp:extent cx="2524125" cy="1924050"/>
            <wp:effectExtent l="0" t="0" r="9525" b="0"/>
            <wp:wrapNone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924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20ADC" w:rsidRDefault="0012113F" w:rsidP="0043006F">
      <w:pPr>
        <w:pStyle w:val="ListParagraph"/>
        <w:numPr>
          <w:ilvl w:val="0"/>
          <w:numId w:val="10"/>
        </w:numPr>
        <w:spacing w:line="360" w:lineRule="auto"/>
        <w:ind w:left="5035" w:hanging="357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he Kaimahi Aromatawai Amuamu</w:t>
      </w:r>
    </w:p>
    <w:p w:rsidR="0043006F" w:rsidRPr="0043006F" w:rsidRDefault="0043006F" w:rsidP="0043006F">
      <w:pPr>
        <w:spacing w:line="360" w:lineRule="auto"/>
        <w:ind w:left="4678"/>
        <w:rPr>
          <w:rFonts w:ascii="Arial" w:hAnsi="Arial" w:cs="Arial"/>
          <w:sz w:val="32"/>
        </w:rPr>
      </w:pPr>
    </w:p>
    <w:p w:rsidR="007316BC" w:rsidRPr="007316BC" w:rsidRDefault="00FA0A8A" w:rsidP="0043006F">
      <w:pPr>
        <w:pStyle w:val="ListParagraph"/>
        <w:numPr>
          <w:ilvl w:val="0"/>
          <w:numId w:val="10"/>
        </w:numPr>
        <w:spacing w:line="360" w:lineRule="auto"/>
        <w:rPr>
          <w:rFonts w:ascii="Arial" w:hAnsi="Arial" w:cs="Arial"/>
          <w:b/>
          <w:sz w:val="32"/>
        </w:rPr>
      </w:pPr>
      <w:r>
        <w:rPr>
          <w:rFonts w:ascii="Arial" w:hAnsi="Arial"/>
          <w:sz w:val="32"/>
        </w:rPr>
        <w:t xml:space="preserve">ētahi atu tāngata mai i </w:t>
      </w:r>
      <w:r>
        <w:rPr>
          <w:rFonts w:ascii="Arial" w:hAnsi="Arial"/>
          <w:b/>
          <w:sz w:val="32"/>
        </w:rPr>
        <w:t>Te Toihau Hauora, Hauātanga</w:t>
      </w:r>
      <w:r>
        <w:rPr>
          <w:rFonts w:ascii="Arial" w:hAnsi="Arial"/>
          <w:sz w:val="32"/>
        </w:rPr>
        <w:t>.</w:t>
      </w:r>
    </w:p>
    <w:p w:rsidR="007316BC" w:rsidRPr="007316BC" w:rsidRDefault="007316BC" w:rsidP="007316BC">
      <w:pPr>
        <w:pStyle w:val="ListParagraph"/>
        <w:rPr>
          <w:rFonts w:ascii="Arial" w:hAnsi="Arial" w:cs="Arial"/>
          <w:b/>
          <w:sz w:val="32"/>
        </w:rPr>
      </w:pPr>
    </w:p>
    <w:p w:rsidR="00E01F8D" w:rsidRPr="00720ADC" w:rsidRDefault="00E01F8D" w:rsidP="007316BC">
      <w:pPr>
        <w:pStyle w:val="ListParagraph"/>
        <w:spacing w:line="360" w:lineRule="auto"/>
        <w:ind w:left="5040"/>
        <w:rPr>
          <w:rFonts w:ascii="Arial" w:hAnsi="Arial" w:cs="Arial"/>
          <w:b/>
          <w:sz w:val="32"/>
        </w:rPr>
      </w:pPr>
    </w:p>
    <w:p w:rsidR="00E01F8D" w:rsidRPr="00E01F8D" w:rsidRDefault="00E01F8D" w:rsidP="00E01F8D">
      <w:pPr>
        <w:pStyle w:val="ListParagraph"/>
        <w:spacing w:line="360" w:lineRule="auto"/>
        <w:ind w:left="5040"/>
        <w:rPr>
          <w:rFonts w:ascii="Arial" w:hAnsi="Arial" w:cs="Arial"/>
          <w:b/>
          <w:sz w:val="32"/>
        </w:rPr>
      </w:pPr>
    </w:p>
    <w:p w:rsidR="007B141A" w:rsidRDefault="007B141A" w:rsidP="00322DBE">
      <w:pPr>
        <w:spacing w:line="360" w:lineRule="auto"/>
        <w:ind w:left="4320"/>
        <w:rPr>
          <w:rFonts w:ascii="Arial" w:hAnsi="Arial" w:cs="Arial"/>
          <w:sz w:val="32"/>
        </w:rPr>
      </w:pPr>
    </w:p>
    <w:p w:rsidR="00435E2A" w:rsidRPr="00E01F8D" w:rsidRDefault="00271836" w:rsidP="00322DBE">
      <w:pPr>
        <w:spacing w:line="360" w:lineRule="auto"/>
        <w:ind w:left="4320"/>
        <w:rPr>
          <w:rFonts w:ascii="Arial" w:hAnsi="Arial" w:cs="Arial"/>
          <w:b/>
          <w:sz w:val="32"/>
        </w:rPr>
      </w:pPr>
      <w:r>
        <w:rPr>
          <w:rFonts w:ascii="Arial" w:hAnsi="Arial"/>
          <w:noProof/>
          <w:sz w:val="32"/>
          <w:lang w:val="en-NZ" w:eastAsia="en-NZ"/>
        </w:rPr>
        <w:drawing>
          <wp:anchor distT="0" distB="0" distL="114300" distR="114300" simplePos="0" relativeHeight="251729920" behindDoc="1" locked="0" layoutInCell="1" allowOverlap="1" wp14:anchorId="35EA31F9" wp14:editId="748BDF77">
            <wp:simplePos x="0" y="0"/>
            <wp:positionH relativeFrom="column">
              <wp:posOffset>606425</wp:posOffset>
            </wp:positionH>
            <wp:positionV relativeFrom="paragraph">
              <wp:posOffset>36830</wp:posOffset>
            </wp:positionV>
            <wp:extent cx="1422400" cy="1600200"/>
            <wp:effectExtent l="0" t="0" r="635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nfo-you-keep-safe private confidential records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>Ka whakarite te</w:t>
      </w:r>
      <w:r w:rsidR="002D2A41">
        <w:rPr>
          <w:rFonts w:ascii="Arial" w:hAnsi="Arial"/>
          <w:b/>
          <w:sz w:val="32"/>
        </w:rPr>
        <w:t xml:space="preserve"> Kaimahi Aromatawai Amuamu</w:t>
      </w:r>
      <w:r>
        <w:rPr>
          <w:rFonts w:ascii="Arial" w:hAnsi="Arial"/>
          <w:sz w:val="32"/>
        </w:rPr>
        <w:t xml:space="preserve"> ka tiakina ngā mōhiohio mō tō amuamu, ā, he māmā ki te kimi. </w:t>
      </w:r>
    </w:p>
    <w:p w:rsidR="00DA497F" w:rsidRDefault="00DA497F" w:rsidP="00DA497F">
      <w:pPr>
        <w:spacing w:line="360" w:lineRule="auto"/>
        <w:rPr>
          <w:rFonts w:ascii="Arial" w:hAnsi="Arial" w:cs="Arial"/>
          <w:b/>
          <w:sz w:val="32"/>
        </w:rPr>
      </w:pPr>
    </w:p>
    <w:p w:rsidR="00D14AD8" w:rsidRDefault="00D14AD8" w:rsidP="0043006F">
      <w:pPr>
        <w:spacing w:line="360" w:lineRule="auto"/>
        <w:rPr>
          <w:rFonts w:ascii="Arial" w:hAnsi="Arial" w:cs="Arial"/>
          <w:b/>
          <w:sz w:val="32"/>
        </w:rPr>
      </w:pPr>
    </w:p>
    <w:p w:rsidR="000860A4" w:rsidRDefault="000860A4" w:rsidP="00C16838">
      <w:pPr>
        <w:spacing w:line="360" w:lineRule="auto"/>
        <w:ind w:left="4320"/>
        <w:rPr>
          <w:rFonts w:ascii="Arial" w:hAnsi="Arial" w:cs="Arial"/>
          <w:sz w:val="32"/>
        </w:rPr>
      </w:pPr>
    </w:p>
    <w:p w:rsidR="000860A4" w:rsidRDefault="000860A4" w:rsidP="00C16838">
      <w:pPr>
        <w:spacing w:line="360" w:lineRule="auto"/>
        <w:ind w:left="4320"/>
        <w:rPr>
          <w:rFonts w:ascii="Arial" w:hAnsi="Arial" w:cs="Arial"/>
          <w:sz w:val="32"/>
        </w:rPr>
      </w:pPr>
    </w:p>
    <w:p w:rsidR="000860A4" w:rsidRDefault="000860A4" w:rsidP="00C16838">
      <w:pPr>
        <w:spacing w:line="360" w:lineRule="auto"/>
        <w:ind w:left="4320"/>
        <w:rPr>
          <w:rFonts w:ascii="Arial" w:hAnsi="Arial" w:cs="Arial"/>
          <w:sz w:val="32"/>
        </w:rPr>
      </w:pPr>
    </w:p>
    <w:p w:rsidR="000860A4" w:rsidRDefault="00DA497F" w:rsidP="00C16838">
      <w:pPr>
        <w:spacing w:line="360" w:lineRule="auto"/>
        <w:ind w:left="432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Ka tukuna te whakatau whakamutunga mō tō amuamu e:</w:t>
      </w:r>
    </w:p>
    <w:p w:rsidR="000860A4" w:rsidRDefault="00271836" w:rsidP="00C16838">
      <w:pPr>
        <w:spacing w:line="360" w:lineRule="auto"/>
        <w:ind w:left="432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03296" behindDoc="0" locked="0" layoutInCell="1" allowOverlap="1" wp14:anchorId="00D252D9" wp14:editId="1FC111BF">
            <wp:simplePos x="0" y="0"/>
            <wp:positionH relativeFrom="margin">
              <wp:posOffset>152400</wp:posOffset>
            </wp:positionH>
            <wp:positionV relativeFrom="paragraph">
              <wp:posOffset>254635</wp:posOffset>
            </wp:positionV>
            <wp:extent cx="1771650" cy="962660"/>
            <wp:effectExtent l="0" t="0" r="0" b="8890"/>
            <wp:wrapNone/>
            <wp:docPr id="67" name="Picture 67" descr="C:\Users\Prue\AppData\Local\Microsoft\Windows\INetCacheContent.Word\hdc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\AppData\Local\Microsoft\Windows\INetCacheContent.Word\hdc log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60A4" w:rsidRDefault="00DA497F" w:rsidP="000860A4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b/>
          <w:sz w:val="32"/>
        </w:rPr>
      </w:pPr>
      <w:r w:rsidRPr="000860A4">
        <w:rPr>
          <w:rFonts w:ascii="Arial" w:hAnsi="Arial"/>
          <w:b/>
          <w:sz w:val="32"/>
        </w:rPr>
        <w:t xml:space="preserve">Te Toihau Hauora, Hauātanga </w:t>
      </w:r>
    </w:p>
    <w:p w:rsidR="00965CCA" w:rsidRDefault="00965CCA" w:rsidP="00243321">
      <w:pPr>
        <w:spacing w:line="360" w:lineRule="auto"/>
        <w:ind w:left="4680"/>
        <w:rPr>
          <w:rFonts w:ascii="Arial" w:hAnsi="Arial" w:cs="Arial"/>
          <w:b/>
          <w:sz w:val="32"/>
        </w:rPr>
      </w:pPr>
    </w:p>
    <w:p w:rsidR="00965CCA" w:rsidRPr="009C42E5" w:rsidRDefault="00965CCA" w:rsidP="00243321">
      <w:pPr>
        <w:spacing w:line="360" w:lineRule="auto"/>
        <w:ind w:left="4680"/>
        <w:rPr>
          <w:rFonts w:ascii="Arial" w:hAnsi="Arial" w:cs="Arial"/>
          <w:b/>
          <w:sz w:val="32"/>
        </w:rPr>
      </w:pPr>
      <w:r>
        <w:rPr>
          <w:rFonts w:ascii="Arial" w:hAnsi="Arial"/>
          <w:b/>
          <w:sz w:val="32"/>
        </w:rPr>
        <w:t>tērā rānei</w:t>
      </w:r>
    </w:p>
    <w:p w:rsidR="000860A4" w:rsidRDefault="000860A4" w:rsidP="000860A4">
      <w:pPr>
        <w:pStyle w:val="ListParagraph"/>
        <w:spacing w:line="360" w:lineRule="auto"/>
        <w:ind w:left="5040"/>
        <w:rPr>
          <w:rFonts w:ascii="Arial" w:hAnsi="Arial" w:cs="Arial"/>
          <w:b/>
          <w:sz w:val="32"/>
        </w:rPr>
      </w:pPr>
    </w:p>
    <w:p w:rsidR="00517CC1" w:rsidRDefault="00517CC1" w:rsidP="000860A4">
      <w:pPr>
        <w:pStyle w:val="ListParagraph"/>
        <w:spacing w:line="360" w:lineRule="auto"/>
        <w:ind w:left="5040"/>
        <w:rPr>
          <w:rFonts w:ascii="Arial" w:hAnsi="Arial" w:cs="Arial"/>
          <w:b/>
          <w:sz w:val="32"/>
        </w:rPr>
      </w:pPr>
    </w:p>
    <w:p w:rsidR="00AC76B9" w:rsidRPr="000860A4" w:rsidRDefault="00965CCA" w:rsidP="000860A4">
      <w:pPr>
        <w:pStyle w:val="ListParagraph"/>
        <w:numPr>
          <w:ilvl w:val="0"/>
          <w:numId w:val="12"/>
        </w:numPr>
        <w:spacing w:line="360" w:lineRule="auto"/>
        <w:rPr>
          <w:rFonts w:ascii="Arial" w:hAnsi="Arial" w:cs="Arial"/>
          <w:b/>
          <w:sz w:val="32"/>
        </w:rPr>
      </w:pPr>
      <w:r>
        <w:rPr>
          <w:rFonts w:ascii="Arial" w:hAnsi="Arial"/>
          <w:sz w:val="32"/>
        </w:rPr>
        <w:t xml:space="preserve">tētahi o ngā </w:t>
      </w:r>
      <w:r w:rsidR="005E123B">
        <w:rPr>
          <w:rFonts w:ascii="Arial" w:hAnsi="Arial"/>
          <w:b/>
          <w:sz w:val="32"/>
        </w:rPr>
        <w:t>Toihau Tuarua</w:t>
      </w:r>
      <w:r>
        <w:rPr>
          <w:rFonts w:ascii="Arial" w:hAnsi="Arial"/>
          <w:sz w:val="32"/>
        </w:rPr>
        <w:t>.</w:t>
      </w:r>
    </w:p>
    <w:p w:rsidR="000860A4" w:rsidRDefault="000860A4">
      <w:pPr>
        <w:rPr>
          <w:rFonts w:ascii="Arial" w:hAnsi="Arial" w:cs="Arial"/>
          <w:b/>
          <w:sz w:val="48"/>
        </w:rPr>
      </w:pPr>
      <w:r>
        <w:rPr>
          <w:rFonts w:ascii="Arial" w:hAnsi="Arial"/>
          <w:b/>
          <w:sz w:val="48"/>
        </w:rPr>
        <w:br w:type="page"/>
      </w:r>
    </w:p>
    <w:p w:rsidR="00013017" w:rsidRPr="007C0885" w:rsidRDefault="004A05DD" w:rsidP="007C0885">
      <w:pPr>
        <w:tabs>
          <w:tab w:val="right" w:pos="10204"/>
        </w:tabs>
        <w:spacing w:line="360" w:lineRule="auto"/>
        <w:jc w:val="center"/>
        <w:rPr>
          <w:rFonts w:ascii="Arial" w:hAnsi="Arial" w:cs="Arial"/>
          <w:b/>
          <w:sz w:val="28"/>
        </w:rPr>
      </w:pPr>
      <w:r w:rsidRPr="00D15A4B">
        <w:rPr>
          <w:rFonts w:ascii="Arial" w:hAnsi="Arial"/>
          <w:b/>
          <w:noProof/>
          <w:sz w:val="48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50560" behindDoc="1" locked="0" layoutInCell="1" allowOverlap="1" wp14:anchorId="0530AC9F" wp14:editId="375B0496">
                <wp:simplePos x="0" y="0"/>
                <wp:positionH relativeFrom="margin">
                  <wp:posOffset>-168910</wp:posOffset>
                </wp:positionH>
                <wp:positionV relativeFrom="paragraph">
                  <wp:posOffset>-168910</wp:posOffset>
                </wp:positionV>
                <wp:extent cx="6810375" cy="784225"/>
                <wp:effectExtent l="0" t="0" r="28575" b="15875"/>
                <wp:wrapNone/>
                <wp:docPr id="64" name="Rectangle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78422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0766F838" id="Rectangle 64" o:spid="_x0000_s1026" style="position:absolute;margin-left:-13.3pt;margin-top:-13.3pt;width:536.25pt;height:61.75pt;z-index:-251665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" fillcolor="#fbd4b4 [1305]" strokecolor="#eaf1dd [662]" strokeweight="2pt">
                <w10:wrap anchorx="margin"/>
              </v:rect>
            </w:pict>
          </mc:Fallback>
        </mc:AlternateContent>
      </w:r>
      <w:r>
        <w:rPr>
          <w:rFonts w:ascii="Arial" w:hAnsi="Arial"/>
          <w:b/>
          <w:sz w:val="48"/>
        </w:rPr>
        <w:t>Te tukanga aromatawai amuamu</w:t>
      </w:r>
    </w:p>
    <w:p w:rsidR="00E30855" w:rsidRDefault="00E30855" w:rsidP="00E10328">
      <w:pPr>
        <w:spacing w:line="360" w:lineRule="auto"/>
        <w:rPr>
          <w:rFonts w:ascii="Arial" w:hAnsi="Arial" w:cs="Arial"/>
          <w:sz w:val="32"/>
        </w:rPr>
      </w:pPr>
    </w:p>
    <w:p w:rsidR="00D14D12" w:rsidRDefault="00D14D12" w:rsidP="00427176">
      <w:pPr>
        <w:spacing w:line="360" w:lineRule="auto"/>
        <w:ind w:left="3600"/>
        <w:rPr>
          <w:rFonts w:ascii="Arial" w:hAnsi="Arial" w:cs="Arial"/>
          <w:sz w:val="32"/>
        </w:rPr>
      </w:pPr>
    </w:p>
    <w:p w:rsidR="005E123B" w:rsidRDefault="00D14D12" w:rsidP="00427176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52608" behindDoc="0" locked="0" layoutInCell="1" allowOverlap="1" wp14:anchorId="39CBCA81" wp14:editId="5A2492CD">
            <wp:simplePos x="0" y="0"/>
            <wp:positionH relativeFrom="margin">
              <wp:posOffset>0</wp:posOffset>
            </wp:positionH>
            <wp:positionV relativeFrom="paragraph">
              <wp:posOffset>17145</wp:posOffset>
            </wp:positionV>
            <wp:extent cx="1771650" cy="962660"/>
            <wp:effectExtent l="0" t="0" r="0" b="8890"/>
            <wp:wrapNone/>
            <wp:docPr id="123" name="Picture 123" descr="C:\Users\Prue\AppData\Local\Microsoft\Windows\INetCacheContent.Word\hdc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\AppData\Local\Microsoft\Windows\INetCacheContent.Word\hdc log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6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 xml:space="preserve">Ka tirohia e te </w:t>
      </w:r>
      <w:r>
        <w:rPr>
          <w:rFonts w:ascii="Arial" w:hAnsi="Arial"/>
          <w:b/>
          <w:sz w:val="32"/>
        </w:rPr>
        <w:t xml:space="preserve">Te Toihau Hauora, Hauātanga </w:t>
      </w:r>
      <w:r>
        <w:rPr>
          <w:rFonts w:ascii="Arial" w:hAnsi="Arial"/>
          <w:sz w:val="32"/>
        </w:rPr>
        <w:t>tō amuamu.</w:t>
      </w:r>
    </w:p>
    <w:p w:rsidR="005E123B" w:rsidRDefault="005E123B" w:rsidP="00427176">
      <w:pPr>
        <w:spacing w:line="360" w:lineRule="auto"/>
        <w:ind w:left="3600"/>
        <w:rPr>
          <w:rFonts w:ascii="Arial" w:hAnsi="Arial" w:cs="Arial"/>
          <w:sz w:val="32"/>
        </w:rPr>
      </w:pPr>
    </w:p>
    <w:p w:rsidR="005E123B" w:rsidRDefault="005E123B" w:rsidP="00427176">
      <w:pPr>
        <w:spacing w:line="360" w:lineRule="auto"/>
        <w:ind w:left="3600"/>
        <w:rPr>
          <w:rFonts w:ascii="Arial" w:hAnsi="Arial" w:cs="Arial"/>
          <w:sz w:val="32"/>
        </w:rPr>
      </w:pPr>
    </w:p>
    <w:p w:rsidR="00CE56A4" w:rsidRDefault="005E123B" w:rsidP="00427176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Ka whakamahia e </w:t>
      </w:r>
      <w:r>
        <w:rPr>
          <w:rFonts w:ascii="Arial" w:hAnsi="Arial"/>
          <w:b/>
          <w:sz w:val="32"/>
        </w:rPr>
        <w:t>Te Toihau Hauora, Hauātanga</w:t>
      </w:r>
      <w:r>
        <w:rPr>
          <w:rFonts w:ascii="Arial" w:hAnsi="Arial"/>
          <w:sz w:val="32"/>
        </w:rPr>
        <w:t xml:space="preserve"> te </w:t>
      </w:r>
      <w:r w:rsidR="00CE56A4" w:rsidRPr="00CE56A4">
        <w:rPr>
          <w:rFonts w:ascii="Arial" w:hAnsi="Arial"/>
          <w:b/>
          <w:sz w:val="32"/>
        </w:rPr>
        <w:t>tukanga aromatawai amuamu</w:t>
      </w:r>
      <w:r>
        <w:rPr>
          <w:rFonts w:ascii="Arial" w:hAnsi="Arial"/>
          <w:sz w:val="32"/>
        </w:rPr>
        <w:t xml:space="preserve"> ki te:</w:t>
      </w:r>
    </w:p>
    <w:p w:rsidR="00CE56A4" w:rsidRDefault="00CE56A4" w:rsidP="00427176">
      <w:pPr>
        <w:spacing w:line="360" w:lineRule="auto"/>
        <w:ind w:left="3600"/>
        <w:rPr>
          <w:rFonts w:ascii="Arial" w:hAnsi="Arial" w:cs="Arial"/>
          <w:sz w:val="32"/>
        </w:rPr>
      </w:pPr>
    </w:p>
    <w:p w:rsidR="00CE56A4" w:rsidRDefault="00271836" w:rsidP="00E14FEF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noProof/>
          <w:sz w:val="32"/>
          <w:lang w:val="en-NZ" w:eastAsia="en-NZ"/>
        </w:rPr>
        <w:drawing>
          <wp:anchor distT="0" distB="0" distL="114300" distR="114300" simplePos="0" relativeHeight="251731968" behindDoc="1" locked="0" layoutInCell="1" allowOverlap="1" wp14:anchorId="62482F76" wp14:editId="0651AC58">
            <wp:simplePos x="0" y="0"/>
            <wp:positionH relativeFrom="column">
              <wp:posOffset>-100330</wp:posOffset>
            </wp:positionH>
            <wp:positionV relativeFrom="paragraph">
              <wp:posOffset>190500</wp:posOffset>
            </wp:positionV>
            <wp:extent cx="2261235" cy="1043940"/>
            <wp:effectExtent l="0" t="0" r="5715" b="381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rossroads 3-01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1043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>rapu kōrero atu anō mō tō amuamu</w:t>
      </w:r>
    </w:p>
    <w:p w:rsidR="007316BC" w:rsidRDefault="007316BC" w:rsidP="007316BC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3D7259" w:rsidRDefault="003D7259" w:rsidP="003D7259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3D7259" w:rsidRPr="00CE56A4" w:rsidRDefault="003D7259" w:rsidP="00E14FEF">
      <w:pPr>
        <w:pStyle w:val="ListParagraph"/>
        <w:numPr>
          <w:ilvl w:val="0"/>
          <w:numId w:val="11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whakarite ka aha i muri mai. </w:t>
      </w:r>
    </w:p>
    <w:p w:rsidR="00CE56A4" w:rsidRDefault="00CE56A4" w:rsidP="003D7259">
      <w:pPr>
        <w:spacing w:line="360" w:lineRule="auto"/>
        <w:rPr>
          <w:rFonts w:ascii="Arial" w:hAnsi="Arial" w:cs="Arial"/>
          <w:sz w:val="32"/>
        </w:rPr>
      </w:pPr>
    </w:p>
    <w:p w:rsidR="002B229F" w:rsidRDefault="005E123B" w:rsidP="00427176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40320" behindDoc="0" locked="0" layoutInCell="1" allowOverlap="1" wp14:anchorId="40BA4D9E" wp14:editId="59EF8F70">
            <wp:simplePos x="0" y="0"/>
            <wp:positionH relativeFrom="column">
              <wp:posOffset>374015</wp:posOffset>
            </wp:positionH>
            <wp:positionV relativeFrom="paragraph">
              <wp:posOffset>264795</wp:posOffset>
            </wp:positionV>
            <wp:extent cx="1276350" cy="1752080"/>
            <wp:effectExtent l="0" t="0" r="0" b="635"/>
            <wp:wrapNone/>
            <wp:docPr id="15" name="Picture 15" descr="C:\Users\Prue\AppData\Local\Microsoft\Windows\INetCache\Content.Word\scroll-law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ue\AppData\Local\Microsoft\Windows\INetCache\Content.Word\scroll-law (1)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75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6BC" w:rsidRDefault="002446E3" w:rsidP="004E52BB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Ka mātua whakarite </w:t>
      </w:r>
      <w:r>
        <w:rPr>
          <w:rFonts w:ascii="Arial" w:hAnsi="Arial"/>
          <w:b/>
          <w:sz w:val="32"/>
        </w:rPr>
        <w:t xml:space="preserve">Te Toihau Hauora, Hauātanga </w:t>
      </w:r>
      <w:r>
        <w:rPr>
          <w:rFonts w:ascii="Arial" w:hAnsi="Arial"/>
          <w:sz w:val="32"/>
        </w:rPr>
        <w:t xml:space="preserve">ka taea i raro i te ture tō amuamu te tirotiro e </w:t>
      </w:r>
      <w:r>
        <w:rPr>
          <w:rFonts w:ascii="Arial" w:hAnsi="Arial"/>
          <w:b/>
          <w:sz w:val="32"/>
        </w:rPr>
        <w:t>Te Toihau Hauora, Hauātanga</w:t>
      </w:r>
      <w:r>
        <w:rPr>
          <w:rFonts w:ascii="Arial" w:hAnsi="Arial"/>
          <w:sz w:val="32"/>
        </w:rPr>
        <w:t xml:space="preserve">. </w:t>
      </w:r>
    </w:p>
    <w:p w:rsidR="007316BC" w:rsidRDefault="007316BC" w:rsidP="004E52BB">
      <w:pPr>
        <w:spacing w:line="360" w:lineRule="auto"/>
        <w:ind w:left="3600"/>
        <w:rPr>
          <w:rFonts w:ascii="Arial" w:hAnsi="Arial" w:cs="Arial"/>
          <w:sz w:val="32"/>
        </w:rPr>
      </w:pPr>
    </w:p>
    <w:p w:rsidR="0068288C" w:rsidRDefault="0068288C" w:rsidP="004E52BB">
      <w:pPr>
        <w:spacing w:line="360" w:lineRule="auto"/>
        <w:ind w:left="3600"/>
        <w:rPr>
          <w:rFonts w:ascii="Arial" w:hAnsi="Arial" w:cs="Arial"/>
          <w:sz w:val="32"/>
        </w:rPr>
      </w:pPr>
    </w:p>
    <w:p w:rsidR="00005453" w:rsidRDefault="00B961E2" w:rsidP="00950FD9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39296" behindDoc="0" locked="0" layoutInCell="1" allowOverlap="1" wp14:anchorId="3114B1E6" wp14:editId="565EB2AC">
            <wp:simplePos x="0" y="0"/>
            <wp:positionH relativeFrom="column">
              <wp:posOffset>137738</wp:posOffset>
            </wp:positionH>
            <wp:positionV relativeFrom="paragraph">
              <wp:posOffset>635231</wp:posOffset>
            </wp:positionV>
            <wp:extent cx="1828800" cy="1828800"/>
            <wp:effectExtent l="0" t="0" r="0" b="0"/>
            <wp:wrapNone/>
            <wp:docPr id="31" name="Picture 31" descr="C:\Users\Prue\AppData\Local\Microsoft\Windows\INetCache\Content.Word\Research-Report-Dissemination_1024x1024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ue\AppData\Local\Microsoft\Windows\INetCache\Content.Word\Research-Report-Dissemination_1024x1024 (2)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 xml:space="preserve">I roto i te </w:t>
      </w:r>
      <w:r w:rsidR="002B229F" w:rsidRPr="002B229F">
        <w:rPr>
          <w:rFonts w:ascii="Arial" w:hAnsi="Arial"/>
          <w:b/>
          <w:sz w:val="32"/>
        </w:rPr>
        <w:t>tukanga aromatawai amuamu</w:t>
      </w:r>
      <w:r>
        <w:rPr>
          <w:rFonts w:ascii="Arial" w:hAnsi="Arial"/>
          <w:sz w:val="32"/>
        </w:rPr>
        <w:t xml:space="preserve"> ko tā te </w:t>
      </w:r>
      <w:r>
        <w:rPr>
          <w:rFonts w:ascii="Arial" w:hAnsi="Arial"/>
          <w:b/>
          <w:sz w:val="32"/>
        </w:rPr>
        <w:t>Āteha Amuamu</w:t>
      </w:r>
      <w:r>
        <w:rPr>
          <w:rFonts w:ascii="Arial" w:hAnsi="Arial"/>
          <w:sz w:val="32"/>
        </w:rPr>
        <w:t xml:space="preserve"> pea he:</w:t>
      </w:r>
    </w:p>
    <w:p w:rsidR="007316BC" w:rsidRPr="00950FD9" w:rsidRDefault="007316BC" w:rsidP="00950FD9">
      <w:pPr>
        <w:spacing w:line="360" w:lineRule="auto"/>
        <w:ind w:left="3600"/>
        <w:rPr>
          <w:rFonts w:ascii="Arial" w:hAnsi="Arial" w:cs="Arial"/>
          <w:sz w:val="32"/>
        </w:rPr>
      </w:pPr>
    </w:p>
    <w:p w:rsidR="00102EFF" w:rsidRDefault="002B229F" w:rsidP="00E14FEF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tuku i tō amuamu ki te kaituku ratonga hauora, hauā rānei mōna tō amuamu</w:t>
      </w:r>
    </w:p>
    <w:p w:rsidR="0086503B" w:rsidRPr="00950FD9" w:rsidRDefault="0086503B" w:rsidP="00950FD9">
      <w:pPr>
        <w:spacing w:line="360" w:lineRule="auto"/>
        <w:rPr>
          <w:rFonts w:ascii="Arial" w:hAnsi="Arial" w:cs="Arial"/>
          <w:sz w:val="32"/>
        </w:rPr>
      </w:pPr>
    </w:p>
    <w:p w:rsidR="002B229F" w:rsidRDefault="00743019" w:rsidP="00E14FEF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58592" behindDoc="0" locked="0" layoutInCell="1" allowOverlap="1" wp14:anchorId="3E5F942B" wp14:editId="73C404E4">
            <wp:simplePos x="0" y="0"/>
            <wp:positionH relativeFrom="margin">
              <wp:posOffset>137226</wp:posOffset>
            </wp:positionH>
            <wp:positionV relativeFrom="paragraph">
              <wp:posOffset>370473</wp:posOffset>
            </wp:positionV>
            <wp:extent cx="1734185" cy="1953895"/>
            <wp:effectExtent l="0" t="0" r="0" b="8255"/>
            <wp:wrapNone/>
            <wp:docPr id="56" name="Picture 56" descr="C:\Users\Prue\AppData\Local\Microsoft\Windows\INetCache\Content.Word\feedback good bad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rue\AppData\Local\Microsoft\Windows\INetCache\Content.Word\feedback good bad (5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953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 xml:space="preserve">tono mōhiohio atu anō mō tō amuamu </w:t>
      </w:r>
      <w:r w:rsidR="00A14377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 xml:space="preserve">ki te kaituku ratonga hauora, hauā rānei mōna tō amuamu </w:t>
      </w:r>
    </w:p>
    <w:p w:rsidR="002B229F" w:rsidRPr="002B229F" w:rsidRDefault="00005453" w:rsidP="002B229F">
      <w:pPr>
        <w:pStyle w:val="ListParagraph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br/>
      </w:r>
    </w:p>
    <w:p w:rsidR="002B229F" w:rsidRDefault="00A72061" w:rsidP="00E14FEF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tono ki a koe mō ētahi atu mōhiohio </w:t>
      </w:r>
      <w:r w:rsidR="00A14377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mō tō amuamu</w:t>
      </w:r>
    </w:p>
    <w:p w:rsidR="002B229F" w:rsidRPr="002B229F" w:rsidRDefault="00005453" w:rsidP="002B229F">
      <w:pPr>
        <w:pStyle w:val="ListParagraph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br/>
      </w:r>
    </w:p>
    <w:p w:rsidR="002B229F" w:rsidRDefault="00DD2D5B" w:rsidP="00E14FEF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noProof/>
          <w:sz w:val="32"/>
          <w:szCs w:val="36"/>
          <w:lang w:val="en-NZ" w:eastAsia="en-NZ"/>
        </w:rPr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217438</wp:posOffset>
            </wp:positionH>
            <wp:positionV relativeFrom="paragraph">
              <wp:posOffset>119547</wp:posOffset>
            </wp:positionV>
            <wp:extent cx="1807845" cy="1421130"/>
            <wp:effectExtent l="0" t="0" r="1905" b="762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42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>tono ki ētahi atu tāngata mō ētahi atu mōhiohio mō tō amuamu</w:t>
      </w:r>
    </w:p>
    <w:p w:rsidR="002B229F" w:rsidRPr="002B229F" w:rsidRDefault="00005453" w:rsidP="002B229F">
      <w:pPr>
        <w:pStyle w:val="ListParagraph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br/>
      </w:r>
    </w:p>
    <w:p w:rsidR="002B229F" w:rsidRDefault="00165D94" w:rsidP="00E14FEF">
      <w:pPr>
        <w:pStyle w:val="ListParagraph"/>
        <w:numPr>
          <w:ilvl w:val="0"/>
          <w:numId w:val="4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he pātai ki tētahi tangata e matatau ana ki ngā ratonga hauora, hauā rānei mō ngā ratonga e whiwhi ana koe. </w:t>
      </w:r>
    </w:p>
    <w:p w:rsidR="00C9764F" w:rsidRDefault="00C9764F" w:rsidP="00C9764F">
      <w:pPr>
        <w:spacing w:line="360" w:lineRule="auto"/>
        <w:rPr>
          <w:rFonts w:ascii="Arial" w:hAnsi="Arial" w:cs="Arial"/>
          <w:sz w:val="32"/>
        </w:rPr>
      </w:pPr>
    </w:p>
    <w:p w:rsidR="00A14377" w:rsidRDefault="00A14377" w:rsidP="00C9764F">
      <w:pPr>
        <w:spacing w:line="360" w:lineRule="auto"/>
        <w:rPr>
          <w:rFonts w:ascii="Arial" w:hAnsi="Arial" w:cs="Arial"/>
          <w:sz w:val="32"/>
        </w:rPr>
      </w:pPr>
    </w:p>
    <w:p w:rsidR="00C9764F" w:rsidRDefault="00C9764F" w:rsidP="00C9764F">
      <w:pPr>
        <w:spacing w:line="360" w:lineRule="auto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59776" behindDoc="0" locked="0" layoutInCell="1" allowOverlap="1" wp14:anchorId="4BCB40CE" wp14:editId="00127E1E">
            <wp:simplePos x="0" y="0"/>
            <wp:positionH relativeFrom="column">
              <wp:posOffset>-35560</wp:posOffset>
            </wp:positionH>
            <wp:positionV relativeFrom="paragraph">
              <wp:posOffset>339725</wp:posOffset>
            </wp:positionV>
            <wp:extent cx="1923394" cy="1923394"/>
            <wp:effectExtent l="0" t="0" r="1270" b="0"/>
            <wp:wrapNone/>
            <wp:docPr id="98" name="Picture 98" descr="http://cdn.shopify.com/s/files/1/0606/1553/products/Months_large.png?v=1417858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Months_large.png?v=14178583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94" cy="192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764F" w:rsidRDefault="008C13E1" w:rsidP="00C9764F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I te nuinga o te wā he</w:t>
      </w:r>
      <w:r w:rsidR="00C9764F" w:rsidRPr="00AB5EF3">
        <w:rPr>
          <w:rFonts w:ascii="Arial" w:hAnsi="Arial"/>
          <w:b/>
          <w:sz w:val="32"/>
        </w:rPr>
        <w:t xml:space="preserve"> 6 marama</w:t>
      </w:r>
      <w:r>
        <w:rPr>
          <w:rFonts w:ascii="Arial" w:hAnsi="Arial"/>
          <w:sz w:val="32"/>
        </w:rPr>
        <w:t xml:space="preserve"> te roa ka oti te </w:t>
      </w:r>
      <w:r w:rsidR="00C9764F" w:rsidRPr="00950FD9">
        <w:rPr>
          <w:rFonts w:ascii="Arial" w:hAnsi="Arial"/>
          <w:b/>
          <w:sz w:val="32"/>
        </w:rPr>
        <w:t>tukanga aromatawai amuamu</w:t>
      </w:r>
      <w:r>
        <w:rPr>
          <w:rFonts w:ascii="Arial" w:hAnsi="Arial"/>
          <w:sz w:val="32"/>
        </w:rPr>
        <w:t>.</w:t>
      </w:r>
    </w:p>
    <w:p w:rsidR="00C9764F" w:rsidRDefault="00C9764F" w:rsidP="00C9764F">
      <w:pPr>
        <w:spacing w:line="360" w:lineRule="auto"/>
        <w:ind w:left="3600"/>
        <w:rPr>
          <w:rFonts w:ascii="Arial" w:hAnsi="Arial" w:cs="Arial"/>
          <w:sz w:val="32"/>
        </w:rPr>
      </w:pPr>
    </w:p>
    <w:p w:rsidR="00C9764F" w:rsidRDefault="00C9764F" w:rsidP="00C9764F">
      <w:pPr>
        <w:spacing w:line="360" w:lineRule="auto"/>
        <w:ind w:left="3600"/>
        <w:rPr>
          <w:rFonts w:ascii="Arial" w:hAnsi="Arial" w:cs="Arial"/>
          <w:sz w:val="32"/>
        </w:rPr>
      </w:pPr>
    </w:p>
    <w:p w:rsidR="00C9764F" w:rsidRDefault="00C9764F" w:rsidP="00C9764F">
      <w:pPr>
        <w:spacing w:line="360" w:lineRule="auto"/>
        <w:rPr>
          <w:rFonts w:ascii="Arial" w:hAnsi="Arial" w:cs="Arial"/>
          <w:sz w:val="32"/>
        </w:rPr>
      </w:pPr>
    </w:p>
    <w:p w:rsidR="007316BC" w:rsidRDefault="00DD2D5B" w:rsidP="00C9764F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35040" behindDoc="0" locked="0" layoutInCell="1" allowOverlap="1" wp14:anchorId="56E45020" wp14:editId="0FE2C175">
            <wp:simplePos x="0" y="0"/>
            <wp:positionH relativeFrom="column">
              <wp:posOffset>96486</wp:posOffset>
            </wp:positionH>
            <wp:positionV relativeFrom="paragraph">
              <wp:posOffset>179070</wp:posOffset>
            </wp:positionV>
            <wp:extent cx="1657350" cy="1657350"/>
            <wp:effectExtent l="0" t="0" r="0" b="0"/>
            <wp:wrapNone/>
            <wp:docPr id="11" name="Picture 11" descr="http://cdn.shopify.com/s/files/1/0606/1553/products/Info-Easy-Read_large.png?v=141857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Info-Easy-Read_large.png?v=14185718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 xml:space="preserve">Ko tā tō </w:t>
      </w:r>
      <w:r w:rsidR="00C9764F" w:rsidRPr="00AB5EF3">
        <w:rPr>
          <w:rFonts w:ascii="Arial" w:hAnsi="Arial"/>
          <w:b/>
          <w:sz w:val="32"/>
        </w:rPr>
        <w:t>Āteha Amuamu</w:t>
      </w:r>
      <w:r>
        <w:rPr>
          <w:rFonts w:ascii="Arial" w:hAnsi="Arial"/>
          <w:sz w:val="32"/>
        </w:rPr>
        <w:t xml:space="preserve"> he:</w:t>
      </w:r>
    </w:p>
    <w:p w:rsidR="00C9764F" w:rsidRDefault="00C9764F" w:rsidP="00C9764F">
      <w:pPr>
        <w:spacing w:line="360" w:lineRule="auto"/>
        <w:ind w:left="3600"/>
        <w:rPr>
          <w:rFonts w:ascii="Arial" w:hAnsi="Arial" w:cs="Arial"/>
          <w:sz w:val="32"/>
        </w:rPr>
      </w:pPr>
    </w:p>
    <w:p w:rsidR="007316BC" w:rsidRDefault="00DD2D5B" w:rsidP="00C9764F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63872" behindDoc="0" locked="0" layoutInCell="1" allowOverlap="1" wp14:anchorId="7826DF5D" wp14:editId="0653F0E5">
            <wp:simplePos x="0" y="0"/>
            <wp:positionH relativeFrom="margin">
              <wp:posOffset>229235</wp:posOffset>
            </wp:positionH>
            <wp:positionV relativeFrom="paragraph">
              <wp:posOffset>1403350</wp:posOffset>
            </wp:positionV>
            <wp:extent cx="1600200" cy="1600200"/>
            <wp:effectExtent l="0" t="0" r="0" b="0"/>
            <wp:wrapNone/>
            <wp:docPr id="34" name="Picture 34" descr="http://cdn.shopify.com/s/files/1/0606/1553/products/James-6_large.png?v=1417858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cdn.shopify.com/s/files/1/0606/1553/products/James-6_large.png?v=141785873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 xml:space="preserve">whakamōhio haere i a koe mō </w:t>
      </w:r>
      <w:r w:rsidR="0068288C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tō amuamu</w:t>
      </w:r>
    </w:p>
    <w:p w:rsidR="00C9764F" w:rsidRDefault="00C9764F" w:rsidP="007316BC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7316BC" w:rsidRDefault="007316BC" w:rsidP="007316BC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C9764F" w:rsidRPr="00AB5EF3" w:rsidRDefault="00C9764F" w:rsidP="00C9764F">
      <w:pPr>
        <w:pStyle w:val="ListParagraph"/>
        <w:numPr>
          <w:ilvl w:val="0"/>
          <w:numId w:val="5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whakapā atu ki a koe i ia 2 marama </w:t>
      </w:r>
      <w:r w:rsidR="0068288C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 xml:space="preserve">mō ngā whakamārama hou. </w:t>
      </w:r>
    </w:p>
    <w:p w:rsidR="00C9764F" w:rsidRPr="002B229F" w:rsidRDefault="00C9764F" w:rsidP="00C9764F">
      <w:pPr>
        <w:spacing w:line="360" w:lineRule="auto"/>
        <w:ind w:left="3600"/>
        <w:rPr>
          <w:rFonts w:ascii="Arial" w:hAnsi="Arial" w:cs="Arial"/>
          <w:sz w:val="32"/>
        </w:rPr>
      </w:pPr>
    </w:p>
    <w:p w:rsidR="00C9764F" w:rsidRDefault="00C9764F" w:rsidP="00C9764F">
      <w:pPr>
        <w:spacing w:line="360" w:lineRule="auto"/>
        <w:rPr>
          <w:rFonts w:ascii="Arial" w:hAnsi="Arial" w:cs="Arial"/>
          <w:sz w:val="32"/>
        </w:rPr>
      </w:pPr>
    </w:p>
    <w:p w:rsidR="00C9764F" w:rsidRDefault="00C9764F" w:rsidP="00C9764F">
      <w:pPr>
        <w:spacing w:line="360" w:lineRule="auto"/>
        <w:ind w:left="3600"/>
        <w:rPr>
          <w:rFonts w:ascii="Arial" w:hAnsi="Arial" w:cs="Arial"/>
          <w:sz w:val="32"/>
        </w:rPr>
      </w:pPr>
    </w:p>
    <w:p w:rsidR="0068288C" w:rsidRDefault="0068288C" w:rsidP="00C9764F">
      <w:pPr>
        <w:spacing w:line="360" w:lineRule="auto"/>
        <w:ind w:left="3600"/>
        <w:rPr>
          <w:rFonts w:ascii="Arial" w:hAnsi="Arial" w:cs="Arial"/>
          <w:sz w:val="32"/>
        </w:rPr>
      </w:pPr>
    </w:p>
    <w:p w:rsidR="00C9764F" w:rsidRDefault="00C9764F" w:rsidP="00C9764F">
      <w:pPr>
        <w:spacing w:line="360" w:lineRule="auto"/>
        <w:rPr>
          <w:rFonts w:ascii="Arial" w:hAnsi="Arial" w:cs="Arial"/>
          <w:sz w:val="32"/>
        </w:rPr>
      </w:pPr>
    </w:p>
    <w:p w:rsidR="00C9764F" w:rsidRDefault="00C9764F" w:rsidP="00C9764F">
      <w:pPr>
        <w:spacing w:line="360" w:lineRule="auto"/>
        <w:rPr>
          <w:rFonts w:ascii="Arial" w:hAnsi="Arial" w:cs="Arial"/>
          <w:sz w:val="32"/>
        </w:rPr>
      </w:pPr>
    </w:p>
    <w:p w:rsidR="009004F8" w:rsidRDefault="009004F8" w:rsidP="00485B44">
      <w:pPr>
        <w:spacing w:line="360" w:lineRule="auto"/>
        <w:rPr>
          <w:rFonts w:ascii="Arial" w:hAnsi="Arial" w:cs="Arial"/>
          <w:sz w:val="32"/>
        </w:rPr>
      </w:pPr>
    </w:p>
    <w:p w:rsidR="009D6849" w:rsidRPr="004E20A7" w:rsidRDefault="004A05DD" w:rsidP="006D6EFC">
      <w:pPr>
        <w:spacing w:line="360" w:lineRule="auto"/>
        <w:jc w:val="center"/>
        <w:rPr>
          <w:rFonts w:ascii="Arial" w:hAnsi="Arial" w:cs="Arial"/>
          <w:b/>
          <w:sz w:val="48"/>
        </w:rPr>
      </w:pPr>
      <w:r w:rsidRPr="00D15A4B">
        <w:rPr>
          <w:rFonts w:ascii="Arial" w:hAnsi="Arial"/>
          <w:b/>
          <w:noProof/>
          <w:sz w:val="48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6EBAE8AA" wp14:editId="137CBC32">
                <wp:simplePos x="0" y="0"/>
                <wp:positionH relativeFrom="margin">
                  <wp:posOffset>-152400</wp:posOffset>
                </wp:positionH>
                <wp:positionV relativeFrom="paragraph">
                  <wp:posOffset>-178955</wp:posOffset>
                </wp:positionV>
                <wp:extent cx="6800850" cy="748145"/>
                <wp:effectExtent l="0" t="0" r="19050" b="1397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850" cy="74814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-12pt;margin-top:-14.1pt;width:535.5pt;height:58.9pt;z-index:-251684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" fillcolor="#fbd4b4 [1305]" strokecolor="#eaf1dd [662]" strokeweight="2pt">
                <w10:wrap anchorx="margin"/>
              </v:rect>
            </w:pict>
          </mc:Fallback>
        </mc:AlternateContent>
      </w:r>
      <w:r>
        <w:rPr>
          <w:rFonts w:ascii="Arial" w:hAnsi="Arial"/>
          <w:b/>
          <w:sz w:val="48"/>
        </w:rPr>
        <w:t>Ngā mea ka taea me tō amuamu</w:t>
      </w:r>
    </w:p>
    <w:p w:rsidR="006D6EFC" w:rsidRDefault="006D6EFC" w:rsidP="00665759">
      <w:pPr>
        <w:spacing w:line="360" w:lineRule="auto"/>
        <w:ind w:left="3600"/>
        <w:rPr>
          <w:rFonts w:ascii="Arial" w:hAnsi="Arial" w:cs="Arial"/>
          <w:sz w:val="32"/>
        </w:rPr>
      </w:pPr>
    </w:p>
    <w:p w:rsidR="00D14D12" w:rsidRDefault="004175A8" w:rsidP="005D578A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31104" behindDoc="0" locked="0" layoutInCell="1" allowOverlap="1" wp14:anchorId="131B752B" wp14:editId="1F6AC0B3">
            <wp:simplePos x="0" y="0"/>
            <wp:positionH relativeFrom="margin">
              <wp:posOffset>161290</wp:posOffset>
            </wp:positionH>
            <wp:positionV relativeFrom="paragraph">
              <wp:posOffset>292735</wp:posOffset>
            </wp:positionV>
            <wp:extent cx="1771650" cy="962677"/>
            <wp:effectExtent l="0" t="0" r="0" b="8890"/>
            <wp:wrapNone/>
            <wp:docPr id="6" name="Picture 6" descr="C:\Users\Prue\AppData\Local\Microsoft\Windows\INetCacheContent.Word\hdc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\AppData\Local\Microsoft\Windows\INetCacheContent.Word\hdc log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4F9A" w:rsidRDefault="00B32A41" w:rsidP="005D578A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Ko tā</w:t>
      </w:r>
      <w:r>
        <w:rPr>
          <w:rFonts w:ascii="Arial" w:hAnsi="Arial"/>
          <w:b/>
          <w:sz w:val="32"/>
        </w:rPr>
        <w:t xml:space="preserve"> Te Toihau Hauora, Hauātanga Haratua</w:t>
      </w:r>
      <w:r>
        <w:rPr>
          <w:rFonts w:ascii="Arial" w:hAnsi="Arial"/>
          <w:sz w:val="32"/>
        </w:rPr>
        <w:t xml:space="preserve"> pea he:</w:t>
      </w:r>
    </w:p>
    <w:p w:rsidR="00DA4F9A" w:rsidRDefault="00DA4F9A" w:rsidP="005D578A">
      <w:pPr>
        <w:spacing w:line="360" w:lineRule="auto"/>
        <w:ind w:left="3600"/>
        <w:rPr>
          <w:rFonts w:ascii="Arial" w:hAnsi="Arial" w:cs="Arial"/>
          <w:sz w:val="32"/>
        </w:rPr>
      </w:pPr>
    </w:p>
    <w:p w:rsidR="004E20A7" w:rsidRDefault="004175A8" w:rsidP="00E14FEF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</w:rPr>
      </w:pPr>
      <w:r>
        <w:rPr>
          <w:b/>
          <w:noProof/>
          <w:lang w:val="en-NZ" w:eastAsia="en-NZ"/>
        </w:rPr>
        <w:drawing>
          <wp:anchor distT="0" distB="0" distL="114300" distR="114300" simplePos="0" relativeHeight="251670016" behindDoc="1" locked="0" layoutInCell="1" allowOverlap="1" wp14:anchorId="41523CFB" wp14:editId="4DD82DC8">
            <wp:simplePos x="0" y="0"/>
            <wp:positionH relativeFrom="column">
              <wp:posOffset>0</wp:posOffset>
            </wp:positionH>
            <wp:positionV relativeFrom="paragraph">
              <wp:posOffset>188595</wp:posOffset>
            </wp:positionV>
            <wp:extent cx="2270121" cy="557048"/>
            <wp:effectExtent l="0" t="0" r="0" b="0"/>
            <wp:wrapNone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Health Disability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121" cy="5570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 xml:space="preserve">tuku i tō amuamu ki tētahi </w:t>
      </w:r>
      <w:r>
        <w:rPr>
          <w:rFonts w:ascii="Arial" w:hAnsi="Arial"/>
          <w:b/>
          <w:sz w:val="32"/>
        </w:rPr>
        <w:t>Kaitaunaki</w:t>
      </w:r>
      <w:r>
        <w:rPr>
          <w:rFonts w:ascii="Arial" w:hAnsi="Arial"/>
          <w:sz w:val="32"/>
        </w:rPr>
        <w:t xml:space="preserve"> mai i </w:t>
      </w:r>
      <w:r w:rsidR="009108E5" w:rsidRPr="00E01F8D">
        <w:rPr>
          <w:rFonts w:ascii="Arial" w:hAnsi="Arial"/>
          <w:b/>
          <w:sz w:val="32"/>
        </w:rPr>
        <w:t>Ngā Kaitaunaki</w:t>
      </w:r>
      <w:r>
        <w:rPr>
          <w:rFonts w:ascii="Arial" w:hAnsi="Arial"/>
          <w:sz w:val="32"/>
        </w:rPr>
        <w:t xml:space="preserve"> kia taea e te </w:t>
      </w:r>
      <w:r w:rsidR="008C13E1" w:rsidRPr="00672BDE">
        <w:rPr>
          <w:rFonts w:ascii="Arial" w:hAnsi="Arial"/>
          <w:b/>
          <w:sz w:val="32"/>
        </w:rPr>
        <w:t>Kaitaunaki</w:t>
      </w:r>
      <w:r>
        <w:rPr>
          <w:rFonts w:ascii="Arial" w:hAnsi="Arial"/>
          <w:sz w:val="32"/>
        </w:rPr>
        <w:t xml:space="preserve"> koe te āwhina</w:t>
      </w:r>
    </w:p>
    <w:p w:rsidR="007316BC" w:rsidRDefault="007316BC" w:rsidP="007316BC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665759" w:rsidRDefault="00665759" w:rsidP="00665759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466563" w:rsidRDefault="00DD2D5B" w:rsidP="00E14FEF">
      <w:pPr>
        <w:pStyle w:val="ListParagraph"/>
        <w:numPr>
          <w:ilvl w:val="0"/>
          <w:numId w:val="6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noProof/>
          <w:sz w:val="32"/>
          <w:lang w:val="en-NZ" w:eastAsia="en-NZ"/>
        </w:rPr>
        <w:drawing>
          <wp:anchor distT="0" distB="0" distL="114300" distR="114300" simplePos="0" relativeHeight="251737088" behindDoc="1" locked="0" layoutInCell="1" allowOverlap="1" wp14:anchorId="02586F7F" wp14:editId="15B9FD9B">
            <wp:simplePos x="0" y="0"/>
            <wp:positionH relativeFrom="column">
              <wp:posOffset>769</wp:posOffset>
            </wp:positionH>
            <wp:positionV relativeFrom="paragraph">
              <wp:posOffset>75833</wp:posOffset>
            </wp:positionV>
            <wp:extent cx="2081464" cy="1424269"/>
            <wp:effectExtent l="0" t="0" r="0" b="508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nformation-share-files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464" cy="14242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 xml:space="preserve">tuku i tō amuamu ki te kaituku ratonga hauora, hauā rānei mōna te amuamu </w:t>
      </w:r>
      <w:r w:rsidR="007C5903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kia taea e rātau te:</w:t>
      </w:r>
    </w:p>
    <w:p w:rsidR="00466563" w:rsidRPr="00466563" w:rsidRDefault="00466563" w:rsidP="00466563">
      <w:pPr>
        <w:pStyle w:val="ListParagraph"/>
        <w:rPr>
          <w:rFonts w:ascii="Arial" w:hAnsi="Arial" w:cs="Arial"/>
          <w:sz w:val="32"/>
        </w:rPr>
      </w:pPr>
    </w:p>
    <w:p w:rsidR="00DD7221" w:rsidRDefault="0093267C" w:rsidP="006A2294">
      <w:pPr>
        <w:pStyle w:val="ListParagraph"/>
        <w:numPr>
          <w:ilvl w:val="1"/>
          <w:numId w:val="6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raruraru te whakatika</w:t>
      </w:r>
    </w:p>
    <w:p w:rsidR="006A2294" w:rsidRPr="006A2294" w:rsidRDefault="00847A43" w:rsidP="006A2294">
      <w:p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noProof/>
          <w:sz w:val="32"/>
          <w:lang w:val="en-NZ" w:eastAsia="en-NZ"/>
        </w:rPr>
        <w:drawing>
          <wp:anchor distT="0" distB="0" distL="114300" distR="114300" simplePos="0" relativeHeight="251742208" behindDoc="1" locked="0" layoutInCell="1" allowOverlap="1" wp14:anchorId="7A50A863" wp14:editId="0358CEF6">
            <wp:simplePos x="0" y="0"/>
            <wp:positionH relativeFrom="column">
              <wp:posOffset>249555</wp:posOffset>
            </wp:positionH>
            <wp:positionV relativeFrom="paragraph">
              <wp:posOffset>0</wp:posOffset>
            </wp:positionV>
            <wp:extent cx="1695450" cy="1581150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581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D5B">
        <w:rPr>
          <w:rFonts w:ascii="Arial" w:hAnsi="Arial"/>
          <w:noProof/>
          <w:sz w:val="32"/>
          <w:lang w:val="en-NZ" w:eastAsia="en-NZ"/>
        </w:rPr>
        <w:drawing>
          <wp:anchor distT="0" distB="0" distL="114300" distR="114300" simplePos="0" relativeHeight="251741184" behindDoc="1" locked="0" layoutInCell="1" allowOverlap="1" wp14:anchorId="47084B75" wp14:editId="244393EF">
            <wp:simplePos x="0" y="0"/>
            <wp:positionH relativeFrom="column">
              <wp:posOffset>748030</wp:posOffset>
            </wp:positionH>
            <wp:positionV relativeFrom="paragraph">
              <wp:posOffset>8531225</wp:posOffset>
            </wp:positionV>
            <wp:extent cx="1683385" cy="1572895"/>
            <wp:effectExtent l="0" t="0" r="0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D5B">
        <w:rPr>
          <w:rFonts w:ascii="Arial" w:hAnsi="Arial"/>
          <w:noProof/>
          <w:sz w:val="32"/>
          <w:lang w:val="en-NZ" w:eastAsia="en-NZ"/>
        </w:rPr>
        <w:drawing>
          <wp:anchor distT="0" distB="0" distL="114300" distR="114300" simplePos="0" relativeHeight="251740160" behindDoc="1" locked="0" layoutInCell="1" allowOverlap="1" wp14:anchorId="4F8EF5CA" wp14:editId="3A78288A">
            <wp:simplePos x="0" y="0"/>
            <wp:positionH relativeFrom="column">
              <wp:posOffset>748030</wp:posOffset>
            </wp:positionH>
            <wp:positionV relativeFrom="paragraph">
              <wp:posOffset>8531225</wp:posOffset>
            </wp:positionV>
            <wp:extent cx="1683385" cy="1572895"/>
            <wp:effectExtent l="0" t="0" r="0" b="825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D5B">
        <w:rPr>
          <w:rFonts w:ascii="Arial" w:hAnsi="Arial"/>
          <w:noProof/>
          <w:sz w:val="32"/>
          <w:lang w:val="en-NZ" w:eastAsia="en-NZ"/>
        </w:rPr>
        <w:drawing>
          <wp:anchor distT="0" distB="0" distL="114300" distR="114300" simplePos="0" relativeHeight="251739136" behindDoc="1" locked="0" layoutInCell="1" allowOverlap="1" wp14:anchorId="2EB80E06" wp14:editId="65FED87D">
            <wp:simplePos x="0" y="0"/>
            <wp:positionH relativeFrom="column">
              <wp:posOffset>748030</wp:posOffset>
            </wp:positionH>
            <wp:positionV relativeFrom="paragraph">
              <wp:posOffset>8531225</wp:posOffset>
            </wp:positionV>
            <wp:extent cx="1683385" cy="1572895"/>
            <wp:effectExtent l="0" t="0" r="0" b="82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2D5B">
        <w:rPr>
          <w:rFonts w:ascii="Arial" w:hAnsi="Arial"/>
          <w:noProof/>
          <w:sz w:val="32"/>
          <w:lang w:val="en-NZ" w:eastAsia="en-NZ"/>
        </w:rPr>
        <w:drawing>
          <wp:anchor distT="0" distB="0" distL="114300" distR="114300" simplePos="0" relativeHeight="251738112" behindDoc="1" locked="0" layoutInCell="1" allowOverlap="1" wp14:anchorId="7CC42B38" wp14:editId="0CBAEE32">
            <wp:simplePos x="0" y="0"/>
            <wp:positionH relativeFrom="column">
              <wp:posOffset>748030</wp:posOffset>
            </wp:positionH>
            <wp:positionV relativeFrom="paragraph">
              <wp:posOffset>8531225</wp:posOffset>
            </wp:positionV>
            <wp:extent cx="1683385" cy="1572895"/>
            <wp:effectExtent l="0" t="0" r="0" b="825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3385" cy="1572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7221" w:rsidRPr="006A2294" w:rsidRDefault="004F1F5F" w:rsidP="006A2294">
      <w:pPr>
        <w:pStyle w:val="ListParagraph"/>
        <w:numPr>
          <w:ilvl w:val="1"/>
          <w:numId w:val="6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tuku whakapāha ki a koe.</w:t>
      </w:r>
    </w:p>
    <w:p w:rsidR="00665759" w:rsidRDefault="00665759" w:rsidP="006A2294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7316BC" w:rsidRPr="00665759" w:rsidRDefault="007316BC" w:rsidP="006A2294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466563" w:rsidRDefault="00466563" w:rsidP="00B41CE3">
      <w:pPr>
        <w:spacing w:line="360" w:lineRule="auto"/>
        <w:ind w:left="3600"/>
        <w:rPr>
          <w:rFonts w:ascii="Arial" w:hAnsi="Arial" w:cs="Arial"/>
          <w:sz w:val="32"/>
        </w:rPr>
      </w:pPr>
    </w:p>
    <w:p w:rsidR="00C220C5" w:rsidRDefault="00C220C5" w:rsidP="006A2294">
      <w:pPr>
        <w:spacing w:line="360" w:lineRule="auto"/>
        <w:rPr>
          <w:rFonts w:ascii="Arial" w:hAnsi="Arial" w:cs="Arial"/>
          <w:sz w:val="32"/>
        </w:rPr>
      </w:pPr>
    </w:p>
    <w:p w:rsidR="00665759" w:rsidRDefault="00D14AD8" w:rsidP="006A2294">
      <w:pPr>
        <w:spacing w:line="360" w:lineRule="auto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36224" behindDoc="0" locked="0" layoutInCell="1" allowOverlap="1" wp14:anchorId="770D4B42" wp14:editId="6E266640">
            <wp:simplePos x="0" y="0"/>
            <wp:positionH relativeFrom="column">
              <wp:posOffset>161365</wp:posOffset>
            </wp:positionH>
            <wp:positionV relativeFrom="paragraph">
              <wp:posOffset>352015</wp:posOffset>
            </wp:positionV>
            <wp:extent cx="1771650" cy="962677"/>
            <wp:effectExtent l="0" t="0" r="0" b="8890"/>
            <wp:wrapNone/>
            <wp:docPr id="110" name="Picture 110" descr="C:\Users\Prue\AppData\Local\Microsoft\Windows\INetCacheContent.Word\hdc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\AppData\Local\Microsoft\Windows\INetCacheContent.Word\hdc log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6BC" w:rsidRDefault="00C8608E" w:rsidP="00B41CE3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Ko tā </w:t>
      </w:r>
      <w:r w:rsidRPr="00C8608E">
        <w:rPr>
          <w:rFonts w:ascii="Arial" w:hAnsi="Arial"/>
          <w:b/>
          <w:sz w:val="32"/>
        </w:rPr>
        <w:t xml:space="preserve">Te Toihau Hauora, Hauātanga </w:t>
      </w:r>
      <w:r w:rsidR="00A14377">
        <w:rPr>
          <w:rFonts w:ascii="Arial" w:hAnsi="Arial"/>
          <w:b/>
          <w:sz w:val="32"/>
        </w:rPr>
        <w:br/>
      </w:r>
      <w:r>
        <w:rPr>
          <w:rFonts w:ascii="Arial" w:hAnsi="Arial"/>
          <w:sz w:val="32"/>
        </w:rPr>
        <w:t xml:space="preserve">anō pea he: </w:t>
      </w:r>
    </w:p>
    <w:p w:rsidR="00C8608E" w:rsidRPr="00C8608E" w:rsidRDefault="00C8608E" w:rsidP="00B41CE3">
      <w:pPr>
        <w:spacing w:line="360" w:lineRule="auto"/>
        <w:ind w:left="3600"/>
        <w:rPr>
          <w:rFonts w:ascii="Arial" w:hAnsi="Arial" w:cs="Arial"/>
          <w:sz w:val="32"/>
        </w:rPr>
      </w:pPr>
    </w:p>
    <w:p w:rsidR="004175A8" w:rsidRDefault="007D471E" w:rsidP="00E14FEF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42368" behindDoc="0" locked="0" layoutInCell="1" allowOverlap="1" wp14:anchorId="1692B2E4" wp14:editId="57A8E23F">
            <wp:simplePos x="0" y="0"/>
            <wp:positionH relativeFrom="column">
              <wp:posOffset>413385</wp:posOffset>
            </wp:positionH>
            <wp:positionV relativeFrom="paragraph">
              <wp:posOffset>24130</wp:posOffset>
            </wp:positionV>
            <wp:extent cx="1209675" cy="1653540"/>
            <wp:effectExtent l="0" t="0" r="9525" b="3810"/>
            <wp:wrapNone/>
            <wp:docPr id="4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test1"/>
                    <pic:cNvPicPr preferRelativeResize="0"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b/>
          <w:sz w:val="32"/>
        </w:rPr>
        <w:t xml:space="preserve">Tūhura </w:t>
      </w:r>
      <w:r w:rsidR="0062391C">
        <w:rPr>
          <w:rFonts w:ascii="Arial" w:hAnsi="Arial"/>
          <w:sz w:val="32"/>
        </w:rPr>
        <w:t>i tō amuamu</w:t>
      </w:r>
    </w:p>
    <w:p w:rsidR="004175A8" w:rsidRDefault="004175A8" w:rsidP="004175A8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  <w:r w:rsidRPr="00D15A4B">
        <w:rPr>
          <w:rFonts w:ascii="Arial" w:hAnsi="Arial"/>
          <w:b/>
          <w:noProof/>
          <w:sz w:val="48"/>
          <w:lang w:val="en-NZ" w:eastAsia="en-NZ"/>
        </w:rPr>
        <mc:AlternateContent>
          <mc:Choice Requires="wps">
            <w:drawing>
              <wp:anchor distT="0" distB="0" distL="114300" distR="114300" simplePos="0" relativeHeight="251676160" behindDoc="1" locked="0" layoutInCell="1" allowOverlap="1" wp14:anchorId="60CB49BD" wp14:editId="3965652A">
                <wp:simplePos x="0" y="0"/>
                <wp:positionH relativeFrom="margin">
                  <wp:posOffset>2895542</wp:posOffset>
                </wp:positionH>
                <wp:positionV relativeFrom="paragraph">
                  <wp:posOffset>388389</wp:posOffset>
                </wp:positionV>
                <wp:extent cx="3491346" cy="762000"/>
                <wp:effectExtent l="0" t="0" r="13970" b="1905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91346" cy="762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4" o:spid="_x0000_s1026" style="position:absolute;margin-left:228pt;margin-top:30.6pt;width:274.9pt;height:60pt;z-index:-251640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" fillcolor="#fbd4b4 [1305]" strokecolor="#eaf1dd [662]" strokeweight="2pt">
                <w10:wrap anchorx="margin"/>
              </v:rect>
            </w:pict>
          </mc:Fallback>
        </mc:AlternateContent>
      </w:r>
    </w:p>
    <w:p w:rsidR="004175A8" w:rsidRPr="004175A8" w:rsidRDefault="004175A8" w:rsidP="004175A8">
      <w:pPr>
        <w:spacing w:line="360" w:lineRule="auto"/>
        <w:ind w:left="504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tirohia te </w:t>
      </w:r>
      <w:r>
        <w:rPr>
          <w:rFonts w:ascii="Arial" w:hAnsi="Arial"/>
          <w:b/>
          <w:sz w:val="32"/>
        </w:rPr>
        <w:t>whārangi 15</w:t>
      </w:r>
      <w:r>
        <w:rPr>
          <w:rFonts w:ascii="Arial" w:hAnsi="Arial"/>
          <w:sz w:val="32"/>
        </w:rPr>
        <w:t xml:space="preserve"> hei pānui </w:t>
      </w:r>
      <w:r w:rsidR="00C220C5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he aha te tikanga o te</w:t>
      </w:r>
      <w:r w:rsidRPr="004175A8">
        <w:rPr>
          <w:rFonts w:ascii="Arial" w:hAnsi="Arial"/>
          <w:b/>
          <w:sz w:val="32"/>
        </w:rPr>
        <w:t xml:space="preserve"> tūhura</w:t>
      </w:r>
    </w:p>
    <w:p w:rsidR="0062391C" w:rsidRDefault="0062391C" w:rsidP="0062391C">
      <w:pPr>
        <w:spacing w:line="360" w:lineRule="auto"/>
        <w:rPr>
          <w:rFonts w:ascii="Arial" w:hAnsi="Arial" w:cs="Arial"/>
          <w:sz w:val="32"/>
        </w:rPr>
      </w:pPr>
    </w:p>
    <w:p w:rsidR="00E1084A" w:rsidRDefault="00DD2D5B" w:rsidP="00E14FEF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noProof/>
          <w:sz w:val="32"/>
          <w:lang w:val="en-NZ" w:eastAsia="en-NZ"/>
        </w:rPr>
        <w:drawing>
          <wp:anchor distT="0" distB="0" distL="114300" distR="114300" simplePos="0" relativeHeight="251743232" behindDoc="1" locked="0" layoutInCell="1" allowOverlap="1" wp14:anchorId="55EB21E0" wp14:editId="387F7EB1">
            <wp:simplePos x="0" y="0"/>
            <wp:positionH relativeFrom="column">
              <wp:posOffset>577850</wp:posOffset>
            </wp:positionH>
            <wp:positionV relativeFrom="paragraph">
              <wp:posOffset>156210</wp:posOffset>
            </wp:positionV>
            <wp:extent cx="923925" cy="885825"/>
            <wp:effectExtent l="0" t="0" r="9525" b="952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>waiho mēnā:</w:t>
      </w:r>
    </w:p>
    <w:p w:rsidR="00391564" w:rsidRDefault="00391564" w:rsidP="00391564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E1084A" w:rsidRDefault="00020053" w:rsidP="00E1084A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kua tirotirohia e te kaituku ratonga hauora, hauā tō amuamu, ā, kua whakaritea kētia e rātau</w:t>
      </w:r>
    </w:p>
    <w:p w:rsidR="00391564" w:rsidRDefault="00DD2D5B" w:rsidP="00391564">
      <w:pPr>
        <w:pStyle w:val="ListParagraph"/>
        <w:spacing w:line="360" w:lineRule="auto"/>
        <w:ind w:left="5040"/>
        <w:rPr>
          <w:rFonts w:ascii="Arial" w:hAnsi="Arial" w:cs="Arial"/>
          <w:sz w:val="32"/>
        </w:rPr>
      </w:pPr>
      <w:r>
        <w:rPr>
          <w:rFonts w:ascii="Arial" w:hAnsi="Arial"/>
          <w:noProof/>
          <w:sz w:val="32"/>
          <w:lang w:val="en-NZ" w:eastAsia="en-NZ"/>
        </w:rPr>
        <w:drawing>
          <wp:anchor distT="0" distB="0" distL="114300" distR="114300" simplePos="0" relativeHeight="251651584" behindDoc="0" locked="0" layoutInCell="1" allowOverlap="1" wp14:anchorId="090412C5" wp14:editId="7C50CA75">
            <wp:simplePos x="0" y="0"/>
            <wp:positionH relativeFrom="column">
              <wp:posOffset>163195</wp:posOffset>
            </wp:positionH>
            <wp:positionV relativeFrom="paragraph">
              <wp:posOffset>121285</wp:posOffset>
            </wp:positionV>
            <wp:extent cx="1613535" cy="1217930"/>
            <wp:effectExtent l="0" t="0" r="5715" b="127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Calendar Date 3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21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084A" w:rsidRDefault="0093267C" w:rsidP="00E1084A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nō mua noa atu te raruraru</w:t>
      </w:r>
    </w:p>
    <w:p w:rsidR="00391564" w:rsidRDefault="00391564" w:rsidP="00391564">
      <w:pPr>
        <w:pStyle w:val="ListParagraph"/>
        <w:spacing w:line="360" w:lineRule="auto"/>
        <w:ind w:left="5040"/>
        <w:rPr>
          <w:rFonts w:ascii="Arial" w:hAnsi="Arial" w:cs="Arial"/>
          <w:sz w:val="32"/>
        </w:rPr>
      </w:pPr>
    </w:p>
    <w:p w:rsidR="00183081" w:rsidRDefault="00E1084A" w:rsidP="00183081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he pai ake te whakarite a tētahi </w:t>
      </w:r>
      <w:r w:rsidR="007C5903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atu i tō amuamu</w:t>
      </w:r>
    </w:p>
    <w:p w:rsidR="00183081" w:rsidRPr="00183081" w:rsidRDefault="007D471E" w:rsidP="00183081">
      <w:pPr>
        <w:pStyle w:val="ListParagraph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15584" behindDoc="0" locked="0" layoutInCell="1" allowOverlap="1" wp14:anchorId="3CEC599C" wp14:editId="52369534">
            <wp:simplePos x="0" y="0"/>
            <wp:positionH relativeFrom="column">
              <wp:posOffset>259715</wp:posOffset>
            </wp:positionH>
            <wp:positionV relativeFrom="paragraph">
              <wp:posOffset>-19050</wp:posOffset>
            </wp:positionV>
            <wp:extent cx="1858392" cy="1495425"/>
            <wp:effectExtent l="0" t="0" r="8890" b="0"/>
            <wp:wrapNone/>
            <wp:docPr id="80" name="Picture 80" descr="C:\Users\Prue\AppData\Local\Microsoft\Windows\INetCacheContent.Word\Envelope mail 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ue\AppData\Local\Microsoft\Windows\INetCacheContent.Word\Envelope mail pos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92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83081" w:rsidRPr="00183081" w:rsidRDefault="00183081" w:rsidP="00183081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he take atu anō. Ka tuhi atu </w:t>
      </w:r>
      <w:r w:rsidR="00C220C5">
        <w:rPr>
          <w:rFonts w:ascii="Arial" w:hAnsi="Arial"/>
          <w:sz w:val="32"/>
        </w:rPr>
        <w:br/>
      </w:r>
      <w:r w:rsidRPr="00183081">
        <w:rPr>
          <w:rFonts w:ascii="Arial" w:hAnsi="Arial"/>
          <w:b/>
          <w:sz w:val="32"/>
        </w:rPr>
        <w:t xml:space="preserve">Te Toihau Hauora, Hauātanga </w:t>
      </w:r>
      <w:r w:rsidR="00C220C5">
        <w:rPr>
          <w:rFonts w:ascii="Arial" w:hAnsi="Arial"/>
          <w:b/>
          <w:sz w:val="32"/>
        </w:rPr>
        <w:br/>
      </w:r>
      <w:r>
        <w:rPr>
          <w:rFonts w:ascii="Arial" w:hAnsi="Arial"/>
          <w:sz w:val="32"/>
        </w:rPr>
        <w:t xml:space="preserve">ki a koe ki te whakamōhio atu i </w:t>
      </w:r>
      <w:r w:rsidR="00C220C5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te pūtake.</w:t>
      </w:r>
    </w:p>
    <w:p w:rsidR="007647DE" w:rsidRPr="00183081" w:rsidRDefault="004175A8" w:rsidP="00C220C5">
      <w:pPr>
        <w:spacing w:line="360" w:lineRule="auto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77184" behindDoc="0" locked="0" layoutInCell="1" allowOverlap="1" wp14:anchorId="77E963D5" wp14:editId="4FA7D086">
            <wp:simplePos x="0" y="0"/>
            <wp:positionH relativeFrom="column">
              <wp:posOffset>85090</wp:posOffset>
            </wp:positionH>
            <wp:positionV relativeFrom="paragraph">
              <wp:posOffset>398780</wp:posOffset>
            </wp:positionV>
            <wp:extent cx="1771650" cy="962677"/>
            <wp:effectExtent l="0" t="0" r="0" b="8890"/>
            <wp:wrapNone/>
            <wp:docPr id="55" name="Picture 55" descr="C:\Users\Prue\AppData\Local\Microsoft\Windows\INetCacheContent.Word\hdc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\AppData\Local\Microsoft\Windows\INetCacheContent.Word\hdc log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175A8" w:rsidRPr="007647DE" w:rsidRDefault="004175A8" w:rsidP="007647DE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Ko tā </w:t>
      </w:r>
      <w:r w:rsidRPr="007647DE">
        <w:rPr>
          <w:rFonts w:ascii="Arial" w:hAnsi="Arial"/>
          <w:b/>
          <w:sz w:val="32"/>
        </w:rPr>
        <w:t>Te Toihau Hauora, Hauātanga Haratua</w:t>
      </w:r>
      <w:r>
        <w:rPr>
          <w:rFonts w:ascii="Arial" w:hAnsi="Arial"/>
          <w:sz w:val="32"/>
        </w:rPr>
        <w:t xml:space="preserve"> anō pea he:</w:t>
      </w:r>
    </w:p>
    <w:p w:rsidR="0093267C" w:rsidRPr="004175A8" w:rsidRDefault="0093267C" w:rsidP="007647DE">
      <w:pPr>
        <w:pStyle w:val="ListParagraph"/>
        <w:spacing w:line="360" w:lineRule="auto"/>
        <w:ind w:left="5040"/>
        <w:rPr>
          <w:rFonts w:ascii="Arial" w:hAnsi="Arial" w:cs="Arial"/>
          <w:sz w:val="32"/>
        </w:rPr>
      </w:pPr>
    </w:p>
    <w:p w:rsidR="00391564" w:rsidRDefault="00DB5455" w:rsidP="009F70B6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45280" behindDoc="1" locked="0" layoutInCell="1" allowOverlap="1" wp14:anchorId="071B9657" wp14:editId="48633E3A">
            <wp:simplePos x="0" y="0"/>
            <wp:positionH relativeFrom="column">
              <wp:posOffset>62230</wp:posOffset>
            </wp:positionH>
            <wp:positionV relativeFrom="paragraph">
              <wp:posOffset>454025</wp:posOffset>
            </wp:positionV>
            <wp:extent cx="1963420" cy="154305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nterview-meeting talk wheelchair user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42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>tohutohu atu ki te kaituku ratonga hauora, hauā rānei kia:</w:t>
      </w:r>
    </w:p>
    <w:p w:rsidR="00D05334" w:rsidRPr="00D05334" w:rsidRDefault="00D05334" w:rsidP="00D05334">
      <w:pPr>
        <w:spacing w:line="360" w:lineRule="auto"/>
        <w:ind w:left="3960"/>
        <w:rPr>
          <w:rFonts w:ascii="Arial" w:hAnsi="Arial" w:cs="Arial"/>
          <w:sz w:val="32"/>
        </w:rPr>
      </w:pPr>
    </w:p>
    <w:p w:rsidR="00D05334" w:rsidRDefault="00887EFB" w:rsidP="00D05334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whakarerekētia te āhua o ā </w:t>
      </w:r>
      <w:r w:rsidR="00C220C5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rātau mahi</w:t>
      </w:r>
    </w:p>
    <w:p w:rsidR="00D05334" w:rsidRPr="00D05334" w:rsidRDefault="00D05334" w:rsidP="00D05334">
      <w:pPr>
        <w:spacing w:line="360" w:lineRule="auto"/>
        <w:ind w:left="4680"/>
        <w:rPr>
          <w:rFonts w:ascii="Arial" w:hAnsi="Arial" w:cs="Arial"/>
          <w:sz w:val="32"/>
        </w:rPr>
      </w:pPr>
    </w:p>
    <w:p w:rsidR="00D05334" w:rsidRPr="00D05334" w:rsidRDefault="007647DE" w:rsidP="00D05334">
      <w:pPr>
        <w:pStyle w:val="ListParagraph"/>
        <w:numPr>
          <w:ilvl w:val="1"/>
          <w:numId w:val="8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tuku whakapāha atu ki a koe</w:t>
      </w:r>
    </w:p>
    <w:p w:rsidR="0093267C" w:rsidRDefault="0093267C" w:rsidP="0093267C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93267C" w:rsidRDefault="0093267C" w:rsidP="0093267C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93267C" w:rsidRDefault="0093267C" w:rsidP="0093267C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37248" behindDoc="0" locked="0" layoutInCell="1" allowOverlap="1" wp14:anchorId="10792BE4" wp14:editId="2E1E968E">
            <wp:simplePos x="0" y="0"/>
            <wp:positionH relativeFrom="column">
              <wp:posOffset>399415</wp:posOffset>
            </wp:positionH>
            <wp:positionV relativeFrom="paragraph">
              <wp:posOffset>223520</wp:posOffset>
            </wp:positionV>
            <wp:extent cx="1613535" cy="1343025"/>
            <wp:effectExtent l="0" t="0" r="5715" b="9525"/>
            <wp:wrapNone/>
            <wp:docPr id="117" name="Picture 117" descr="C:\Users\Prue\AppData\Local\Microsoft\Windows\INetCache\Content.Word\Decision path options person 3 choic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rue\AppData\Local\Microsoft\Windows\INetCache\Content.Word\Decision path options person 3 choices (4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53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A0A8A" w:rsidRDefault="004C7D8B" w:rsidP="00E14FEF">
      <w:pPr>
        <w:pStyle w:val="ListParagraph"/>
        <w:numPr>
          <w:ilvl w:val="0"/>
          <w:numId w:val="8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kōrero atu ki a koe mō ngā wāhi ka taea e koe te tiki āwhina.</w:t>
      </w:r>
    </w:p>
    <w:p w:rsidR="00391564" w:rsidRDefault="00391564" w:rsidP="00391564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391564" w:rsidRDefault="00391564" w:rsidP="00391564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B41CE3" w:rsidRPr="009F70B6" w:rsidRDefault="008467B0" w:rsidP="009F70B6">
      <w:pPr>
        <w:spacing w:line="360" w:lineRule="auto"/>
        <w:rPr>
          <w:rFonts w:ascii="Arial" w:hAnsi="Arial" w:cs="Arial"/>
          <w:sz w:val="32"/>
        </w:rPr>
      </w:pPr>
      <w:r w:rsidRPr="009F70B6">
        <w:rPr>
          <w:rFonts w:ascii="Arial" w:hAnsi="Arial"/>
          <w:sz w:val="32"/>
        </w:rPr>
        <w:br/>
      </w:r>
    </w:p>
    <w:p w:rsidR="00557F3F" w:rsidRDefault="00557F3F" w:rsidP="00E1084A">
      <w:pPr>
        <w:spacing w:line="360" w:lineRule="auto"/>
        <w:rPr>
          <w:rFonts w:ascii="Arial" w:hAnsi="Arial" w:cs="Arial"/>
          <w:sz w:val="32"/>
        </w:rPr>
      </w:pPr>
    </w:p>
    <w:p w:rsidR="002D2F15" w:rsidRDefault="002D2F15" w:rsidP="00557F3F">
      <w:pPr>
        <w:spacing w:line="360" w:lineRule="auto"/>
        <w:ind w:left="3600"/>
        <w:rPr>
          <w:rFonts w:ascii="Arial" w:hAnsi="Arial" w:cs="Arial"/>
          <w:sz w:val="32"/>
        </w:rPr>
      </w:pPr>
    </w:p>
    <w:p w:rsidR="00183081" w:rsidRDefault="00183081" w:rsidP="00183081">
      <w:pPr>
        <w:spacing w:line="360" w:lineRule="auto"/>
        <w:rPr>
          <w:rFonts w:ascii="Arial" w:hAnsi="Arial" w:cs="Arial"/>
          <w:sz w:val="32"/>
        </w:rPr>
      </w:pPr>
    </w:p>
    <w:p w:rsidR="00391564" w:rsidRDefault="00391564" w:rsidP="00183081">
      <w:pPr>
        <w:spacing w:line="360" w:lineRule="auto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48512" behindDoc="0" locked="0" layoutInCell="1" allowOverlap="1" wp14:anchorId="6C61A390" wp14:editId="6682A196">
            <wp:simplePos x="0" y="0"/>
            <wp:positionH relativeFrom="margin">
              <wp:posOffset>0</wp:posOffset>
            </wp:positionH>
            <wp:positionV relativeFrom="paragraph">
              <wp:posOffset>371213</wp:posOffset>
            </wp:positionV>
            <wp:extent cx="1771650" cy="962677"/>
            <wp:effectExtent l="0" t="0" r="0" b="8890"/>
            <wp:wrapNone/>
            <wp:docPr id="37" name="Picture 37" descr="C:\Users\Prue\AppData\Local\Microsoft\Windows\INetCacheContent.Word\hdc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\AppData\Local\Microsoft\Windows\INetCacheContent.Word\hdc log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6BC" w:rsidRDefault="00557F3F" w:rsidP="00557F3F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Ka tukuna pea e </w:t>
      </w:r>
      <w:r w:rsidRPr="00C8608E">
        <w:rPr>
          <w:rFonts w:ascii="Arial" w:hAnsi="Arial"/>
          <w:b/>
          <w:sz w:val="32"/>
        </w:rPr>
        <w:t>Te Toihau Hauora, Hauātanga</w:t>
      </w:r>
      <w:r>
        <w:rPr>
          <w:rFonts w:ascii="Arial" w:hAnsi="Arial"/>
          <w:sz w:val="32"/>
        </w:rPr>
        <w:t xml:space="preserve"> tō amuamu ki:</w:t>
      </w:r>
    </w:p>
    <w:p w:rsidR="007316BC" w:rsidRDefault="007316BC" w:rsidP="00557F3F">
      <w:pPr>
        <w:spacing w:line="360" w:lineRule="auto"/>
        <w:ind w:left="3600"/>
        <w:rPr>
          <w:rFonts w:ascii="Arial" w:hAnsi="Arial" w:cs="Arial"/>
          <w:sz w:val="32"/>
        </w:rPr>
      </w:pPr>
    </w:p>
    <w:p w:rsidR="00557F3F" w:rsidRPr="00C8608E" w:rsidRDefault="00557F3F" w:rsidP="00557F3F">
      <w:pPr>
        <w:spacing w:line="360" w:lineRule="auto"/>
        <w:ind w:left="3600"/>
        <w:rPr>
          <w:rFonts w:ascii="Arial" w:hAnsi="Arial" w:cs="Arial"/>
          <w:sz w:val="32"/>
        </w:rPr>
      </w:pPr>
    </w:p>
    <w:p w:rsidR="007316BC" w:rsidRDefault="00DB5455" w:rsidP="00E14FEF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47328" behindDoc="0" locked="0" layoutInCell="1" allowOverlap="1" wp14:anchorId="315EE3B3" wp14:editId="20522092">
            <wp:simplePos x="0" y="0"/>
            <wp:positionH relativeFrom="margin">
              <wp:posOffset>81915</wp:posOffset>
            </wp:positionH>
            <wp:positionV relativeFrom="paragraph">
              <wp:posOffset>71755</wp:posOffset>
            </wp:positionV>
            <wp:extent cx="1882140" cy="1280160"/>
            <wp:effectExtent l="0" t="0" r="3810" b="0"/>
            <wp:wrapNone/>
            <wp:docPr id="35" name="Picture 35" descr="C:\Users\Prue\AppData\Local\Microsoft\Windows\INetCache\Content.Word\information-share-fil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Prue\AppData\Local\Microsoft\Windows\INetCache\Content.Word\information-share-files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140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>Te Manatū Hauora</w:t>
      </w:r>
    </w:p>
    <w:p w:rsidR="00557F3F" w:rsidRDefault="00557F3F" w:rsidP="007316BC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7316BC" w:rsidRDefault="007316BC" w:rsidP="007316BC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7316BC" w:rsidRDefault="009F70B6" w:rsidP="00E14FEF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tētahi mana rēhitatanga</w:t>
      </w:r>
    </w:p>
    <w:p w:rsidR="007316BC" w:rsidRDefault="007316BC" w:rsidP="007316BC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557F3F" w:rsidRDefault="00557F3F" w:rsidP="007316BC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7316BC" w:rsidRDefault="00DB5455" w:rsidP="00E14FEF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noProof/>
          <w:sz w:val="32"/>
          <w:lang w:val="en-NZ" w:eastAsia="en-NZ"/>
        </w:rPr>
        <w:drawing>
          <wp:anchor distT="0" distB="0" distL="114300" distR="114300" simplePos="0" relativeHeight="251748352" behindDoc="1" locked="0" layoutInCell="1" allowOverlap="1" wp14:anchorId="1A016768" wp14:editId="42E8C365">
            <wp:simplePos x="0" y="0"/>
            <wp:positionH relativeFrom="column">
              <wp:posOffset>104140</wp:posOffset>
            </wp:positionH>
            <wp:positionV relativeFrom="paragraph">
              <wp:posOffset>167707</wp:posOffset>
            </wp:positionV>
            <wp:extent cx="2025650" cy="1579245"/>
            <wp:effectExtent l="0" t="0" r="0" b="1905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650" cy="157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>Te Mana Mātāpono Matatapu</w:t>
      </w:r>
    </w:p>
    <w:p w:rsidR="00557F3F" w:rsidRDefault="00557F3F" w:rsidP="007316BC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7316BC" w:rsidRDefault="007316BC" w:rsidP="007316BC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557F3F" w:rsidRDefault="009F70B6" w:rsidP="00E14FEF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tētahi Kaimātai ā-Rohe</w:t>
      </w:r>
    </w:p>
    <w:p w:rsidR="00391564" w:rsidRPr="00391564" w:rsidRDefault="00391564" w:rsidP="00391564">
      <w:pPr>
        <w:spacing w:line="360" w:lineRule="auto"/>
        <w:rPr>
          <w:rFonts w:ascii="Arial" w:hAnsi="Arial" w:cs="Arial"/>
          <w:sz w:val="32"/>
        </w:rPr>
      </w:pPr>
    </w:p>
    <w:p w:rsidR="00FA0A8A" w:rsidRPr="00B41CE3" w:rsidRDefault="009F70B6" w:rsidP="00E14FEF">
      <w:pPr>
        <w:pStyle w:val="ListParagraph"/>
        <w:numPr>
          <w:ilvl w:val="0"/>
          <w:numId w:val="7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tētahi atu rānei.</w:t>
      </w:r>
    </w:p>
    <w:p w:rsidR="00557F3F" w:rsidRDefault="00557F3F" w:rsidP="00557F3F">
      <w:pPr>
        <w:spacing w:line="360" w:lineRule="auto"/>
        <w:rPr>
          <w:rFonts w:ascii="Arial" w:hAnsi="Arial" w:cs="Arial"/>
          <w:sz w:val="32"/>
        </w:rPr>
      </w:pPr>
    </w:p>
    <w:p w:rsidR="00E35807" w:rsidRDefault="00323491" w:rsidP="008467B0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34176" behindDoc="0" locked="0" layoutInCell="1" allowOverlap="1" wp14:anchorId="5E2FA855" wp14:editId="459BBFFF">
            <wp:simplePos x="0" y="0"/>
            <wp:positionH relativeFrom="column">
              <wp:posOffset>107577</wp:posOffset>
            </wp:positionH>
            <wp:positionV relativeFrom="paragraph">
              <wp:posOffset>11280</wp:posOffset>
            </wp:positionV>
            <wp:extent cx="1858392" cy="1495425"/>
            <wp:effectExtent l="0" t="0" r="8890" b="0"/>
            <wp:wrapNone/>
            <wp:docPr id="19" name="Picture 19" descr="C:\Users\Prue\AppData\Local\Microsoft\Windows\INetCacheContent.Word\Envelope mail 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ue\AppData\Local\Microsoft\Windows\INetCacheContent.Word\Envelope mail pos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92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467B0" w:rsidRDefault="00965CCA" w:rsidP="008467B0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Ka tuhi atu </w:t>
      </w:r>
      <w:r>
        <w:rPr>
          <w:rFonts w:ascii="Arial" w:hAnsi="Arial"/>
          <w:b/>
          <w:sz w:val="32"/>
        </w:rPr>
        <w:t>Te Toihau Hauora, Hauātanga</w:t>
      </w:r>
      <w:r>
        <w:rPr>
          <w:rFonts w:ascii="Arial" w:hAnsi="Arial"/>
          <w:sz w:val="32"/>
        </w:rPr>
        <w:t xml:space="preserve"> </w:t>
      </w:r>
      <w:r w:rsidR="00C220C5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ki a koe ki te whakamōhio atu ka ahatia.</w:t>
      </w:r>
    </w:p>
    <w:p w:rsidR="00F60CB0" w:rsidRDefault="00F60CB0">
      <w:pPr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br w:type="page"/>
      </w:r>
    </w:p>
    <w:p w:rsidR="00CB2377" w:rsidRPr="009D68B9" w:rsidRDefault="00CB2377" w:rsidP="00CB2377">
      <w:pPr>
        <w:tabs>
          <w:tab w:val="right" w:pos="10204"/>
        </w:tabs>
        <w:spacing w:line="360" w:lineRule="auto"/>
        <w:jc w:val="center"/>
        <w:rPr>
          <w:rFonts w:ascii="Arial" w:hAnsi="Arial" w:cs="Arial"/>
          <w:b/>
          <w:sz w:val="28"/>
        </w:rPr>
      </w:pPr>
      <w:r w:rsidRPr="00D15A4B">
        <w:rPr>
          <w:rFonts w:ascii="Arial" w:hAnsi="Arial"/>
          <w:b/>
          <w:noProof/>
          <w:sz w:val="48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64896" behindDoc="1" locked="0" layoutInCell="1" allowOverlap="1" wp14:anchorId="12D0350C" wp14:editId="032169E4">
                <wp:simplePos x="0" y="0"/>
                <wp:positionH relativeFrom="margin">
                  <wp:posOffset>-165735</wp:posOffset>
                </wp:positionH>
                <wp:positionV relativeFrom="paragraph">
                  <wp:posOffset>-166255</wp:posOffset>
                </wp:positionV>
                <wp:extent cx="6819900" cy="706582"/>
                <wp:effectExtent l="0" t="0" r="19050" b="17780"/>
                <wp:wrapNone/>
                <wp:docPr id="136" name="Rectangle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9900" cy="706582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36" o:spid="_x0000_s1026" style="position:absolute;margin-left:-13.05pt;margin-top:-13.1pt;width:537pt;height:55.65pt;z-index:-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" fillcolor="#fbd4b4 [1305]" strokecolor="#eaf1dd [662]" strokeweight="2pt">
                <w10:wrap anchorx="margin"/>
              </v:rect>
            </w:pict>
          </mc:Fallback>
        </mc:AlternateContent>
      </w:r>
      <w:r>
        <w:rPr>
          <w:rFonts w:ascii="Arial" w:hAnsi="Arial"/>
          <w:b/>
          <w:sz w:val="48"/>
        </w:rPr>
        <w:t>Ngā tūhuratanga</w:t>
      </w:r>
    </w:p>
    <w:p w:rsidR="00CB2377" w:rsidRDefault="00CB2377" w:rsidP="00CB2377">
      <w:pPr>
        <w:spacing w:line="360" w:lineRule="auto"/>
        <w:rPr>
          <w:rFonts w:ascii="Arial" w:hAnsi="Arial" w:cs="Arial"/>
          <w:sz w:val="32"/>
        </w:rPr>
      </w:pPr>
    </w:p>
    <w:p w:rsidR="007647DE" w:rsidRDefault="008F1E0E" w:rsidP="00CB2377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83328" behindDoc="0" locked="0" layoutInCell="1" allowOverlap="1" wp14:anchorId="45B917C3" wp14:editId="61297BA7">
            <wp:simplePos x="0" y="0"/>
            <wp:positionH relativeFrom="margin">
              <wp:posOffset>50800</wp:posOffset>
            </wp:positionH>
            <wp:positionV relativeFrom="paragraph">
              <wp:posOffset>408305</wp:posOffset>
            </wp:positionV>
            <wp:extent cx="1771650" cy="962677"/>
            <wp:effectExtent l="0" t="0" r="0" b="8890"/>
            <wp:wrapNone/>
            <wp:docPr id="29" name="Picture 29" descr="C:\Users\Prue\AppData\Local\Microsoft\Windows\INetCacheContent.Word\hdc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\AppData\Local\Microsoft\Windows\INetCacheContent.Word\hdc log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D105F" w:rsidRDefault="007D105F" w:rsidP="00CB2377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Ka </w:t>
      </w:r>
      <w:r w:rsidR="00A14377" w:rsidRPr="00A14377">
        <w:rPr>
          <w:rFonts w:ascii="Arial" w:hAnsi="Arial"/>
          <w:sz w:val="32"/>
        </w:rPr>
        <w:t>whakatau</w:t>
      </w:r>
      <w:r w:rsidR="00A14377">
        <w:rPr>
          <w:rFonts w:ascii="Segoe UI" w:hAnsi="Segoe UI" w:cs="Segoe UI"/>
          <w:color w:val="000000"/>
          <w:sz w:val="20"/>
          <w:szCs w:val="20"/>
          <w:lang w:val="en-NZ"/>
        </w:rPr>
        <w:t xml:space="preserve"> </w:t>
      </w:r>
      <w:r>
        <w:rPr>
          <w:rFonts w:ascii="Arial" w:hAnsi="Arial"/>
          <w:sz w:val="32"/>
        </w:rPr>
        <w:t xml:space="preserve">pea </w:t>
      </w:r>
      <w:r>
        <w:rPr>
          <w:rFonts w:ascii="Arial" w:hAnsi="Arial"/>
          <w:b/>
          <w:sz w:val="32"/>
        </w:rPr>
        <w:t>Te Toihau Hauora, Hauātanga</w:t>
      </w:r>
      <w:r>
        <w:rPr>
          <w:rFonts w:ascii="Arial" w:hAnsi="Arial"/>
          <w:sz w:val="32"/>
        </w:rPr>
        <w:t xml:space="preserve"> </w:t>
      </w:r>
      <w:r w:rsidR="00A14377">
        <w:rPr>
          <w:rFonts w:ascii="Arial" w:hAnsi="Arial"/>
          <w:sz w:val="32"/>
        </w:rPr>
        <w:t>ki te</w:t>
      </w:r>
      <w:r>
        <w:rPr>
          <w:rFonts w:ascii="Arial" w:hAnsi="Arial"/>
          <w:sz w:val="32"/>
        </w:rPr>
        <w:t xml:space="preserve"> </w:t>
      </w:r>
      <w:r w:rsidR="006067F8">
        <w:rPr>
          <w:rFonts w:ascii="Arial" w:hAnsi="Arial"/>
          <w:b/>
          <w:sz w:val="32"/>
        </w:rPr>
        <w:t>tūhura</w:t>
      </w:r>
      <w:r>
        <w:rPr>
          <w:rFonts w:ascii="Arial" w:hAnsi="Arial"/>
          <w:sz w:val="32"/>
        </w:rPr>
        <w:t xml:space="preserve"> i tō amuamu.</w:t>
      </w:r>
    </w:p>
    <w:p w:rsidR="000860A4" w:rsidRDefault="000860A4" w:rsidP="00CB2377">
      <w:pPr>
        <w:spacing w:line="360" w:lineRule="auto"/>
        <w:ind w:left="3600"/>
        <w:rPr>
          <w:rFonts w:ascii="Arial" w:hAnsi="Arial" w:cs="Arial"/>
          <w:sz w:val="32"/>
        </w:rPr>
      </w:pPr>
    </w:p>
    <w:p w:rsidR="000860A4" w:rsidRDefault="000860A4" w:rsidP="00CB2377">
      <w:pPr>
        <w:spacing w:line="360" w:lineRule="auto"/>
        <w:ind w:left="3600"/>
        <w:rPr>
          <w:rFonts w:ascii="Arial" w:hAnsi="Arial" w:cs="Arial"/>
          <w:sz w:val="32"/>
        </w:rPr>
      </w:pPr>
    </w:p>
    <w:p w:rsidR="009F4220" w:rsidRDefault="009F4220" w:rsidP="009F4220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He iti noa iho ngā amuamu ka pēneitia.</w:t>
      </w:r>
    </w:p>
    <w:p w:rsidR="009F4220" w:rsidRDefault="009F4220" w:rsidP="009F4220">
      <w:pPr>
        <w:spacing w:line="360" w:lineRule="auto"/>
        <w:ind w:left="3600"/>
        <w:rPr>
          <w:rFonts w:ascii="Arial" w:hAnsi="Arial" w:cs="Arial"/>
          <w:sz w:val="32"/>
        </w:rPr>
      </w:pPr>
    </w:p>
    <w:p w:rsidR="009F4220" w:rsidRDefault="009F4220" w:rsidP="009F4220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56704" behindDoc="0" locked="0" layoutInCell="1" allowOverlap="1" wp14:anchorId="4720CBFD" wp14:editId="4097CC13">
            <wp:simplePos x="0" y="0"/>
            <wp:positionH relativeFrom="column">
              <wp:posOffset>122750</wp:posOffset>
            </wp:positionH>
            <wp:positionV relativeFrom="paragraph">
              <wp:posOffset>433950</wp:posOffset>
            </wp:positionV>
            <wp:extent cx="1634394" cy="1562100"/>
            <wp:effectExtent l="0" t="0" r="4445" b="0"/>
            <wp:wrapNone/>
            <wp:docPr id="85" name="Picture 85" descr="C:\Users\Prue\AppData\Local\Microsoft\Windows\INetCache\Content.Word\NZ Map placard rights protest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Prue\AppData\Local\Microsoft\Windows\INetCache\Content.Word\NZ Map placard rights protest 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4394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65CCA" w:rsidRDefault="009F4220" w:rsidP="00CB2377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Ki te whakatau </w:t>
      </w:r>
      <w:r w:rsidRPr="00243321">
        <w:rPr>
          <w:rFonts w:ascii="Arial" w:hAnsi="Arial"/>
          <w:b/>
          <w:sz w:val="32"/>
        </w:rPr>
        <w:t>Te Toihau Hauora, Hauātanga</w:t>
      </w:r>
      <w:r>
        <w:rPr>
          <w:rFonts w:ascii="Arial" w:hAnsi="Arial"/>
          <w:sz w:val="32"/>
        </w:rPr>
        <w:t xml:space="preserve"> kia </w:t>
      </w:r>
      <w:r>
        <w:rPr>
          <w:rFonts w:ascii="Arial" w:hAnsi="Arial"/>
          <w:b/>
          <w:sz w:val="32"/>
        </w:rPr>
        <w:t xml:space="preserve">tūhuratia </w:t>
      </w:r>
      <w:r>
        <w:rPr>
          <w:rFonts w:ascii="Arial" w:hAnsi="Arial"/>
          <w:sz w:val="32"/>
        </w:rPr>
        <w:t xml:space="preserve">tō amuamu ko </w:t>
      </w:r>
      <w:r w:rsidR="00C220C5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te tikanga o tērā ka tirotirohia e</w:t>
      </w:r>
      <w:r w:rsidR="00E41FFD">
        <w:rPr>
          <w:rFonts w:ascii="Arial" w:hAnsi="Arial"/>
          <w:b/>
          <w:sz w:val="32"/>
        </w:rPr>
        <w:t xml:space="preserve"> Te Toihau Hauora, Hauātanga</w:t>
      </w:r>
      <w:r>
        <w:rPr>
          <w:rFonts w:ascii="Arial" w:hAnsi="Arial"/>
          <w:sz w:val="32"/>
        </w:rPr>
        <w:t xml:space="preserve"> mēnā i whiwhi koe i </w:t>
      </w:r>
      <w:r w:rsidR="00C220C5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ō motika, kāore rānei.</w:t>
      </w:r>
    </w:p>
    <w:p w:rsidR="00965CCA" w:rsidRDefault="00C0700C" w:rsidP="00CB2377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noProof/>
          <w:sz w:val="32"/>
          <w:lang w:val="en-NZ" w:eastAsia="en-NZ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2847975</wp:posOffset>
            </wp:positionH>
            <wp:positionV relativeFrom="paragraph">
              <wp:posOffset>4497705</wp:posOffset>
            </wp:positionV>
            <wp:extent cx="1871980" cy="1704340"/>
            <wp:effectExtent l="0" t="0" r="0" b="0"/>
            <wp:wrapNone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32"/>
          <w:lang w:val="en-NZ" w:eastAsia="en-NZ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768350</wp:posOffset>
            </wp:positionH>
            <wp:positionV relativeFrom="paragraph">
              <wp:posOffset>5671820</wp:posOffset>
            </wp:positionV>
            <wp:extent cx="1871980" cy="1704340"/>
            <wp:effectExtent l="0" t="0" r="0" b="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1980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377" w:rsidRDefault="00C0700C" w:rsidP="00CB2377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noProof/>
          <w:sz w:val="32"/>
          <w:lang w:val="en-NZ" w:eastAsia="en-NZ"/>
        </w:rPr>
        <w:drawing>
          <wp:anchor distT="0" distB="0" distL="114300" distR="114300" simplePos="0" relativeHeight="251751424" behindDoc="1" locked="0" layoutInCell="1" allowOverlap="1">
            <wp:simplePos x="0" y="0"/>
            <wp:positionH relativeFrom="column">
              <wp:posOffset>48761</wp:posOffset>
            </wp:positionH>
            <wp:positionV relativeFrom="paragraph">
              <wp:posOffset>1905</wp:posOffset>
            </wp:positionV>
            <wp:extent cx="1885950" cy="1714500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714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2377" w:rsidRDefault="009F4220" w:rsidP="00CB2377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Mēnā ka </w:t>
      </w:r>
      <w:r w:rsidRPr="00243321">
        <w:rPr>
          <w:rFonts w:ascii="Arial" w:hAnsi="Arial"/>
          <w:b/>
          <w:sz w:val="32"/>
        </w:rPr>
        <w:t>tūhuratia</w:t>
      </w:r>
      <w:r>
        <w:rPr>
          <w:rFonts w:ascii="Arial" w:hAnsi="Arial"/>
          <w:sz w:val="32"/>
        </w:rPr>
        <w:t xml:space="preserve"> ka tukuna e </w:t>
      </w:r>
      <w:r w:rsidR="00C220C5">
        <w:rPr>
          <w:rFonts w:ascii="Arial" w:hAnsi="Arial"/>
          <w:sz w:val="32"/>
        </w:rPr>
        <w:br/>
      </w:r>
      <w:r w:rsidR="00A66668">
        <w:rPr>
          <w:rFonts w:ascii="Arial" w:hAnsi="Arial"/>
          <w:b/>
          <w:sz w:val="32"/>
        </w:rPr>
        <w:t>Te Toihau Hauora, Hauātanga</w:t>
      </w:r>
      <w:r>
        <w:rPr>
          <w:rFonts w:ascii="Arial" w:hAnsi="Arial"/>
          <w:sz w:val="32"/>
        </w:rPr>
        <w:t xml:space="preserve"> tō </w:t>
      </w:r>
      <w:r w:rsidR="00C220C5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amuamu ki tētahi</w:t>
      </w:r>
      <w:r w:rsidR="00E86645">
        <w:rPr>
          <w:rFonts w:ascii="Arial" w:hAnsi="Arial"/>
          <w:b/>
          <w:sz w:val="32"/>
        </w:rPr>
        <w:t xml:space="preserve"> Kaitūhura</w:t>
      </w:r>
      <w:r>
        <w:rPr>
          <w:rFonts w:ascii="Arial" w:hAnsi="Arial"/>
          <w:sz w:val="32"/>
        </w:rPr>
        <w:t>.</w:t>
      </w:r>
    </w:p>
    <w:p w:rsidR="00965CCA" w:rsidRDefault="00965CCA" w:rsidP="00CB2377">
      <w:pPr>
        <w:spacing w:line="360" w:lineRule="auto"/>
        <w:ind w:left="3600"/>
        <w:rPr>
          <w:rFonts w:ascii="Arial" w:hAnsi="Arial" w:cs="Arial"/>
          <w:sz w:val="32"/>
        </w:rPr>
      </w:pPr>
    </w:p>
    <w:p w:rsidR="00A14377" w:rsidRDefault="00A14377" w:rsidP="00CB2377">
      <w:pPr>
        <w:spacing w:line="360" w:lineRule="auto"/>
        <w:ind w:left="3600"/>
        <w:rPr>
          <w:rFonts w:ascii="Arial" w:hAnsi="Arial" w:cs="Arial"/>
          <w:sz w:val="32"/>
        </w:rPr>
      </w:pPr>
    </w:p>
    <w:p w:rsidR="007316BC" w:rsidRDefault="00CB2377" w:rsidP="00CB2377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Ko te </w:t>
      </w:r>
      <w:r>
        <w:rPr>
          <w:rFonts w:ascii="Arial" w:hAnsi="Arial"/>
          <w:b/>
          <w:sz w:val="32"/>
        </w:rPr>
        <w:t xml:space="preserve">Kaitūhura </w:t>
      </w:r>
      <w:r>
        <w:rPr>
          <w:rFonts w:ascii="Arial" w:hAnsi="Arial"/>
          <w:sz w:val="32"/>
        </w:rPr>
        <w:t xml:space="preserve">he tangata tērā ka: </w:t>
      </w:r>
    </w:p>
    <w:p w:rsidR="00CB2377" w:rsidRDefault="00CB2377" w:rsidP="00CB2377">
      <w:pPr>
        <w:spacing w:line="360" w:lineRule="auto"/>
        <w:ind w:left="3600"/>
        <w:rPr>
          <w:rFonts w:ascii="Arial" w:hAnsi="Arial" w:cs="Arial"/>
          <w:sz w:val="32"/>
        </w:rPr>
      </w:pPr>
    </w:p>
    <w:p w:rsidR="00297FC3" w:rsidRDefault="0087179F" w:rsidP="00CB237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noProof/>
          <w:sz w:val="32"/>
          <w:lang w:val="en-NZ" w:eastAsia="en-NZ"/>
        </w:rPr>
        <w:drawing>
          <wp:anchor distT="0" distB="0" distL="114300" distR="114300" simplePos="0" relativeHeight="251713536" behindDoc="0" locked="0" layoutInCell="1" allowOverlap="1" wp14:anchorId="3894E7DD" wp14:editId="438FD842">
            <wp:simplePos x="0" y="0"/>
            <wp:positionH relativeFrom="column">
              <wp:posOffset>-95250</wp:posOffset>
            </wp:positionH>
            <wp:positionV relativeFrom="paragraph">
              <wp:posOffset>30480</wp:posOffset>
            </wp:positionV>
            <wp:extent cx="2240915" cy="1708150"/>
            <wp:effectExtent l="0" t="0" r="6985" b="6350"/>
            <wp:wrapNone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708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 xml:space="preserve">whakakapi i tō </w:t>
      </w:r>
      <w:r>
        <w:rPr>
          <w:rFonts w:ascii="Arial" w:hAnsi="Arial"/>
          <w:b/>
          <w:sz w:val="32"/>
        </w:rPr>
        <w:t>Āteha Amuamu</w:t>
      </w:r>
    </w:p>
    <w:p w:rsidR="00297FC3" w:rsidRPr="00FA2C9B" w:rsidRDefault="00297FC3" w:rsidP="00FA2C9B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BA517C" w:rsidRDefault="00BA517C" w:rsidP="00CB237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tuku pātai atu anō mō tō amuamu</w:t>
      </w:r>
    </w:p>
    <w:p w:rsidR="00297FC3" w:rsidRPr="00FA2C9B" w:rsidRDefault="00297FC3" w:rsidP="00FA2C9B">
      <w:pPr>
        <w:pStyle w:val="ListParagraph"/>
        <w:rPr>
          <w:rFonts w:ascii="Arial" w:hAnsi="Arial" w:cs="Arial"/>
          <w:sz w:val="32"/>
        </w:rPr>
      </w:pPr>
    </w:p>
    <w:p w:rsidR="00CB2377" w:rsidRDefault="00297FC3" w:rsidP="007316BC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kohikohi i ētahi atu mōhiohio mō </w:t>
      </w:r>
      <w:r w:rsidR="00C220C5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tō amuamu</w:t>
      </w:r>
    </w:p>
    <w:p w:rsidR="007316BC" w:rsidRPr="007316BC" w:rsidRDefault="007316BC" w:rsidP="007316BC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7316BC" w:rsidRDefault="00BA517C" w:rsidP="00CB2377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kōrero ki a koe mō te whakawātanga</w:t>
      </w:r>
    </w:p>
    <w:p w:rsidR="00CB2377" w:rsidRDefault="00CB2377" w:rsidP="007316BC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393993" w:rsidRPr="00FD097D" w:rsidRDefault="00BA517C" w:rsidP="00FD097D">
      <w:pPr>
        <w:pStyle w:val="ListParagraph"/>
        <w:numPr>
          <w:ilvl w:val="0"/>
          <w:numId w:val="3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kōrero ki te kaituku ratonga hauora, </w:t>
      </w:r>
      <w:r w:rsidR="00C220C5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hauā rānei mōna tō amuamu.</w:t>
      </w:r>
    </w:p>
    <w:p w:rsidR="00CB2377" w:rsidRDefault="008F1E0E" w:rsidP="007D105F">
      <w:pPr>
        <w:spacing w:line="360" w:lineRule="auto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65920" behindDoc="0" locked="0" layoutInCell="1" allowOverlap="1" wp14:anchorId="1F446AA4" wp14:editId="663E2CE8">
            <wp:simplePos x="0" y="0"/>
            <wp:positionH relativeFrom="column">
              <wp:posOffset>0</wp:posOffset>
            </wp:positionH>
            <wp:positionV relativeFrom="paragraph">
              <wp:posOffset>243840</wp:posOffset>
            </wp:positionV>
            <wp:extent cx="2000250" cy="2000250"/>
            <wp:effectExtent l="0" t="0" r="0" b="0"/>
            <wp:wrapNone/>
            <wp:docPr id="66" name="Picture 66" descr="http://cdn.shopify.com/s/files/1/0606/1553/products/Look_close1_large.png?v=1417853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.shopify.com/s/files/1/0606/1553/products/Look_close1_large.png?v=141785322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860A4" w:rsidRDefault="000860A4" w:rsidP="00CB2377">
      <w:pPr>
        <w:spacing w:line="360" w:lineRule="auto"/>
        <w:ind w:left="3600"/>
        <w:rPr>
          <w:rFonts w:ascii="Arial" w:hAnsi="Arial" w:cs="Arial"/>
          <w:sz w:val="32"/>
        </w:rPr>
      </w:pPr>
    </w:p>
    <w:p w:rsidR="00CB2377" w:rsidRDefault="008F1E0E" w:rsidP="00CB2377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Mēnā kei te tirotirohia e tētahi</w:t>
      </w:r>
      <w:r>
        <w:rPr>
          <w:rFonts w:ascii="Arial" w:hAnsi="Arial"/>
          <w:b/>
          <w:sz w:val="32"/>
        </w:rPr>
        <w:t xml:space="preserve"> kaitūhura </w:t>
      </w:r>
      <w:r>
        <w:rPr>
          <w:rFonts w:ascii="Arial" w:hAnsi="Arial"/>
          <w:sz w:val="32"/>
        </w:rPr>
        <w:t xml:space="preserve">tō amuamu ko te tikanga o tērā kei te </w:t>
      </w:r>
      <w:r w:rsidR="00CB2377" w:rsidRPr="008C0294">
        <w:rPr>
          <w:rFonts w:ascii="Arial" w:hAnsi="Arial"/>
          <w:b/>
          <w:sz w:val="32"/>
        </w:rPr>
        <w:t>tūhuratia</w:t>
      </w:r>
      <w:r>
        <w:rPr>
          <w:rFonts w:ascii="Arial" w:hAnsi="Arial"/>
          <w:sz w:val="32"/>
        </w:rPr>
        <w:t xml:space="preserve">. </w:t>
      </w:r>
    </w:p>
    <w:p w:rsidR="00CB2377" w:rsidRDefault="00CB2377" w:rsidP="00CB2377">
      <w:pPr>
        <w:spacing w:line="360" w:lineRule="auto"/>
        <w:ind w:left="3600"/>
        <w:rPr>
          <w:rFonts w:ascii="Arial" w:hAnsi="Arial" w:cs="Arial"/>
          <w:sz w:val="32"/>
        </w:rPr>
      </w:pPr>
    </w:p>
    <w:p w:rsidR="00CB2377" w:rsidRDefault="00CB2377" w:rsidP="00CB2377">
      <w:pPr>
        <w:spacing w:line="360" w:lineRule="auto"/>
        <w:rPr>
          <w:rFonts w:ascii="Arial" w:hAnsi="Arial" w:cs="Arial"/>
          <w:sz w:val="32"/>
        </w:rPr>
      </w:pPr>
    </w:p>
    <w:p w:rsidR="009B1F03" w:rsidRDefault="009B1F03" w:rsidP="00CB2377">
      <w:pPr>
        <w:spacing w:line="360" w:lineRule="auto"/>
        <w:ind w:left="3600"/>
        <w:rPr>
          <w:rFonts w:ascii="Arial" w:hAnsi="Arial" w:cs="Arial"/>
          <w:sz w:val="32"/>
        </w:rPr>
      </w:pPr>
    </w:p>
    <w:p w:rsidR="00C220C5" w:rsidRDefault="00C220C5" w:rsidP="00CB2377">
      <w:pPr>
        <w:spacing w:line="360" w:lineRule="auto"/>
        <w:ind w:left="3600"/>
        <w:rPr>
          <w:rFonts w:ascii="Arial" w:hAnsi="Arial" w:cs="Arial"/>
          <w:sz w:val="32"/>
        </w:rPr>
      </w:pPr>
    </w:p>
    <w:p w:rsidR="009B1F03" w:rsidRDefault="009B1F03" w:rsidP="00CB2377">
      <w:pPr>
        <w:spacing w:line="360" w:lineRule="auto"/>
        <w:ind w:left="3600"/>
        <w:rPr>
          <w:rFonts w:ascii="Arial" w:hAnsi="Arial" w:cs="Arial"/>
          <w:sz w:val="32"/>
        </w:rPr>
      </w:pPr>
    </w:p>
    <w:p w:rsidR="00BA517C" w:rsidRDefault="00C0700C" w:rsidP="00CB2377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753472" behindDoc="0" locked="0" layoutInCell="1" allowOverlap="1" wp14:anchorId="06815F5C" wp14:editId="2C3402E5">
            <wp:simplePos x="0" y="0"/>
            <wp:positionH relativeFrom="column">
              <wp:posOffset>144145</wp:posOffset>
            </wp:positionH>
            <wp:positionV relativeFrom="paragraph">
              <wp:posOffset>57150</wp:posOffset>
            </wp:positionV>
            <wp:extent cx="1657350" cy="1657350"/>
            <wp:effectExtent l="0" t="0" r="0" b="0"/>
            <wp:wrapNone/>
            <wp:docPr id="106" name="Picture 106" descr="http://cdn.shopify.com/s/files/1/0606/1553/products/Info-Easy-Read_large.png?v=14185718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Info-Easy-Read_large.png?v=1418571818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>Ina oti ana tō</w:t>
      </w:r>
      <w:r w:rsidR="00BA517C">
        <w:rPr>
          <w:rFonts w:ascii="Arial" w:hAnsi="Arial"/>
          <w:b/>
          <w:sz w:val="32"/>
        </w:rPr>
        <w:t xml:space="preserve"> tūhuratanga, </w:t>
      </w:r>
      <w:r>
        <w:rPr>
          <w:rFonts w:ascii="Arial" w:hAnsi="Arial"/>
          <w:sz w:val="32"/>
        </w:rPr>
        <w:t xml:space="preserve">ka whakamōhiotia koe e </w:t>
      </w:r>
      <w:r w:rsidR="00BA517C">
        <w:rPr>
          <w:rFonts w:ascii="Arial" w:hAnsi="Arial"/>
          <w:b/>
          <w:sz w:val="32"/>
        </w:rPr>
        <w:t xml:space="preserve">Toihau Hauora, Hauātanga </w:t>
      </w:r>
      <w:r>
        <w:rPr>
          <w:rFonts w:ascii="Arial" w:hAnsi="Arial"/>
          <w:sz w:val="32"/>
        </w:rPr>
        <w:t>mō ngā mea i kite rātau mō:</w:t>
      </w:r>
    </w:p>
    <w:p w:rsidR="00BA517C" w:rsidRDefault="00A512D1" w:rsidP="00A512D1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tō amuamu</w:t>
      </w:r>
    </w:p>
    <w:p w:rsidR="00BA517C" w:rsidRDefault="00BA517C" w:rsidP="00A512D1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CB2377" w:rsidRPr="00A512D1" w:rsidRDefault="00A512D1" w:rsidP="00A512D1">
      <w:pPr>
        <w:pStyle w:val="ListParagraph"/>
        <w:numPr>
          <w:ilvl w:val="0"/>
          <w:numId w:val="15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ō motika.</w:t>
      </w:r>
    </w:p>
    <w:p w:rsidR="00CB2377" w:rsidRDefault="00CB2377" w:rsidP="00CB2377">
      <w:pPr>
        <w:spacing w:line="360" w:lineRule="auto"/>
        <w:ind w:left="3600"/>
        <w:rPr>
          <w:rFonts w:ascii="Arial" w:hAnsi="Arial" w:cs="Arial"/>
          <w:sz w:val="32"/>
        </w:rPr>
      </w:pPr>
    </w:p>
    <w:p w:rsidR="00EC526D" w:rsidRDefault="00847A43" w:rsidP="00A512D1">
      <w:pPr>
        <w:spacing w:line="360" w:lineRule="auto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89984" behindDoc="0" locked="0" layoutInCell="1" allowOverlap="1" wp14:anchorId="4EC9CF04" wp14:editId="2F17A40C">
            <wp:simplePos x="0" y="0"/>
            <wp:positionH relativeFrom="column">
              <wp:posOffset>21590</wp:posOffset>
            </wp:positionH>
            <wp:positionV relativeFrom="paragraph">
              <wp:posOffset>194310</wp:posOffset>
            </wp:positionV>
            <wp:extent cx="1922780" cy="1922780"/>
            <wp:effectExtent l="0" t="0" r="1270" b="0"/>
            <wp:wrapNone/>
            <wp:docPr id="118" name="Picture 118" descr="http://cdn.shopify.com/s/files/1/0606/1553/products/Months_large.png?v=1417858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Months_large.png?v=14178583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377" w:rsidRDefault="00243321" w:rsidP="00CB2377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Ko ētahi </w:t>
      </w:r>
      <w:r w:rsidR="00CB2377" w:rsidRPr="008169EC">
        <w:rPr>
          <w:rFonts w:ascii="Arial" w:hAnsi="Arial"/>
          <w:b/>
          <w:sz w:val="32"/>
        </w:rPr>
        <w:t>tūhuratanga</w:t>
      </w:r>
      <w:r>
        <w:rPr>
          <w:rFonts w:ascii="Arial" w:hAnsi="Arial"/>
          <w:sz w:val="32"/>
        </w:rPr>
        <w:t xml:space="preserve"> he tata ki te</w:t>
      </w:r>
      <w:r w:rsidR="00CB2377" w:rsidRPr="007647DE">
        <w:rPr>
          <w:rFonts w:ascii="Arial" w:hAnsi="Arial"/>
          <w:b/>
          <w:sz w:val="32"/>
        </w:rPr>
        <w:t xml:space="preserve"> </w:t>
      </w:r>
      <w:r w:rsidR="00C220C5">
        <w:rPr>
          <w:rFonts w:ascii="Arial" w:hAnsi="Arial"/>
          <w:b/>
          <w:sz w:val="32"/>
        </w:rPr>
        <w:br/>
      </w:r>
      <w:r w:rsidR="00CB2377" w:rsidRPr="007647DE">
        <w:rPr>
          <w:rFonts w:ascii="Arial" w:hAnsi="Arial"/>
          <w:b/>
          <w:sz w:val="32"/>
        </w:rPr>
        <w:t>6 marama</w:t>
      </w:r>
      <w:r>
        <w:rPr>
          <w:rFonts w:ascii="Arial" w:hAnsi="Arial"/>
          <w:sz w:val="32"/>
        </w:rPr>
        <w:t xml:space="preserve"> te roa.</w:t>
      </w:r>
    </w:p>
    <w:p w:rsidR="00CB2377" w:rsidRDefault="00CB2377" w:rsidP="00CB2377">
      <w:pPr>
        <w:spacing w:line="360" w:lineRule="auto"/>
        <w:ind w:left="3600"/>
        <w:rPr>
          <w:rFonts w:ascii="Arial" w:hAnsi="Arial" w:cs="Arial"/>
          <w:sz w:val="32"/>
        </w:rPr>
      </w:pPr>
    </w:p>
    <w:p w:rsidR="009475D5" w:rsidRDefault="009475D5" w:rsidP="00CB2377">
      <w:pPr>
        <w:spacing w:line="360" w:lineRule="auto"/>
        <w:ind w:left="3600"/>
        <w:rPr>
          <w:rFonts w:ascii="Arial" w:hAnsi="Arial" w:cs="Arial"/>
          <w:sz w:val="32"/>
        </w:rPr>
      </w:pPr>
    </w:p>
    <w:p w:rsidR="00CB2377" w:rsidRDefault="007647DE" w:rsidP="009475D5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75648" behindDoc="0" locked="0" layoutInCell="1" allowOverlap="1" wp14:anchorId="60E174C7" wp14:editId="205FFC69">
            <wp:simplePos x="0" y="0"/>
            <wp:positionH relativeFrom="column">
              <wp:posOffset>0</wp:posOffset>
            </wp:positionH>
            <wp:positionV relativeFrom="paragraph">
              <wp:posOffset>38735</wp:posOffset>
            </wp:positionV>
            <wp:extent cx="1923394" cy="1923394"/>
            <wp:effectExtent l="0" t="0" r="1270" b="0"/>
            <wp:wrapNone/>
            <wp:docPr id="119" name="Picture 119" descr="http://cdn.shopify.com/s/files/1/0606/1553/products/Months_large.png?v=1417858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Months_large.png?v=14178583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94" cy="192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2377" w:rsidRDefault="00CB2377" w:rsidP="004B7D50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76672" behindDoc="0" locked="0" layoutInCell="1" allowOverlap="1" wp14:anchorId="4306F4B8" wp14:editId="7CE709C9">
            <wp:simplePos x="0" y="0"/>
            <wp:positionH relativeFrom="column">
              <wp:posOffset>-8890</wp:posOffset>
            </wp:positionH>
            <wp:positionV relativeFrom="paragraph">
              <wp:posOffset>629920</wp:posOffset>
            </wp:positionV>
            <wp:extent cx="1923394" cy="1923394"/>
            <wp:effectExtent l="0" t="0" r="1270" b="0"/>
            <wp:wrapNone/>
            <wp:docPr id="120" name="Picture 120" descr="http://cdn.shopify.com/s/files/1/0606/1553/products/Months_large.png?v=1417858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Months_large.png?v=14178583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394" cy="1923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>Ko ētahi</w:t>
      </w:r>
      <w:r w:rsidRPr="008169EC">
        <w:rPr>
          <w:rFonts w:ascii="Arial" w:hAnsi="Arial"/>
          <w:b/>
          <w:sz w:val="32"/>
        </w:rPr>
        <w:t xml:space="preserve"> tūhuratanga</w:t>
      </w:r>
      <w:r>
        <w:rPr>
          <w:rFonts w:ascii="Arial" w:hAnsi="Arial"/>
          <w:sz w:val="32"/>
        </w:rPr>
        <w:t xml:space="preserve"> he tata ki te</w:t>
      </w:r>
      <w:r w:rsidRPr="007647DE">
        <w:rPr>
          <w:rFonts w:ascii="Arial" w:hAnsi="Arial"/>
          <w:b/>
          <w:sz w:val="32"/>
        </w:rPr>
        <w:t xml:space="preserve"> </w:t>
      </w:r>
      <w:r w:rsidR="00C220C5">
        <w:rPr>
          <w:rFonts w:ascii="Arial" w:hAnsi="Arial"/>
          <w:b/>
          <w:sz w:val="32"/>
        </w:rPr>
        <w:br/>
      </w:r>
      <w:r w:rsidRPr="007647DE">
        <w:rPr>
          <w:rFonts w:ascii="Arial" w:hAnsi="Arial"/>
          <w:b/>
          <w:sz w:val="32"/>
        </w:rPr>
        <w:t>18 marama</w:t>
      </w:r>
      <w:r>
        <w:rPr>
          <w:rFonts w:ascii="Arial" w:hAnsi="Arial"/>
          <w:sz w:val="32"/>
        </w:rPr>
        <w:t xml:space="preserve"> te roa.</w:t>
      </w:r>
    </w:p>
    <w:p w:rsidR="00CB2377" w:rsidRDefault="009B1F03" w:rsidP="009B1F03">
      <w:pPr>
        <w:spacing w:line="360" w:lineRule="auto"/>
        <w:rPr>
          <w:rFonts w:ascii="Arial" w:hAnsi="Arial" w:cs="Arial"/>
          <w:sz w:val="32"/>
        </w:rPr>
      </w:pPr>
      <w:bookmarkStart w:id="1" w:name="_GoBack"/>
      <w:bookmarkEnd w:id="1"/>
      <w:r>
        <w:rPr>
          <w:noProof/>
          <w:lang w:val="en-NZ" w:eastAsia="en-NZ"/>
        </w:rPr>
        <w:drawing>
          <wp:anchor distT="0" distB="0" distL="114300" distR="114300" simplePos="0" relativeHeight="251677696" behindDoc="0" locked="0" layoutInCell="1" allowOverlap="1" wp14:anchorId="466F6725" wp14:editId="3AD4CB56">
            <wp:simplePos x="0" y="0"/>
            <wp:positionH relativeFrom="column">
              <wp:posOffset>-12700</wp:posOffset>
            </wp:positionH>
            <wp:positionV relativeFrom="paragraph">
              <wp:posOffset>395605</wp:posOffset>
            </wp:positionV>
            <wp:extent cx="1922780" cy="1922780"/>
            <wp:effectExtent l="0" t="0" r="1270" b="0"/>
            <wp:wrapNone/>
            <wp:docPr id="130" name="Picture 130" descr="http://cdn.shopify.com/s/files/1/0606/1553/products/Months_large.png?v=1417858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dn.shopify.com/s/files/1/0606/1553/products/Months_large.png?v=14178583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1FCF" w:rsidRDefault="00531FCF" w:rsidP="009B1F03">
      <w:pPr>
        <w:spacing w:line="360" w:lineRule="auto"/>
        <w:rPr>
          <w:rFonts w:ascii="Arial" w:hAnsi="Arial" w:cs="Arial"/>
          <w:sz w:val="32"/>
        </w:rPr>
      </w:pPr>
    </w:p>
    <w:p w:rsidR="00837C68" w:rsidRDefault="00837C68" w:rsidP="00BA1416">
      <w:pPr>
        <w:spacing w:line="360" w:lineRule="auto"/>
        <w:rPr>
          <w:rFonts w:ascii="Arial" w:hAnsi="Arial" w:cs="Arial"/>
          <w:sz w:val="32"/>
        </w:rPr>
      </w:pPr>
    </w:p>
    <w:p w:rsidR="007647DE" w:rsidRDefault="007647DE">
      <w:pPr>
        <w:rPr>
          <w:rFonts w:ascii="Arial" w:hAnsi="Arial" w:cs="Arial"/>
          <w:b/>
          <w:sz w:val="48"/>
        </w:rPr>
      </w:pPr>
      <w:r>
        <w:rPr>
          <w:rFonts w:ascii="Arial" w:hAnsi="Arial"/>
          <w:b/>
          <w:sz w:val="48"/>
        </w:rPr>
        <w:br w:type="page"/>
      </w:r>
    </w:p>
    <w:p w:rsidR="004D61B3" w:rsidRPr="004A05DD" w:rsidRDefault="004A05DD" w:rsidP="004A05DD">
      <w:pPr>
        <w:spacing w:line="360" w:lineRule="auto"/>
        <w:jc w:val="center"/>
        <w:rPr>
          <w:rFonts w:ascii="Arial" w:hAnsi="Arial" w:cs="Arial"/>
          <w:b/>
          <w:sz w:val="48"/>
        </w:rPr>
      </w:pPr>
      <w:r w:rsidRPr="00D15A4B">
        <w:rPr>
          <w:rFonts w:ascii="Arial" w:hAnsi="Arial"/>
          <w:b/>
          <w:noProof/>
          <w:sz w:val="48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27520" behindDoc="1" locked="0" layoutInCell="1" allowOverlap="1" wp14:anchorId="3A198B4B" wp14:editId="1D292BDB">
                <wp:simplePos x="0" y="0"/>
                <wp:positionH relativeFrom="margin">
                  <wp:posOffset>-152400</wp:posOffset>
                </wp:positionH>
                <wp:positionV relativeFrom="paragraph">
                  <wp:posOffset>-166255</wp:posOffset>
                </wp:positionV>
                <wp:extent cx="6810375" cy="692728"/>
                <wp:effectExtent l="0" t="0" r="28575" b="12700"/>
                <wp:wrapNone/>
                <wp:docPr id="179" name="Rectangl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0375" cy="692728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79" o:spid="_x0000_s1026" style="position:absolute;margin-left:-12pt;margin-top:-13.1pt;width:536.25pt;height:54.55pt;z-index:-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" fillcolor="#fbd4b4 [1305]" strokecolor="#eaf1dd [662]" strokeweight="2pt">
                <w10:wrap anchorx="margin"/>
              </v:rect>
            </w:pict>
          </mc:Fallback>
        </mc:AlternateContent>
      </w:r>
      <w:r>
        <w:rPr>
          <w:rFonts w:ascii="Arial" w:hAnsi="Arial"/>
          <w:b/>
          <w:sz w:val="48"/>
        </w:rPr>
        <w:t>Moni</w:t>
      </w:r>
    </w:p>
    <w:p w:rsidR="00B75020" w:rsidRDefault="00B75020" w:rsidP="00C465D5">
      <w:pPr>
        <w:spacing w:line="360" w:lineRule="auto"/>
        <w:rPr>
          <w:rFonts w:ascii="Arial" w:hAnsi="Arial" w:cs="Arial"/>
          <w:sz w:val="32"/>
        </w:rPr>
      </w:pPr>
    </w:p>
    <w:p w:rsidR="00D14D12" w:rsidRDefault="00D14D12" w:rsidP="00DB268D">
      <w:pPr>
        <w:spacing w:line="360" w:lineRule="auto"/>
        <w:ind w:left="3600"/>
        <w:rPr>
          <w:rFonts w:ascii="Arial" w:hAnsi="Arial" w:cs="Arial"/>
          <w:b/>
          <w:sz w:val="32"/>
        </w:rPr>
      </w:pPr>
    </w:p>
    <w:p w:rsidR="005A298B" w:rsidRDefault="00F677F3" w:rsidP="00DB268D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b/>
          <w:sz w:val="32"/>
        </w:rPr>
        <w:t xml:space="preserve">Ko te </w:t>
      </w:r>
      <w:r>
        <w:rPr>
          <w:rFonts w:ascii="Arial" w:hAnsi="Arial"/>
          <w:b/>
          <w:noProof/>
          <w:sz w:val="32"/>
          <w:lang w:val="en-NZ" w:eastAsia="en-NZ"/>
        </w:rPr>
        <w:drawing>
          <wp:anchor distT="0" distB="0" distL="114300" distR="114300" simplePos="0" relativeHeight="251709440" behindDoc="0" locked="0" layoutInCell="1" allowOverlap="1" wp14:anchorId="1A6EF216" wp14:editId="24F103BD">
            <wp:simplePos x="0" y="0"/>
            <wp:positionH relativeFrom="column">
              <wp:posOffset>635</wp:posOffset>
            </wp:positionH>
            <wp:positionV relativeFrom="paragraph">
              <wp:posOffset>125095</wp:posOffset>
            </wp:positionV>
            <wp:extent cx="1885950" cy="1181100"/>
            <wp:effectExtent l="0" t="0" r="0" b="0"/>
            <wp:wrapSquare wrapText="bothSides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181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sz w:val="32"/>
        </w:rPr>
        <w:t>paremata</w:t>
      </w:r>
      <w:r>
        <w:rPr>
          <w:rFonts w:ascii="Arial" w:hAnsi="Arial"/>
          <w:sz w:val="32"/>
        </w:rPr>
        <w:t xml:space="preserve"> koinā te utu ka whiwhi </w:t>
      </w:r>
      <w:r w:rsidR="00C220C5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 xml:space="preserve">moni koe mō tētahi mea i hē. </w:t>
      </w:r>
    </w:p>
    <w:p w:rsidR="007316BC" w:rsidRDefault="007316BC" w:rsidP="00DB268D">
      <w:pPr>
        <w:spacing w:line="360" w:lineRule="auto"/>
        <w:ind w:left="3600"/>
        <w:rPr>
          <w:rFonts w:ascii="Arial" w:hAnsi="Arial" w:cs="Arial"/>
          <w:sz w:val="32"/>
        </w:rPr>
      </w:pPr>
    </w:p>
    <w:p w:rsidR="005A298B" w:rsidRDefault="005A298B" w:rsidP="00DB268D">
      <w:pPr>
        <w:spacing w:line="360" w:lineRule="auto"/>
        <w:ind w:left="3600"/>
        <w:rPr>
          <w:rFonts w:ascii="Arial" w:hAnsi="Arial" w:cs="Arial"/>
          <w:sz w:val="32"/>
        </w:rPr>
      </w:pPr>
    </w:p>
    <w:p w:rsidR="005A298B" w:rsidRDefault="00165662" w:rsidP="00DB268D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Ko te </w:t>
      </w:r>
      <w:r>
        <w:rPr>
          <w:rFonts w:ascii="Arial" w:hAnsi="Arial"/>
          <w:b/>
          <w:sz w:val="32"/>
        </w:rPr>
        <w:t>whakahoki moni</w:t>
      </w:r>
      <w:r>
        <w:rPr>
          <w:rFonts w:ascii="Arial" w:hAnsi="Arial"/>
          <w:sz w:val="32"/>
        </w:rPr>
        <w:t xml:space="preserve"> ko tō utu i tētahi </w:t>
      </w:r>
      <w:r w:rsidR="00C220C5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 xml:space="preserve">mea, ā, ka whakahokia ō moni ki a koe. </w:t>
      </w:r>
    </w:p>
    <w:p w:rsidR="005A298B" w:rsidRDefault="0085003A" w:rsidP="00DB268D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noProof/>
          <w:sz w:val="32"/>
          <w:lang w:val="en-NZ" w:eastAsia="en-NZ"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EB2B630" wp14:editId="1AD78569">
                <wp:simplePos x="0" y="0"/>
                <wp:positionH relativeFrom="column">
                  <wp:posOffset>-4445</wp:posOffset>
                </wp:positionH>
                <wp:positionV relativeFrom="paragraph">
                  <wp:posOffset>330200</wp:posOffset>
                </wp:positionV>
                <wp:extent cx="1914525" cy="1748117"/>
                <wp:effectExtent l="0" t="19050" r="9525" b="4318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4525" cy="1748117"/>
                          <a:chOff x="0" y="0"/>
                          <a:chExt cx="1914525" cy="1748117"/>
                        </a:xfrm>
                      </wpg:grpSpPr>
                      <pic:pic xmlns:pic="http://schemas.openxmlformats.org/drawingml/2006/picture">
                        <pic:nvPicPr>
                          <pic:cNvPr id="45" name="Picture 45" descr="C:\Users\Prue\AppData\Local\Microsoft\Windows\INetCache\Content.Word\Giving money Handing_over_hundreds_of_dollars.jpg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8259"/>
                            <a:ext cx="1914525" cy="1341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7" name="Straight Connector 27"/>
                        <wps:cNvCnPr/>
                        <wps:spPr>
                          <a:xfrm flipH="1">
                            <a:off x="349624" y="0"/>
                            <a:ext cx="1277471" cy="1748117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6308CD1B" id="Group 28" o:spid="_x0000_s1026" style="position:absolute;margin-left:-.35pt;margin-top:26pt;width:150.75pt;height:137.65pt;z-index:251648000" coordsize="19145,174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Cjw/eHBhY2tldCBlbmQ9J3cnPz7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5" o:spid="_x0000_s1027" type="#_x0000_t75" style="position:absolute;top:1882;width:19145;height:13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n5CbFAAAA2wAAAA8AAABkcnMvZG93bnJldi54bWxEj91qwkAUhO8F32E5gjdiNpUqJc1GtFAo&#10;lCLGYm8P2ZMfkj2bZldN375bKHg5zMw3TLodTSeuNLjGsoKHKAZBXFjdcKXg8/S6fALhPLLGzjIp&#10;+CEH22w6STHR9sZHuua+EgHCLkEFtfd9IqUrajLoItsTB6+0g0Ef5FBJPeAtwE0nV3G8kQYbDgs1&#10;9vRSU9HmF6Ngf/q+tOXh4Jp+sfHv7cfX4tyyUvPZuHsG4Wn09/B/+00reFzD35fwA2T2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sp+QmxQAAANsAAAAPAAAAAAAAAAAAAAAA&#10;AJ8CAABkcnMvZG93bnJldi54bWxQSwUGAAAAAAQABAD3AAAAkQMAAAAA&#10;">
                  <v:imagedata r:id="rId51" o:title="Giving money Handing_over_hundreds_of_dollars"/>
                  <v:path arrowok="t"/>
                </v:shape>
                <v:line id="Straight Connector 27" o:spid="_x0000_s1028" style="position:absolute;flip:x;visibility:visible;mso-wrap-style:square" from="3496,0" to="16270,17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uYH8QAAADbAAAADwAAAGRycy9kb3ducmV2LnhtbESPQWvCQBSE7wX/w/KE3pqNHmyNriKC&#10;RVp6aKoEb4/sMxvMvg3ZrUn+fbdQ6HGYmW+Y9XawjbhT52vHCmZJCoK4dLrmSsHp6/D0AsIHZI2N&#10;Y1IwkoftZvKwxky7nj/pnodKRAj7DBWYENpMSl8asugT1xJH7+o6iyHKrpK6wz7CbSPnabqQFmuO&#10;CwZb2hsqb/m3VfBB+/q1wLexCudi2b/rFg1elHqcDrsViEBD+A//tY9awfwZfr/EHyA3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Mu5gfxAAAANsAAAAPAAAAAAAAAAAA&#10;AAAAAKECAABkcnMvZG93bnJldi54bWxQSwUGAAAAAAQABAD5AAAAkgMAAAAA&#10;" strokecolor="red" strokeweight="4.5pt"/>
              </v:group>
            </w:pict>
          </mc:Fallback>
        </mc:AlternateContent>
      </w:r>
    </w:p>
    <w:p w:rsidR="007316BC" w:rsidRDefault="007316BC" w:rsidP="00DB268D">
      <w:pPr>
        <w:spacing w:line="360" w:lineRule="auto"/>
        <w:ind w:left="3600"/>
        <w:rPr>
          <w:rFonts w:ascii="Arial" w:hAnsi="Arial" w:cs="Arial"/>
          <w:sz w:val="32"/>
        </w:rPr>
      </w:pPr>
    </w:p>
    <w:p w:rsidR="005A298B" w:rsidRDefault="005A298B" w:rsidP="00DB268D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Kāore e taea e </w:t>
      </w:r>
      <w:r>
        <w:rPr>
          <w:rFonts w:ascii="Arial" w:hAnsi="Arial"/>
          <w:b/>
          <w:sz w:val="32"/>
        </w:rPr>
        <w:t>Te Toihau Hauora, Hauātanga</w:t>
      </w:r>
      <w:r>
        <w:rPr>
          <w:rFonts w:ascii="Arial" w:hAnsi="Arial"/>
          <w:sz w:val="32"/>
        </w:rPr>
        <w:t xml:space="preserve"> koe te āwhina ki te whiwhi </w:t>
      </w:r>
      <w:r w:rsidR="00826AEF" w:rsidRPr="00826AEF">
        <w:rPr>
          <w:rFonts w:ascii="Arial" w:hAnsi="Arial"/>
          <w:b/>
          <w:sz w:val="32"/>
        </w:rPr>
        <w:t>paremata,</w:t>
      </w:r>
      <w:r>
        <w:rPr>
          <w:rFonts w:ascii="Arial" w:hAnsi="Arial"/>
          <w:sz w:val="32"/>
        </w:rPr>
        <w:t xml:space="preserve"> </w:t>
      </w:r>
      <w:r w:rsidR="00826AEF" w:rsidRPr="00826AEF">
        <w:rPr>
          <w:rFonts w:ascii="Arial" w:hAnsi="Arial"/>
          <w:b/>
          <w:sz w:val="32"/>
        </w:rPr>
        <w:t>whakahokinga moni rānei</w:t>
      </w:r>
      <w:r>
        <w:rPr>
          <w:rFonts w:ascii="Arial" w:hAnsi="Arial"/>
          <w:sz w:val="32"/>
        </w:rPr>
        <w:t xml:space="preserve">. </w:t>
      </w:r>
    </w:p>
    <w:p w:rsidR="000860A4" w:rsidRDefault="007647DE" w:rsidP="00DB268D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52096" behindDoc="0" locked="0" layoutInCell="1" allowOverlap="1" wp14:anchorId="031DFB3F" wp14:editId="5925CE68">
            <wp:simplePos x="0" y="0"/>
            <wp:positionH relativeFrom="column">
              <wp:posOffset>62230</wp:posOffset>
            </wp:positionH>
            <wp:positionV relativeFrom="paragraph">
              <wp:posOffset>758190</wp:posOffset>
            </wp:positionV>
            <wp:extent cx="1952625" cy="1714500"/>
            <wp:effectExtent l="0" t="0" r="9525" b="0"/>
            <wp:wrapNone/>
            <wp:docPr id="53" name="Picture 53" descr="C:\Users\Prue\AppData\Local\Microsoft\Windows\INetCache\Content.Word\ACC_Logo_tric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ue\AppData\Local\Microsoft\Windows\INetCache\Content.Word\ACC_Logo_trico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316BC" w:rsidRDefault="007316BC" w:rsidP="00DB268D">
      <w:pPr>
        <w:spacing w:line="360" w:lineRule="auto"/>
        <w:ind w:left="3600"/>
        <w:rPr>
          <w:rFonts w:ascii="Arial" w:hAnsi="Arial" w:cs="Arial"/>
          <w:sz w:val="32"/>
        </w:rPr>
      </w:pPr>
    </w:p>
    <w:p w:rsidR="005A298B" w:rsidRPr="00A666A4" w:rsidRDefault="005930A8" w:rsidP="00DB268D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I ētahi wā ka taea e te tangata i whara te whiwhi moni mai i </w:t>
      </w:r>
      <w:r w:rsidRPr="005930A8">
        <w:rPr>
          <w:rFonts w:ascii="Arial" w:hAnsi="Arial"/>
          <w:b/>
          <w:sz w:val="32"/>
        </w:rPr>
        <w:t>ACC</w:t>
      </w:r>
      <w:r>
        <w:rPr>
          <w:rFonts w:ascii="Arial" w:hAnsi="Arial"/>
          <w:sz w:val="32"/>
        </w:rPr>
        <w:t xml:space="preserve">. Me kōrero atu koe </w:t>
      </w:r>
      <w:r w:rsidR="00C220C5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 xml:space="preserve">ki </w:t>
      </w:r>
      <w:r w:rsidR="00A666A4">
        <w:rPr>
          <w:rFonts w:ascii="Arial" w:hAnsi="Arial"/>
          <w:b/>
          <w:sz w:val="32"/>
        </w:rPr>
        <w:t xml:space="preserve">ACC </w:t>
      </w:r>
      <w:r>
        <w:rPr>
          <w:rFonts w:ascii="Arial" w:hAnsi="Arial"/>
          <w:sz w:val="32"/>
        </w:rPr>
        <w:t>mēnā ki ōu whakaaro i whara koe i tētahi kaituku ratonga hauora, hauā rānei.</w:t>
      </w:r>
    </w:p>
    <w:p w:rsidR="00F60CB0" w:rsidRDefault="00F60CB0">
      <w:pPr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br w:type="page"/>
      </w:r>
    </w:p>
    <w:p w:rsidR="004C7FDA" w:rsidRPr="004A05DD" w:rsidRDefault="004A05DD" w:rsidP="004A05DD">
      <w:pPr>
        <w:spacing w:line="360" w:lineRule="auto"/>
        <w:jc w:val="center"/>
        <w:rPr>
          <w:rFonts w:ascii="Arial" w:hAnsi="Arial" w:cs="Arial"/>
          <w:b/>
          <w:sz w:val="48"/>
        </w:rPr>
      </w:pPr>
      <w:r w:rsidRPr="00D15A4B">
        <w:rPr>
          <w:rFonts w:ascii="Arial" w:hAnsi="Arial"/>
          <w:b/>
          <w:noProof/>
          <w:sz w:val="48"/>
          <w:lang w:val="en-NZ" w:eastAsia="en-NZ"/>
        </w:rPr>
        <w:lastRenderedPageBreak/>
        <mc:AlternateContent>
          <mc:Choice Requires="wps">
            <w:drawing>
              <wp:anchor distT="0" distB="0" distL="114300" distR="114300" simplePos="0" relativeHeight="251642880" behindDoc="1" locked="0" layoutInCell="1" allowOverlap="1" wp14:anchorId="15AA44B6" wp14:editId="1A6C4DA4">
                <wp:simplePos x="0" y="0"/>
                <wp:positionH relativeFrom="margin">
                  <wp:posOffset>-171895</wp:posOffset>
                </wp:positionH>
                <wp:positionV relativeFrom="paragraph">
                  <wp:posOffset>-158249</wp:posOffset>
                </wp:positionV>
                <wp:extent cx="6829425" cy="1119117"/>
                <wp:effectExtent l="0" t="0" r="28575" b="24130"/>
                <wp:wrapNone/>
                <wp:docPr id="178" name="Rectangl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29425" cy="1119117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3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49764C9C" id="Rectangle 178" o:spid="_x0000_s1026" style="position:absolute;margin-left:-13.55pt;margin-top:-12.45pt;width:537.75pt;height:88.1pt;z-index:-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" fillcolor="#fbd4b4 [1305]" strokecolor="#eaf1dd [662]" strokeweight="2pt">
                <w10:wrap anchorx="margin"/>
              </v:rect>
            </w:pict>
          </mc:Fallback>
        </mc:AlternateContent>
      </w:r>
      <w:r>
        <w:rPr>
          <w:rFonts w:ascii="Arial" w:hAnsi="Arial"/>
          <w:b/>
          <w:sz w:val="48"/>
        </w:rPr>
        <w:t xml:space="preserve">Me pēhea te whakapā atu ki </w:t>
      </w:r>
      <w:r w:rsidR="00C220C5">
        <w:rPr>
          <w:rFonts w:ascii="Arial" w:hAnsi="Arial"/>
          <w:b/>
          <w:sz w:val="48"/>
        </w:rPr>
        <w:br/>
      </w:r>
      <w:r>
        <w:rPr>
          <w:rFonts w:ascii="Arial" w:hAnsi="Arial"/>
          <w:b/>
          <w:sz w:val="48"/>
        </w:rPr>
        <w:t>Te Toihau Hauora, Hauātanga</w:t>
      </w:r>
    </w:p>
    <w:p w:rsidR="00EE4D7A" w:rsidRDefault="00EE4D7A" w:rsidP="003376A0">
      <w:pPr>
        <w:spacing w:line="360" w:lineRule="auto"/>
        <w:rPr>
          <w:rFonts w:ascii="Arial" w:hAnsi="Arial" w:cs="Arial"/>
          <w:sz w:val="32"/>
        </w:rPr>
      </w:pPr>
    </w:p>
    <w:p w:rsidR="00D14D12" w:rsidRDefault="00D14D12" w:rsidP="003376A0">
      <w:pPr>
        <w:spacing w:line="360" w:lineRule="auto"/>
        <w:rPr>
          <w:rFonts w:ascii="Arial" w:hAnsi="Arial" w:cs="Arial"/>
          <w:sz w:val="32"/>
        </w:rPr>
      </w:pPr>
    </w:p>
    <w:p w:rsidR="005C438B" w:rsidRDefault="00AC12FE" w:rsidP="005C438B">
      <w:pPr>
        <w:spacing w:line="360" w:lineRule="auto"/>
        <w:ind w:left="3600"/>
        <w:rPr>
          <w:rFonts w:ascii="Arial" w:hAnsi="Arial" w:cs="Arial"/>
          <w:b/>
          <w:sz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79744" behindDoc="0" locked="0" layoutInCell="1" allowOverlap="1" wp14:anchorId="3FEFD7D3" wp14:editId="47EB4898">
            <wp:simplePos x="0" y="0"/>
            <wp:positionH relativeFrom="column">
              <wp:posOffset>57150</wp:posOffset>
            </wp:positionH>
            <wp:positionV relativeFrom="paragraph">
              <wp:posOffset>10160</wp:posOffset>
            </wp:positionV>
            <wp:extent cx="1771650" cy="962677"/>
            <wp:effectExtent l="0" t="0" r="0" b="8890"/>
            <wp:wrapNone/>
            <wp:docPr id="38" name="Picture 38" descr="C:\Users\Prue\AppData\Local\Microsoft\Windows\INetCacheContent.Word\hdc logo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ue\AppData\Local\Microsoft\Windows\INetCacheContent.Word\hdc logo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96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>Ka taea e koe te whakapā atu ki</w:t>
      </w:r>
      <w:r>
        <w:rPr>
          <w:rFonts w:ascii="Arial" w:hAnsi="Arial"/>
          <w:b/>
          <w:sz w:val="32"/>
        </w:rPr>
        <w:t xml:space="preserve"> </w:t>
      </w:r>
      <w:r w:rsidR="00C220C5">
        <w:rPr>
          <w:rFonts w:ascii="Arial" w:hAnsi="Arial"/>
          <w:b/>
          <w:sz w:val="32"/>
        </w:rPr>
        <w:br/>
      </w:r>
      <w:r>
        <w:rPr>
          <w:rFonts w:ascii="Arial" w:hAnsi="Arial"/>
          <w:b/>
          <w:sz w:val="32"/>
        </w:rPr>
        <w:t>Te Toihau Hauora, Hauātanga:</w:t>
      </w:r>
    </w:p>
    <w:p w:rsidR="005C438B" w:rsidRDefault="005C438B" w:rsidP="005C438B">
      <w:pPr>
        <w:spacing w:line="360" w:lineRule="auto"/>
        <w:ind w:left="3600"/>
        <w:rPr>
          <w:rFonts w:ascii="Arial" w:hAnsi="Arial" w:cs="Arial"/>
          <w:b/>
          <w:sz w:val="32"/>
        </w:rPr>
      </w:pPr>
    </w:p>
    <w:p w:rsidR="007316BC" w:rsidRDefault="009F1DBA" w:rsidP="00E14FE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noProof/>
          <w:sz w:val="32"/>
          <w:lang w:val="en-NZ" w:eastAsia="en-NZ"/>
        </w:rPr>
        <w:drawing>
          <wp:anchor distT="0" distB="0" distL="114300" distR="114300" simplePos="0" relativeHeight="251754496" behindDoc="1" locked="0" layoutInCell="1" allowOverlap="1" wp14:anchorId="58EBC900" wp14:editId="688AE6DB">
            <wp:simplePos x="0" y="0"/>
            <wp:positionH relativeFrom="column">
              <wp:posOffset>244475</wp:posOffset>
            </wp:positionH>
            <wp:positionV relativeFrom="paragraph">
              <wp:posOffset>99060</wp:posOffset>
            </wp:positionV>
            <wp:extent cx="1591310" cy="1353185"/>
            <wp:effectExtent l="0" t="0" r="8890" b="0"/>
            <wp:wrapNone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1310" cy="1353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sz w:val="32"/>
        </w:rPr>
        <w:t>ki te rapu mōhiohio atu anō</w:t>
      </w:r>
    </w:p>
    <w:p w:rsidR="007316BC" w:rsidRDefault="007316BC" w:rsidP="007316BC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5C438B" w:rsidRDefault="005C438B" w:rsidP="007316BC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5C438B" w:rsidRDefault="005C438B" w:rsidP="00E14FEF">
      <w:pPr>
        <w:pStyle w:val="ListParagraph"/>
        <w:numPr>
          <w:ilvl w:val="0"/>
          <w:numId w:val="1"/>
        </w:num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mēnā kei te māharahara koe.</w:t>
      </w:r>
    </w:p>
    <w:p w:rsidR="007316BC" w:rsidRPr="005C438B" w:rsidRDefault="007316BC" w:rsidP="007316BC">
      <w:pPr>
        <w:pStyle w:val="ListParagraph"/>
        <w:spacing w:line="360" w:lineRule="auto"/>
        <w:ind w:left="4320"/>
        <w:rPr>
          <w:rFonts w:ascii="Arial" w:hAnsi="Arial" w:cs="Arial"/>
          <w:sz w:val="32"/>
        </w:rPr>
      </w:pPr>
    </w:p>
    <w:p w:rsidR="005C438B" w:rsidRDefault="005C438B" w:rsidP="007927B1">
      <w:pPr>
        <w:spacing w:line="360" w:lineRule="auto"/>
        <w:ind w:left="3600"/>
        <w:rPr>
          <w:rFonts w:ascii="Arial" w:hAnsi="Arial" w:cs="Arial"/>
          <w:b/>
          <w:sz w:val="32"/>
        </w:rPr>
      </w:pPr>
    </w:p>
    <w:p w:rsidR="002B22B5" w:rsidRDefault="002B22B5" w:rsidP="007927B1">
      <w:pPr>
        <w:spacing w:line="360" w:lineRule="auto"/>
        <w:ind w:left="3600"/>
        <w:rPr>
          <w:rFonts w:ascii="Arial" w:hAnsi="Arial" w:cs="Arial"/>
          <w:b/>
          <w:sz w:val="32"/>
        </w:rPr>
      </w:pPr>
    </w:p>
    <w:p w:rsidR="00913842" w:rsidRDefault="00D14AD8" w:rsidP="007927B1">
      <w:pPr>
        <w:spacing w:line="360" w:lineRule="auto"/>
        <w:ind w:left="3600"/>
        <w:rPr>
          <w:rFonts w:ascii="Arial" w:hAnsi="Arial" w:cs="Arial"/>
          <w:sz w:val="32"/>
        </w:rPr>
      </w:pPr>
      <w:r w:rsidRPr="00D05334">
        <w:rPr>
          <w:noProof/>
          <w:lang w:val="en-NZ" w:eastAsia="en-NZ"/>
        </w:rPr>
        <w:drawing>
          <wp:anchor distT="0" distB="0" distL="114300" distR="114300" simplePos="0" relativeHeight="251621376" behindDoc="0" locked="0" layoutInCell="1" allowOverlap="1" wp14:anchorId="53858A15" wp14:editId="27A15567">
            <wp:simplePos x="0" y="0"/>
            <wp:positionH relativeFrom="column">
              <wp:posOffset>175895</wp:posOffset>
            </wp:positionH>
            <wp:positionV relativeFrom="paragraph">
              <wp:posOffset>14605</wp:posOffset>
            </wp:positionV>
            <wp:extent cx="1524000" cy="1226185"/>
            <wp:effectExtent l="0" t="0" r="0" b="0"/>
            <wp:wrapNone/>
            <wp:docPr id="7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test1"/>
                    <pic:cNvPicPr preferRelativeResize="0"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226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/>
          <w:sz w:val="32"/>
        </w:rPr>
        <w:t>Ka taea e koe</w:t>
      </w:r>
      <w:r w:rsidR="00165662">
        <w:rPr>
          <w:rFonts w:ascii="Arial" w:hAnsi="Arial"/>
          <w:b/>
          <w:sz w:val="32"/>
        </w:rPr>
        <w:t xml:space="preserve"> Te Toihau Hauora, Hauātanga</w:t>
      </w:r>
      <w:r>
        <w:rPr>
          <w:rFonts w:ascii="Arial" w:hAnsi="Arial"/>
          <w:sz w:val="32"/>
        </w:rPr>
        <w:t xml:space="preserve"> te waea atu i 0800 11 22 33.</w:t>
      </w:r>
    </w:p>
    <w:p w:rsidR="002B22B5" w:rsidRDefault="002B22B5" w:rsidP="007927B1">
      <w:pPr>
        <w:spacing w:line="360" w:lineRule="auto"/>
        <w:ind w:left="3600"/>
        <w:rPr>
          <w:rFonts w:ascii="Arial" w:hAnsi="Arial" w:cs="Arial"/>
          <w:sz w:val="32"/>
        </w:rPr>
      </w:pPr>
    </w:p>
    <w:p w:rsidR="007927B1" w:rsidRDefault="00C220C5" w:rsidP="007927B1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K</w:t>
      </w:r>
      <w:r w:rsidR="00913842">
        <w:rPr>
          <w:rFonts w:ascii="Arial" w:hAnsi="Arial"/>
          <w:sz w:val="32"/>
        </w:rPr>
        <w:t>āore he utu ki te waea atu.</w:t>
      </w:r>
    </w:p>
    <w:p w:rsidR="007316BC" w:rsidRPr="002B22B5" w:rsidRDefault="007316BC" w:rsidP="007927B1">
      <w:pPr>
        <w:spacing w:line="360" w:lineRule="auto"/>
        <w:ind w:left="3600"/>
        <w:rPr>
          <w:rFonts w:ascii="Arial" w:hAnsi="Arial" w:cs="Arial"/>
          <w:sz w:val="32"/>
        </w:rPr>
      </w:pPr>
    </w:p>
    <w:p w:rsidR="004E3DBC" w:rsidRDefault="004E3DBC" w:rsidP="00596BFF">
      <w:pPr>
        <w:spacing w:line="360" w:lineRule="auto"/>
        <w:rPr>
          <w:rFonts w:ascii="Arial" w:hAnsi="Arial" w:cs="Arial"/>
          <w:sz w:val="32"/>
        </w:rPr>
      </w:pPr>
    </w:p>
    <w:p w:rsidR="005C438B" w:rsidRDefault="005C438B" w:rsidP="005C438B">
      <w:pPr>
        <w:spacing w:line="360" w:lineRule="auto"/>
        <w:ind w:left="3600"/>
        <w:rPr>
          <w:rFonts w:ascii="Arial" w:hAnsi="Arial" w:cs="Arial"/>
          <w:b/>
          <w:sz w:val="32"/>
        </w:rPr>
      </w:pPr>
    </w:p>
    <w:p w:rsidR="008F1E0E" w:rsidRDefault="008F1E0E" w:rsidP="005C438B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noProof/>
          <w:lang w:val="en-NZ" w:eastAsia="en-NZ"/>
        </w:rPr>
        <w:lastRenderedPageBreak/>
        <w:drawing>
          <wp:anchor distT="0" distB="0" distL="114300" distR="114300" simplePos="0" relativeHeight="251620352" behindDoc="0" locked="0" layoutInCell="1" allowOverlap="1" wp14:anchorId="7083CA43" wp14:editId="688A7048">
            <wp:simplePos x="0" y="0"/>
            <wp:positionH relativeFrom="column">
              <wp:posOffset>243840</wp:posOffset>
            </wp:positionH>
            <wp:positionV relativeFrom="paragraph">
              <wp:posOffset>294005</wp:posOffset>
            </wp:positionV>
            <wp:extent cx="1561486" cy="1466850"/>
            <wp:effectExtent l="0" t="0" r="635" b="0"/>
            <wp:wrapNone/>
            <wp:docPr id="17" name="Picture 17" descr="C:\Users\Prue\AppData\Local\Microsoft\Windows\INetCache\Content.Word\Email laptop message mail send recei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ue\AppData\Local\Microsoft\Windows\INetCache\Content.Word\Email laptop message mail send receive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486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7DE" w:rsidRDefault="004E3DBC" w:rsidP="005C438B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Ka taea e koe te īmēra atu ki</w:t>
      </w:r>
      <w:r w:rsidR="00165662">
        <w:rPr>
          <w:rFonts w:ascii="Arial" w:hAnsi="Arial"/>
          <w:b/>
          <w:sz w:val="32"/>
        </w:rPr>
        <w:t xml:space="preserve"> </w:t>
      </w:r>
      <w:r w:rsidR="00DE3147">
        <w:rPr>
          <w:rFonts w:ascii="Arial" w:hAnsi="Arial"/>
          <w:b/>
          <w:sz w:val="32"/>
        </w:rPr>
        <w:br/>
      </w:r>
      <w:r w:rsidR="00165662">
        <w:rPr>
          <w:rFonts w:ascii="Arial" w:hAnsi="Arial"/>
          <w:b/>
          <w:sz w:val="32"/>
        </w:rPr>
        <w:t xml:space="preserve">Te Toihau Hauora, Hauātanga </w:t>
      </w:r>
      <w:r>
        <w:rPr>
          <w:rFonts w:ascii="Arial" w:hAnsi="Arial"/>
          <w:sz w:val="32"/>
        </w:rPr>
        <w:t xml:space="preserve">i: </w:t>
      </w:r>
    </w:p>
    <w:p w:rsidR="005C438B" w:rsidRDefault="005C438B" w:rsidP="005C438B">
      <w:pPr>
        <w:spacing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>hdc@hdc.org.nz</w:t>
      </w:r>
    </w:p>
    <w:p w:rsidR="00882A4F" w:rsidRDefault="007647DE" w:rsidP="007927B1">
      <w:pPr>
        <w:spacing w:before="360" w:after="720" w:line="360" w:lineRule="auto"/>
        <w:rPr>
          <w:rFonts w:ascii="Arial" w:hAnsi="Arial" w:cs="Arial"/>
          <w:b/>
          <w:sz w:val="32"/>
          <w:szCs w:val="32"/>
        </w:rPr>
      </w:pPr>
      <w:r>
        <w:rPr>
          <w:noProof/>
          <w:lang w:val="en-NZ" w:eastAsia="en-NZ"/>
        </w:rPr>
        <w:drawing>
          <wp:anchor distT="0" distB="0" distL="114300" distR="114300" simplePos="0" relativeHeight="251619328" behindDoc="0" locked="0" layoutInCell="1" allowOverlap="1" wp14:anchorId="2A22CB9F" wp14:editId="4A892431">
            <wp:simplePos x="0" y="0"/>
            <wp:positionH relativeFrom="column">
              <wp:posOffset>269240</wp:posOffset>
            </wp:positionH>
            <wp:positionV relativeFrom="paragraph">
              <wp:posOffset>671830</wp:posOffset>
            </wp:positionV>
            <wp:extent cx="1858392" cy="1495425"/>
            <wp:effectExtent l="0" t="0" r="8890" b="0"/>
            <wp:wrapNone/>
            <wp:docPr id="5" name="Picture 5" descr="C:\Users\Prue\AppData\Local\Microsoft\Windows\INetCacheContent.Word\Envelope mail p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rue\AppData\Local\Microsoft\Windows\INetCacheContent.Word\Envelope mail post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8392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E457D" w:rsidRDefault="004E3DBC" w:rsidP="004E3DBC">
      <w:pPr>
        <w:spacing w:before="360" w:after="720" w:line="360" w:lineRule="auto"/>
        <w:ind w:left="3600"/>
        <w:rPr>
          <w:rFonts w:ascii="Arial" w:hAnsi="Arial" w:cs="Arial"/>
          <w:sz w:val="32"/>
          <w:szCs w:val="32"/>
        </w:rPr>
      </w:pPr>
      <w:r>
        <w:rPr>
          <w:rFonts w:ascii="Arial" w:hAnsi="Arial"/>
          <w:sz w:val="32"/>
        </w:rPr>
        <w:t xml:space="preserve">Ka taea e koe te pōhi reta atu ki: </w:t>
      </w:r>
      <w:r w:rsidR="007927B1">
        <w:rPr>
          <w:rFonts w:ascii="Arial" w:hAnsi="Arial"/>
          <w:b/>
          <w:sz w:val="32"/>
          <w:szCs w:val="32"/>
        </w:rPr>
        <w:br/>
      </w:r>
      <w:r>
        <w:rPr>
          <w:rFonts w:ascii="Arial" w:hAnsi="Arial"/>
          <w:sz w:val="32"/>
        </w:rPr>
        <w:t>Te Toihau Hauora, Hauātanga</w:t>
      </w:r>
      <w:r w:rsidR="00FD122A">
        <w:rPr>
          <w:rFonts w:ascii="Arial" w:hAnsi="Arial"/>
          <w:sz w:val="32"/>
          <w:szCs w:val="32"/>
        </w:rPr>
        <w:br/>
      </w:r>
      <w:r>
        <w:rPr>
          <w:rFonts w:ascii="Arial" w:hAnsi="Arial"/>
          <w:sz w:val="32"/>
        </w:rPr>
        <w:t>PO Box 1791</w:t>
      </w:r>
      <w:r w:rsidR="007927B1">
        <w:rPr>
          <w:rFonts w:ascii="Arial" w:hAnsi="Arial"/>
          <w:sz w:val="32"/>
          <w:szCs w:val="32"/>
        </w:rPr>
        <w:br/>
      </w:r>
      <w:r>
        <w:rPr>
          <w:rFonts w:ascii="Arial" w:hAnsi="Arial"/>
          <w:sz w:val="32"/>
        </w:rPr>
        <w:t>Auckland 1140</w:t>
      </w:r>
    </w:p>
    <w:p w:rsidR="002012A7" w:rsidRPr="00DE3147" w:rsidRDefault="002012A7" w:rsidP="00DE3147">
      <w:pPr>
        <w:spacing w:line="360" w:lineRule="auto"/>
        <w:rPr>
          <w:rFonts w:ascii="Arial" w:hAnsi="Arial" w:cs="Arial"/>
          <w:sz w:val="32"/>
        </w:rPr>
      </w:pPr>
      <w:r w:rsidRPr="00DE3147">
        <w:rPr>
          <w:rFonts w:ascii="Arial" w:hAnsi="Arial" w:cs="Arial"/>
          <w:noProof/>
          <w:sz w:val="32"/>
          <w:lang w:val="en-NZ" w:eastAsia="en-NZ"/>
        </w:rPr>
        <w:drawing>
          <wp:anchor distT="0" distB="0" distL="114300" distR="114300" simplePos="0" relativeHeight="251691008" behindDoc="1" locked="0" layoutInCell="1" allowOverlap="1" wp14:anchorId="424720BA" wp14:editId="3DBF524B">
            <wp:simplePos x="0" y="0"/>
            <wp:positionH relativeFrom="column">
              <wp:posOffset>164465</wp:posOffset>
            </wp:positionH>
            <wp:positionV relativeFrom="paragraph">
              <wp:posOffset>375285</wp:posOffset>
            </wp:positionV>
            <wp:extent cx="1571625" cy="1571625"/>
            <wp:effectExtent l="0" t="0" r="0" b="9525"/>
            <wp:wrapNone/>
            <wp:docPr id="58" name="Picture 58" descr="C:\Users\Prue\AppData\Local\Microsoft\Windows\INetCache\Content.Word\Fax_Machine_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ue\AppData\Local\Microsoft\Windows\INetCache\Content.Word\Fax_Machine_1024x1024.pn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47DE" w:rsidRDefault="002012A7" w:rsidP="00DE3147">
      <w:pPr>
        <w:spacing w:before="360" w:after="720" w:line="360" w:lineRule="auto"/>
        <w:ind w:left="3600"/>
        <w:rPr>
          <w:rFonts w:ascii="Arial" w:hAnsi="Arial" w:cs="Arial"/>
          <w:sz w:val="32"/>
        </w:rPr>
      </w:pPr>
      <w:r>
        <w:rPr>
          <w:rFonts w:ascii="Arial" w:hAnsi="Arial"/>
          <w:sz w:val="32"/>
        </w:rPr>
        <w:t xml:space="preserve">Ka taea te tuku waea whakaahua ki </w:t>
      </w:r>
      <w:r w:rsidR="00C220C5">
        <w:rPr>
          <w:rFonts w:ascii="Arial" w:hAnsi="Arial"/>
          <w:sz w:val="32"/>
        </w:rPr>
        <w:br/>
      </w:r>
      <w:r>
        <w:rPr>
          <w:rFonts w:ascii="Arial" w:hAnsi="Arial"/>
          <w:b/>
          <w:sz w:val="32"/>
        </w:rPr>
        <w:t xml:space="preserve">Te Toihau Hauora, Hauātanga </w:t>
      </w:r>
      <w:r>
        <w:rPr>
          <w:rFonts w:ascii="Arial" w:hAnsi="Arial"/>
          <w:sz w:val="32"/>
        </w:rPr>
        <w:t xml:space="preserve">i </w:t>
      </w:r>
      <w:r w:rsidR="00C220C5">
        <w:rPr>
          <w:rFonts w:ascii="Arial" w:hAnsi="Arial"/>
          <w:sz w:val="32"/>
        </w:rPr>
        <w:br/>
      </w:r>
      <w:r>
        <w:rPr>
          <w:rFonts w:ascii="Arial" w:hAnsi="Arial"/>
          <w:sz w:val="32"/>
        </w:rPr>
        <w:t>(09) 373 1061.</w:t>
      </w:r>
    </w:p>
    <w:p w:rsidR="00DE3147" w:rsidRDefault="00DE3147" w:rsidP="002012A7">
      <w:pPr>
        <w:spacing w:line="360" w:lineRule="auto"/>
        <w:rPr>
          <w:rFonts w:ascii="Arial" w:hAnsi="Arial" w:cs="Arial"/>
          <w:sz w:val="32"/>
        </w:rPr>
      </w:pPr>
    </w:p>
    <w:p w:rsidR="002012A7" w:rsidRDefault="002012A7" w:rsidP="002012A7">
      <w:pPr>
        <w:spacing w:line="360" w:lineRule="auto"/>
        <w:rPr>
          <w:rFonts w:ascii="Arial" w:hAnsi="Arial" w:cs="Arial"/>
          <w:sz w:val="32"/>
        </w:rPr>
      </w:pPr>
      <w:r>
        <w:rPr>
          <w:rFonts w:ascii="Arial" w:hAnsi="Arial"/>
          <w:noProof/>
          <w:color w:val="0000FF" w:themeColor="hyperlink"/>
          <w:sz w:val="32"/>
          <w:u w:val="single"/>
          <w:lang w:val="en-NZ" w:eastAsia="en-NZ"/>
        </w:rPr>
        <w:drawing>
          <wp:anchor distT="0" distB="0" distL="114300" distR="114300" simplePos="0" relativeHeight="251680768" behindDoc="0" locked="0" layoutInCell="1" allowOverlap="1" wp14:anchorId="24EFCCEF" wp14:editId="1E95C039">
            <wp:simplePos x="0" y="0"/>
            <wp:positionH relativeFrom="column">
              <wp:posOffset>297815</wp:posOffset>
            </wp:positionH>
            <wp:positionV relativeFrom="paragraph">
              <wp:posOffset>370840</wp:posOffset>
            </wp:positionV>
            <wp:extent cx="1543050" cy="1449466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 Computer_Internet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49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60A4" w:rsidRDefault="002012A7" w:rsidP="002012A7">
      <w:pPr>
        <w:spacing w:line="360" w:lineRule="auto"/>
        <w:ind w:left="3600"/>
        <w:rPr>
          <w:rFonts w:ascii="Arial" w:hAnsi="Arial" w:cs="Arial"/>
          <w:b/>
          <w:sz w:val="32"/>
        </w:rPr>
      </w:pPr>
      <w:r>
        <w:rPr>
          <w:rFonts w:ascii="Arial" w:hAnsi="Arial"/>
          <w:sz w:val="32"/>
        </w:rPr>
        <w:t>Ko te paetukutuku a</w:t>
      </w:r>
      <w:r>
        <w:rPr>
          <w:rFonts w:ascii="Arial" w:hAnsi="Arial"/>
          <w:b/>
          <w:sz w:val="32"/>
        </w:rPr>
        <w:t xml:space="preserve"> Te Toihau Hauora, Hauātanga Haratua</w:t>
      </w:r>
      <w:r>
        <w:rPr>
          <w:rFonts w:ascii="Arial" w:hAnsi="Arial"/>
          <w:sz w:val="32"/>
        </w:rPr>
        <w:t xml:space="preserve">: </w:t>
      </w:r>
    </w:p>
    <w:p w:rsidR="002012A7" w:rsidRDefault="002012A7" w:rsidP="00243321">
      <w:pPr>
        <w:spacing w:line="360" w:lineRule="auto"/>
        <w:ind w:left="3600"/>
        <w:rPr>
          <w:rFonts w:ascii="Arial" w:hAnsi="Arial" w:cs="Arial"/>
          <w:sz w:val="32"/>
          <w:szCs w:val="32"/>
        </w:rPr>
        <w:sectPr w:rsidR="002012A7" w:rsidSect="00B07A06">
          <w:footerReference w:type="first" r:id="rId58"/>
          <w:pgSz w:w="11906" w:h="16838"/>
          <w:pgMar w:top="851" w:right="851" w:bottom="851" w:left="851" w:header="708" w:footer="708" w:gutter="0"/>
          <w:pgBorders w:offsetFrom="page">
            <w:top w:val="single" w:sz="18" w:space="24" w:color="C00000"/>
            <w:left w:val="single" w:sz="18" w:space="24" w:color="C00000"/>
            <w:bottom w:val="single" w:sz="18" w:space="24" w:color="C00000"/>
            <w:right w:val="single" w:sz="18" w:space="24" w:color="C00000"/>
          </w:pgBorders>
          <w:pgNumType w:start="2"/>
          <w:cols w:space="708"/>
          <w:titlePg/>
          <w:docGrid w:linePitch="360"/>
        </w:sectPr>
      </w:pPr>
      <w:r>
        <w:rPr>
          <w:rFonts w:ascii="Arial" w:hAnsi="Arial"/>
          <w:sz w:val="32"/>
        </w:rPr>
        <w:t>www.hdc.org.nz</w:t>
      </w:r>
    </w:p>
    <w:p w:rsidR="008F0920" w:rsidRPr="004E3DBC" w:rsidRDefault="008F0920" w:rsidP="004E3DBC">
      <w:pPr>
        <w:spacing w:before="360" w:after="720" w:line="360" w:lineRule="auto"/>
        <w:ind w:left="3600"/>
        <w:rPr>
          <w:rFonts w:ascii="Arial" w:hAnsi="Arial" w:cs="Arial"/>
          <w:b/>
          <w:sz w:val="32"/>
          <w:szCs w:val="32"/>
        </w:rPr>
      </w:pPr>
    </w:p>
    <w:p w:rsidR="00D711B2" w:rsidRPr="00D711B2" w:rsidRDefault="00D711B2" w:rsidP="00D711B2">
      <w:pPr>
        <w:spacing w:line="360" w:lineRule="auto"/>
        <w:rPr>
          <w:rFonts w:ascii="Arial" w:hAnsi="Arial" w:cs="Arial"/>
          <w:sz w:val="32"/>
        </w:rPr>
      </w:pPr>
    </w:p>
    <w:p w:rsidR="00753D00" w:rsidRDefault="00753D00" w:rsidP="00E4326C">
      <w:pPr>
        <w:spacing w:before="360" w:after="72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4E3DBC" w:rsidRDefault="004E3DBC" w:rsidP="00E4326C">
      <w:pPr>
        <w:spacing w:before="360" w:after="72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994646" w:rsidRDefault="00994646" w:rsidP="00E4326C">
      <w:pPr>
        <w:spacing w:before="360" w:after="72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6A7E9B" w:rsidRDefault="006A7E9B" w:rsidP="00E4326C">
      <w:pPr>
        <w:spacing w:before="360" w:after="72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E4326C">
        <w:rPr>
          <w:rFonts w:ascii="Arial" w:hAnsi="Arial"/>
          <w:b/>
          <w:noProof/>
          <w:sz w:val="32"/>
          <w:szCs w:val="32"/>
          <w:lang w:val="en-NZ" w:eastAsia="en-NZ"/>
        </w:rPr>
        <w:drawing>
          <wp:anchor distT="0" distB="0" distL="114300" distR="114300" simplePos="0" relativeHeight="251638784" behindDoc="0" locked="0" layoutInCell="1" allowOverlap="1" wp14:anchorId="1F9DAC6D" wp14:editId="79422BAD">
            <wp:simplePos x="0" y="0"/>
            <wp:positionH relativeFrom="margin">
              <wp:align>center</wp:align>
            </wp:positionH>
            <wp:positionV relativeFrom="paragraph">
              <wp:posOffset>618789</wp:posOffset>
            </wp:positionV>
            <wp:extent cx="2952750" cy="1247775"/>
            <wp:effectExtent l="0" t="0" r="0" b="9525"/>
            <wp:wrapNone/>
            <wp:docPr id="88" name="Picture 88" descr="PeopleFirstLogo-New on 01 Oct 2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opleFirstLogo-New on 01 Oct 2013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A7E9B" w:rsidRDefault="006A7E9B" w:rsidP="00E4326C">
      <w:pPr>
        <w:spacing w:before="360" w:after="72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6A7E9B" w:rsidRDefault="006A7E9B" w:rsidP="00E4326C">
      <w:pPr>
        <w:spacing w:before="360" w:after="720" w:line="360" w:lineRule="auto"/>
        <w:jc w:val="center"/>
        <w:rPr>
          <w:rFonts w:ascii="Arial" w:hAnsi="Arial" w:cs="Arial"/>
          <w:b/>
          <w:sz w:val="32"/>
          <w:szCs w:val="32"/>
        </w:rPr>
      </w:pPr>
    </w:p>
    <w:p w:rsidR="00E4326C" w:rsidRPr="006F222D" w:rsidRDefault="00D14AD8" w:rsidP="006F222D">
      <w:pPr>
        <w:spacing w:before="360" w:after="720" w:line="360" w:lineRule="auto"/>
        <w:jc w:val="center"/>
        <w:rPr>
          <w:rFonts w:ascii="Arial" w:hAnsi="Arial" w:cs="Arial"/>
          <w:b/>
          <w:sz w:val="32"/>
          <w:szCs w:val="32"/>
        </w:rPr>
      </w:pPr>
      <w:r w:rsidRPr="00B375C0">
        <w:rPr>
          <w:rFonts w:ascii="Arial" w:hAnsi="Arial"/>
          <w:noProof/>
          <w:sz w:val="28"/>
          <w:szCs w:val="28"/>
          <w:lang w:val="en-NZ" w:eastAsia="en-NZ"/>
        </w:rPr>
        <w:drawing>
          <wp:anchor distT="0" distB="0" distL="114300" distR="114300" simplePos="0" relativeHeight="251637760" behindDoc="1" locked="0" layoutInCell="1" allowOverlap="1" wp14:anchorId="55DBF77E" wp14:editId="7A928262">
            <wp:simplePos x="0" y="0"/>
            <wp:positionH relativeFrom="column">
              <wp:posOffset>3527724</wp:posOffset>
            </wp:positionH>
            <wp:positionV relativeFrom="paragraph">
              <wp:posOffset>621180</wp:posOffset>
            </wp:positionV>
            <wp:extent cx="1393371" cy="1393371"/>
            <wp:effectExtent l="0" t="0" r="0" b="0"/>
            <wp:wrapNone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de-with-Photosymbols-Logo_1024x1024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371" cy="13933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noProof/>
          <w:sz w:val="28"/>
          <w:szCs w:val="28"/>
          <w:lang w:val="en-NZ" w:eastAsia="en-NZ"/>
        </w:rPr>
        <w:drawing>
          <wp:anchor distT="0" distB="0" distL="114300" distR="114300" simplePos="0" relativeHeight="251636736" behindDoc="1" locked="0" layoutInCell="1" allowOverlap="1" wp14:anchorId="4399F56A" wp14:editId="61A0D13A">
            <wp:simplePos x="0" y="0"/>
            <wp:positionH relativeFrom="column">
              <wp:posOffset>1696085</wp:posOffset>
            </wp:positionH>
            <wp:positionV relativeFrom="paragraph">
              <wp:posOffset>1015365</wp:posOffset>
            </wp:positionV>
            <wp:extent cx="1307465" cy="795020"/>
            <wp:effectExtent l="0" t="0" r="6985" b="508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HANGE stamp rgb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795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/>
          <w:b/>
          <w:sz w:val="32"/>
        </w:rPr>
        <w:t xml:space="preserve">He mea whakamāori ēnei mōhiohio kia Ngāwari te Pānui </w:t>
      </w:r>
      <w:r w:rsidR="00C220C5">
        <w:rPr>
          <w:rFonts w:ascii="Arial" w:hAnsi="Arial"/>
          <w:b/>
          <w:sz w:val="32"/>
        </w:rPr>
        <w:br/>
      </w:r>
      <w:r>
        <w:rPr>
          <w:rFonts w:ascii="Arial" w:hAnsi="Arial"/>
          <w:b/>
          <w:sz w:val="32"/>
        </w:rPr>
        <w:t xml:space="preserve">e People First New Zealand Inc. Ngā Tāngata Tuatahi </w:t>
      </w:r>
    </w:p>
    <w:p w:rsidR="00E4326C" w:rsidRPr="001F268F" w:rsidRDefault="00E4326C" w:rsidP="00E4326C">
      <w:pPr>
        <w:rPr>
          <w:rFonts w:ascii="Arial" w:hAnsi="Arial" w:cs="Arial"/>
          <w:sz w:val="36"/>
          <w:szCs w:val="36"/>
        </w:rPr>
      </w:pPr>
    </w:p>
    <w:p w:rsidR="00E4326C" w:rsidRPr="00750EFF" w:rsidRDefault="00E4326C" w:rsidP="00750EFF">
      <w:pPr>
        <w:spacing w:line="360" w:lineRule="auto"/>
        <w:jc w:val="center"/>
        <w:rPr>
          <w:rFonts w:ascii="Arial" w:hAnsi="Arial" w:cs="Arial"/>
          <w:b/>
          <w:sz w:val="32"/>
        </w:rPr>
      </w:pPr>
    </w:p>
    <w:sectPr w:rsidR="00E4326C" w:rsidRPr="00750EFF" w:rsidSect="00BE457D">
      <w:footerReference w:type="first" r:id="rId62"/>
      <w:pgSz w:w="11906" w:h="16838"/>
      <w:pgMar w:top="851" w:right="851" w:bottom="851" w:left="851" w:header="708" w:footer="708" w:gutter="0"/>
      <w:pgBorders w:offsetFrom="page">
        <w:top w:val="single" w:sz="18" w:space="24" w:color="C00000"/>
        <w:left w:val="single" w:sz="18" w:space="24" w:color="C00000"/>
        <w:bottom w:val="single" w:sz="18" w:space="24" w:color="C00000"/>
        <w:right w:val="single" w:sz="18" w:space="24" w:color="C00000"/>
      </w:pgBorders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019" w:rsidRDefault="00743019" w:rsidP="00C52523">
      <w:pPr>
        <w:spacing w:after="0" w:line="240" w:lineRule="auto"/>
      </w:pPr>
      <w:r>
        <w:separator/>
      </w:r>
    </w:p>
  </w:endnote>
  <w:endnote w:type="continuationSeparator" w:id="0">
    <w:p w:rsidR="00743019" w:rsidRDefault="00743019" w:rsidP="00C525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604922276"/>
      <w:docPartObj>
        <w:docPartGallery w:val="Page Numbers (Bottom of Page)"/>
        <w:docPartUnique/>
      </w:docPartObj>
    </w:sdtPr>
    <w:sdtEndPr>
      <w:rPr>
        <w:rFonts w:ascii="Arial" w:hAnsi="Arial" w:cs="Arial"/>
        <w:sz w:val="28"/>
        <w:szCs w:val="28"/>
      </w:rPr>
    </w:sdtEndPr>
    <w:sdtContent>
      <w:p w:rsidR="00743019" w:rsidRPr="007B141A" w:rsidRDefault="00743019" w:rsidP="006035EA">
        <w:pPr>
          <w:pStyle w:val="Footer"/>
          <w:jc w:val="right"/>
          <w:rPr>
            <w:rFonts w:ascii="Arial" w:hAnsi="Arial" w:cs="Arial"/>
            <w:sz w:val="28"/>
            <w:szCs w:val="28"/>
          </w:rPr>
        </w:pPr>
        <w:r w:rsidRPr="007B141A">
          <w:rPr>
            <w:rFonts w:ascii="Arial" w:hAnsi="Arial" w:cs="Arial"/>
            <w:sz w:val="28"/>
            <w:szCs w:val="28"/>
          </w:rPr>
          <w:fldChar w:fldCharType="begin"/>
        </w:r>
        <w:r w:rsidRPr="007B141A">
          <w:rPr>
            <w:rFonts w:ascii="Arial" w:hAnsi="Arial" w:cs="Arial"/>
            <w:sz w:val="28"/>
            <w:szCs w:val="28"/>
          </w:rPr>
          <w:instrText xml:space="preserve"> PAGE   \* MERGEFORMAT </w:instrText>
        </w:r>
        <w:r w:rsidRPr="007B141A">
          <w:rPr>
            <w:rFonts w:ascii="Arial" w:hAnsi="Arial" w:cs="Arial"/>
            <w:sz w:val="28"/>
            <w:szCs w:val="28"/>
          </w:rPr>
          <w:fldChar w:fldCharType="separate"/>
        </w:r>
        <w:r w:rsidR="00847A43" w:rsidRPr="00847A43">
          <w:rPr>
            <w:rFonts w:ascii="Arial" w:hAnsi="Arial"/>
            <w:noProof/>
            <w:sz w:val="28"/>
            <w:szCs w:val="28"/>
          </w:rPr>
          <w:t>20</w:t>
        </w:r>
        <w:r w:rsidRPr="007B141A">
          <w:rPr>
            <w:rFonts w:ascii="Arial" w:hAnsi="Arial" w:cs="Arial"/>
            <w:sz w:val="28"/>
            <w:szCs w:val="28"/>
          </w:rPr>
          <w:fldChar w:fldCharType="end"/>
        </w:r>
      </w:p>
    </w:sdtContent>
  </w:sdt>
  <w:p w:rsidR="00743019" w:rsidRDefault="007430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53156786"/>
      <w:docPartObj>
        <w:docPartGallery w:val="Page Numbers (Bottom of Page)"/>
        <w:docPartUnique/>
      </w:docPartObj>
    </w:sdtPr>
    <w:sdtEndPr>
      <w:rPr>
        <w:rFonts w:ascii="Arial" w:hAnsi="Arial" w:cs="Arial"/>
        <w:sz w:val="28"/>
      </w:rPr>
    </w:sdtEndPr>
    <w:sdtContent>
      <w:p w:rsidR="00743019" w:rsidRPr="007B141A" w:rsidRDefault="00743019" w:rsidP="006035EA">
        <w:pPr>
          <w:pStyle w:val="Footer"/>
          <w:rPr>
            <w:rFonts w:ascii="Arial" w:hAnsi="Arial" w:cs="Arial"/>
            <w:sz w:val="28"/>
          </w:rPr>
        </w:pPr>
        <w:r w:rsidRPr="007B141A">
          <w:rPr>
            <w:rFonts w:ascii="Arial" w:hAnsi="Arial" w:cs="Arial"/>
            <w:sz w:val="28"/>
          </w:rPr>
          <w:fldChar w:fldCharType="begin"/>
        </w:r>
        <w:r w:rsidRPr="007B141A">
          <w:rPr>
            <w:rFonts w:ascii="Arial" w:hAnsi="Arial" w:cs="Arial"/>
            <w:sz w:val="28"/>
          </w:rPr>
          <w:instrText xml:space="preserve"> PAGE   \* MERGEFORMAT </w:instrText>
        </w:r>
        <w:r w:rsidRPr="007B141A">
          <w:rPr>
            <w:rFonts w:ascii="Arial" w:hAnsi="Arial" w:cs="Arial"/>
            <w:sz w:val="28"/>
          </w:rPr>
          <w:fldChar w:fldCharType="separate"/>
        </w:r>
        <w:r w:rsidR="00847A43" w:rsidRPr="00847A43">
          <w:rPr>
            <w:rFonts w:ascii="Arial" w:hAnsi="Arial"/>
            <w:noProof/>
            <w:sz w:val="28"/>
          </w:rPr>
          <w:t>19</w:t>
        </w:r>
        <w:r w:rsidRPr="007B141A">
          <w:rPr>
            <w:rFonts w:ascii="Arial" w:hAnsi="Arial" w:cs="Arial"/>
            <w:sz w:val="28"/>
          </w:rPr>
          <w:fldChar w:fldCharType="end"/>
        </w:r>
      </w:p>
    </w:sdtContent>
  </w:sdt>
  <w:p w:rsidR="00743019" w:rsidRDefault="00743019" w:rsidP="007B141A">
    <w:pPr>
      <w:pStyle w:val="Footer"/>
      <w:jc w:val="righ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858491991"/>
      <w:docPartObj>
        <w:docPartGallery w:val="Page Numbers (Bottom of Page)"/>
        <w:docPartUnique/>
      </w:docPartObj>
    </w:sdtPr>
    <w:sdtEndPr>
      <w:rPr>
        <w:rFonts w:ascii="Arial" w:hAnsi="Arial" w:cs="Arial"/>
        <w:sz w:val="28"/>
      </w:rPr>
    </w:sdtEndPr>
    <w:sdtContent>
      <w:p w:rsidR="00743019" w:rsidRPr="007B141A" w:rsidRDefault="00743019" w:rsidP="006035EA">
        <w:pPr>
          <w:pStyle w:val="Footer"/>
          <w:jc w:val="right"/>
          <w:rPr>
            <w:rFonts w:ascii="Arial" w:hAnsi="Arial" w:cs="Arial"/>
            <w:sz w:val="28"/>
          </w:rPr>
        </w:pPr>
        <w:r w:rsidRPr="007B141A">
          <w:rPr>
            <w:rFonts w:ascii="Arial" w:hAnsi="Arial" w:cs="Arial"/>
            <w:sz w:val="28"/>
          </w:rPr>
          <w:fldChar w:fldCharType="begin"/>
        </w:r>
        <w:r w:rsidRPr="007B141A">
          <w:rPr>
            <w:rFonts w:ascii="Arial" w:hAnsi="Arial" w:cs="Arial"/>
            <w:sz w:val="28"/>
          </w:rPr>
          <w:instrText xml:space="preserve"> PAGE   \* MERGEFORMAT </w:instrText>
        </w:r>
        <w:r w:rsidRPr="007B141A">
          <w:rPr>
            <w:rFonts w:ascii="Arial" w:hAnsi="Arial" w:cs="Arial"/>
            <w:sz w:val="28"/>
          </w:rPr>
          <w:fldChar w:fldCharType="separate"/>
        </w:r>
        <w:r w:rsidR="00847A43" w:rsidRPr="00847A43">
          <w:rPr>
            <w:rFonts w:ascii="Arial" w:hAnsi="Arial"/>
            <w:noProof/>
            <w:sz w:val="28"/>
          </w:rPr>
          <w:t>2</w:t>
        </w:r>
        <w:r w:rsidRPr="007B141A">
          <w:rPr>
            <w:rFonts w:ascii="Arial" w:hAnsi="Arial" w:cs="Arial"/>
            <w:sz w:val="28"/>
          </w:rPr>
          <w:fldChar w:fldCharType="end"/>
        </w:r>
      </w:p>
    </w:sdtContent>
  </w:sdt>
  <w:p w:rsidR="00743019" w:rsidRDefault="00743019">
    <w:pPr>
      <w:pStyle w:val="Foo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019" w:rsidRDefault="00743019">
    <w:pPr>
      <w:pStyle w:val="Footer"/>
    </w:pPr>
  </w:p>
  <w:p w:rsidR="00743019" w:rsidRDefault="007430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019" w:rsidRDefault="00743019" w:rsidP="00C52523">
      <w:pPr>
        <w:spacing w:after="0" w:line="240" w:lineRule="auto"/>
      </w:pPr>
      <w:r>
        <w:separator/>
      </w:r>
    </w:p>
  </w:footnote>
  <w:footnote w:type="continuationSeparator" w:id="0">
    <w:p w:rsidR="00743019" w:rsidRDefault="00743019" w:rsidP="00C525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A254D"/>
    <w:multiLevelType w:val="hybridMultilevel"/>
    <w:tmpl w:val="801C1D5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">
    <w:nsid w:val="0266380B"/>
    <w:multiLevelType w:val="hybridMultilevel"/>
    <w:tmpl w:val="7304F03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2">
    <w:nsid w:val="0E963C67"/>
    <w:multiLevelType w:val="hybridMultilevel"/>
    <w:tmpl w:val="DED0953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">
    <w:nsid w:val="18193D2B"/>
    <w:multiLevelType w:val="hybridMultilevel"/>
    <w:tmpl w:val="B25CF44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4">
    <w:nsid w:val="1F1A6A92"/>
    <w:multiLevelType w:val="hybridMultilevel"/>
    <w:tmpl w:val="3EAA9240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5">
    <w:nsid w:val="289B6EB6"/>
    <w:multiLevelType w:val="hybridMultilevel"/>
    <w:tmpl w:val="0608C212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6">
    <w:nsid w:val="2E6D5838"/>
    <w:multiLevelType w:val="hybridMultilevel"/>
    <w:tmpl w:val="4BEAE6F2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7">
    <w:nsid w:val="31084494"/>
    <w:multiLevelType w:val="hybridMultilevel"/>
    <w:tmpl w:val="68EC9F48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8">
    <w:nsid w:val="32CC766B"/>
    <w:multiLevelType w:val="hybridMultilevel"/>
    <w:tmpl w:val="74AC8CC4"/>
    <w:lvl w:ilvl="0" w:tplc="1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9">
    <w:nsid w:val="367B4B1A"/>
    <w:multiLevelType w:val="hybridMultilevel"/>
    <w:tmpl w:val="EC2CE004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0">
    <w:nsid w:val="3DBB7AFC"/>
    <w:multiLevelType w:val="hybridMultilevel"/>
    <w:tmpl w:val="024804F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1">
    <w:nsid w:val="566539F2"/>
    <w:multiLevelType w:val="hybridMultilevel"/>
    <w:tmpl w:val="64266C86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>
    <w:nsid w:val="584062D5"/>
    <w:multiLevelType w:val="hybridMultilevel"/>
    <w:tmpl w:val="81AC2A2E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3">
    <w:nsid w:val="66994456"/>
    <w:multiLevelType w:val="hybridMultilevel"/>
    <w:tmpl w:val="A6C20BA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4">
    <w:nsid w:val="7FAF2775"/>
    <w:multiLevelType w:val="hybridMultilevel"/>
    <w:tmpl w:val="C3B0E48C"/>
    <w:lvl w:ilvl="0" w:tplc="1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2"/>
  </w:num>
  <w:num w:numId="3">
    <w:abstractNumId w:val="4"/>
  </w:num>
  <w:num w:numId="4">
    <w:abstractNumId w:val="12"/>
  </w:num>
  <w:num w:numId="5">
    <w:abstractNumId w:val="11"/>
  </w:num>
  <w:num w:numId="6">
    <w:abstractNumId w:val="0"/>
  </w:num>
  <w:num w:numId="7">
    <w:abstractNumId w:val="9"/>
  </w:num>
  <w:num w:numId="8">
    <w:abstractNumId w:val="10"/>
  </w:num>
  <w:num w:numId="9">
    <w:abstractNumId w:val="14"/>
  </w:num>
  <w:num w:numId="10">
    <w:abstractNumId w:val="5"/>
  </w:num>
  <w:num w:numId="11">
    <w:abstractNumId w:val="3"/>
  </w:num>
  <w:num w:numId="12">
    <w:abstractNumId w:val="8"/>
  </w:num>
  <w:num w:numId="13">
    <w:abstractNumId w:val="6"/>
  </w:num>
  <w:num w:numId="14">
    <w:abstractNumId w:val="1"/>
  </w:num>
  <w:num w:numId="15">
    <w:abstractNumId w:val="7"/>
  </w:num>
  <w:numIdMacAtCleanup w:val="11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Alexia">
    <w15:presenceInfo w15:providerId="None" w15:userId="Alexi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9"/>
  <w:proofState w:spelling="clean"/>
  <w:defaultTabStop w:val="720"/>
  <w:evenAndOddHeaders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BB3"/>
    <w:rsid w:val="000009EE"/>
    <w:rsid w:val="00002773"/>
    <w:rsid w:val="00005453"/>
    <w:rsid w:val="00006182"/>
    <w:rsid w:val="00006DF6"/>
    <w:rsid w:val="000078D2"/>
    <w:rsid w:val="000105AF"/>
    <w:rsid w:val="000106C7"/>
    <w:rsid w:val="00010BDC"/>
    <w:rsid w:val="00013017"/>
    <w:rsid w:val="00014444"/>
    <w:rsid w:val="00014F47"/>
    <w:rsid w:val="00015A1B"/>
    <w:rsid w:val="00020053"/>
    <w:rsid w:val="00020B53"/>
    <w:rsid w:val="00021B73"/>
    <w:rsid w:val="00022122"/>
    <w:rsid w:val="00023198"/>
    <w:rsid w:val="00024FBA"/>
    <w:rsid w:val="000256EF"/>
    <w:rsid w:val="00030594"/>
    <w:rsid w:val="00030D17"/>
    <w:rsid w:val="000314B9"/>
    <w:rsid w:val="000319B3"/>
    <w:rsid w:val="0003358A"/>
    <w:rsid w:val="0003701E"/>
    <w:rsid w:val="00041382"/>
    <w:rsid w:val="0004161C"/>
    <w:rsid w:val="00042B50"/>
    <w:rsid w:val="00045726"/>
    <w:rsid w:val="00046533"/>
    <w:rsid w:val="000470A5"/>
    <w:rsid w:val="0004762A"/>
    <w:rsid w:val="00047964"/>
    <w:rsid w:val="00051730"/>
    <w:rsid w:val="0005184B"/>
    <w:rsid w:val="0005251C"/>
    <w:rsid w:val="00052AD1"/>
    <w:rsid w:val="00052E10"/>
    <w:rsid w:val="00054CBA"/>
    <w:rsid w:val="00054EED"/>
    <w:rsid w:val="0005599B"/>
    <w:rsid w:val="000570D4"/>
    <w:rsid w:val="0005761A"/>
    <w:rsid w:val="00061647"/>
    <w:rsid w:val="00061F49"/>
    <w:rsid w:val="00062B70"/>
    <w:rsid w:val="00063BF4"/>
    <w:rsid w:val="00066414"/>
    <w:rsid w:val="000668B1"/>
    <w:rsid w:val="0007114F"/>
    <w:rsid w:val="000718CF"/>
    <w:rsid w:val="00071B31"/>
    <w:rsid w:val="0007239D"/>
    <w:rsid w:val="00072D1D"/>
    <w:rsid w:val="00072DF7"/>
    <w:rsid w:val="000768EE"/>
    <w:rsid w:val="00076AE0"/>
    <w:rsid w:val="0007785F"/>
    <w:rsid w:val="00080872"/>
    <w:rsid w:val="0008089B"/>
    <w:rsid w:val="00082225"/>
    <w:rsid w:val="00082C6B"/>
    <w:rsid w:val="0008437E"/>
    <w:rsid w:val="000854A7"/>
    <w:rsid w:val="000860A4"/>
    <w:rsid w:val="00086665"/>
    <w:rsid w:val="0009076B"/>
    <w:rsid w:val="00091E79"/>
    <w:rsid w:val="00092339"/>
    <w:rsid w:val="00093960"/>
    <w:rsid w:val="00095ED6"/>
    <w:rsid w:val="00096296"/>
    <w:rsid w:val="000967E5"/>
    <w:rsid w:val="00097282"/>
    <w:rsid w:val="000A171D"/>
    <w:rsid w:val="000A4A00"/>
    <w:rsid w:val="000A4D02"/>
    <w:rsid w:val="000A53E4"/>
    <w:rsid w:val="000A7EDA"/>
    <w:rsid w:val="000B3F79"/>
    <w:rsid w:val="000B5A07"/>
    <w:rsid w:val="000B72AA"/>
    <w:rsid w:val="000C08BD"/>
    <w:rsid w:val="000C23E0"/>
    <w:rsid w:val="000C2D79"/>
    <w:rsid w:val="000C400A"/>
    <w:rsid w:val="000C603C"/>
    <w:rsid w:val="000C7DE2"/>
    <w:rsid w:val="000D2499"/>
    <w:rsid w:val="000D27E9"/>
    <w:rsid w:val="000D5727"/>
    <w:rsid w:val="000D602E"/>
    <w:rsid w:val="000D6F16"/>
    <w:rsid w:val="000E06DF"/>
    <w:rsid w:val="000E21E3"/>
    <w:rsid w:val="000E4787"/>
    <w:rsid w:val="000E57F7"/>
    <w:rsid w:val="000E58E0"/>
    <w:rsid w:val="000E5BC4"/>
    <w:rsid w:val="000F11EB"/>
    <w:rsid w:val="000F14EF"/>
    <w:rsid w:val="000F1791"/>
    <w:rsid w:val="000F308B"/>
    <w:rsid w:val="000F6187"/>
    <w:rsid w:val="000F69AD"/>
    <w:rsid w:val="000F6DD3"/>
    <w:rsid w:val="000F7328"/>
    <w:rsid w:val="000F7765"/>
    <w:rsid w:val="0010145A"/>
    <w:rsid w:val="00101523"/>
    <w:rsid w:val="00101768"/>
    <w:rsid w:val="00101B89"/>
    <w:rsid w:val="00102EFF"/>
    <w:rsid w:val="00103BAC"/>
    <w:rsid w:val="00105B87"/>
    <w:rsid w:val="001075E4"/>
    <w:rsid w:val="001079F9"/>
    <w:rsid w:val="00111CFB"/>
    <w:rsid w:val="00113450"/>
    <w:rsid w:val="001140A8"/>
    <w:rsid w:val="0011418A"/>
    <w:rsid w:val="001142E6"/>
    <w:rsid w:val="0011671A"/>
    <w:rsid w:val="00116D3E"/>
    <w:rsid w:val="00116EDB"/>
    <w:rsid w:val="0012113F"/>
    <w:rsid w:val="001214BA"/>
    <w:rsid w:val="00123B2E"/>
    <w:rsid w:val="00124909"/>
    <w:rsid w:val="00124B8C"/>
    <w:rsid w:val="00124EE5"/>
    <w:rsid w:val="00125DD7"/>
    <w:rsid w:val="00126614"/>
    <w:rsid w:val="001279DF"/>
    <w:rsid w:val="0013020C"/>
    <w:rsid w:val="001311D4"/>
    <w:rsid w:val="001311F0"/>
    <w:rsid w:val="0013285A"/>
    <w:rsid w:val="00132EA4"/>
    <w:rsid w:val="001351B1"/>
    <w:rsid w:val="001360FF"/>
    <w:rsid w:val="00137242"/>
    <w:rsid w:val="001400D0"/>
    <w:rsid w:val="00141035"/>
    <w:rsid w:val="00141157"/>
    <w:rsid w:val="00141E49"/>
    <w:rsid w:val="0014258E"/>
    <w:rsid w:val="00143E84"/>
    <w:rsid w:val="00144927"/>
    <w:rsid w:val="00145A05"/>
    <w:rsid w:val="00146F84"/>
    <w:rsid w:val="00147FEA"/>
    <w:rsid w:val="00153C01"/>
    <w:rsid w:val="00154500"/>
    <w:rsid w:val="00162599"/>
    <w:rsid w:val="00165662"/>
    <w:rsid w:val="00165D94"/>
    <w:rsid w:val="00167BB1"/>
    <w:rsid w:val="0017019F"/>
    <w:rsid w:val="001702D7"/>
    <w:rsid w:val="00171F71"/>
    <w:rsid w:val="00174542"/>
    <w:rsid w:val="00174937"/>
    <w:rsid w:val="00175F80"/>
    <w:rsid w:val="0017660F"/>
    <w:rsid w:val="00176D4A"/>
    <w:rsid w:val="00176FA9"/>
    <w:rsid w:val="00177256"/>
    <w:rsid w:val="00177AFD"/>
    <w:rsid w:val="00182477"/>
    <w:rsid w:val="00183081"/>
    <w:rsid w:val="001865C9"/>
    <w:rsid w:val="001871D7"/>
    <w:rsid w:val="001943C0"/>
    <w:rsid w:val="001A1116"/>
    <w:rsid w:val="001A4544"/>
    <w:rsid w:val="001A4EEF"/>
    <w:rsid w:val="001A72B0"/>
    <w:rsid w:val="001B0FE0"/>
    <w:rsid w:val="001B1405"/>
    <w:rsid w:val="001B1AE0"/>
    <w:rsid w:val="001B1D91"/>
    <w:rsid w:val="001B2C66"/>
    <w:rsid w:val="001B4497"/>
    <w:rsid w:val="001B5437"/>
    <w:rsid w:val="001B604F"/>
    <w:rsid w:val="001C15AB"/>
    <w:rsid w:val="001C1F4B"/>
    <w:rsid w:val="001C227F"/>
    <w:rsid w:val="001C25BA"/>
    <w:rsid w:val="001C382D"/>
    <w:rsid w:val="001C40FD"/>
    <w:rsid w:val="001C413E"/>
    <w:rsid w:val="001C70D6"/>
    <w:rsid w:val="001D07D3"/>
    <w:rsid w:val="001D08D7"/>
    <w:rsid w:val="001D4555"/>
    <w:rsid w:val="001D4B9B"/>
    <w:rsid w:val="001D4EED"/>
    <w:rsid w:val="001D7A87"/>
    <w:rsid w:val="001D7CBB"/>
    <w:rsid w:val="001E03D4"/>
    <w:rsid w:val="001E1093"/>
    <w:rsid w:val="001E1E1F"/>
    <w:rsid w:val="001E42FC"/>
    <w:rsid w:val="001E6274"/>
    <w:rsid w:val="001E632C"/>
    <w:rsid w:val="001F038C"/>
    <w:rsid w:val="001F244A"/>
    <w:rsid w:val="001F44B5"/>
    <w:rsid w:val="001F61A8"/>
    <w:rsid w:val="001F7E9E"/>
    <w:rsid w:val="001F7F3E"/>
    <w:rsid w:val="0020060D"/>
    <w:rsid w:val="00200AAD"/>
    <w:rsid w:val="00200C0E"/>
    <w:rsid w:val="0020110C"/>
    <w:rsid w:val="002012A7"/>
    <w:rsid w:val="002023F8"/>
    <w:rsid w:val="00204148"/>
    <w:rsid w:val="00204E0A"/>
    <w:rsid w:val="002053A1"/>
    <w:rsid w:val="002078DD"/>
    <w:rsid w:val="002114FA"/>
    <w:rsid w:val="0021205D"/>
    <w:rsid w:val="00212110"/>
    <w:rsid w:val="0021392E"/>
    <w:rsid w:val="00214FFB"/>
    <w:rsid w:val="00215331"/>
    <w:rsid w:val="002165AD"/>
    <w:rsid w:val="00216D39"/>
    <w:rsid w:val="0021712D"/>
    <w:rsid w:val="0021721A"/>
    <w:rsid w:val="00217C28"/>
    <w:rsid w:val="002206EC"/>
    <w:rsid w:val="00220981"/>
    <w:rsid w:val="00221E26"/>
    <w:rsid w:val="0022287C"/>
    <w:rsid w:val="00224546"/>
    <w:rsid w:val="00224FE3"/>
    <w:rsid w:val="0022533E"/>
    <w:rsid w:val="002263B4"/>
    <w:rsid w:val="002266E0"/>
    <w:rsid w:val="00226BBA"/>
    <w:rsid w:val="002272A8"/>
    <w:rsid w:val="00227327"/>
    <w:rsid w:val="0023146B"/>
    <w:rsid w:val="00231C31"/>
    <w:rsid w:val="00231E45"/>
    <w:rsid w:val="002329FE"/>
    <w:rsid w:val="00233B13"/>
    <w:rsid w:val="00234485"/>
    <w:rsid w:val="00236E41"/>
    <w:rsid w:val="00236F68"/>
    <w:rsid w:val="00237EA5"/>
    <w:rsid w:val="00240796"/>
    <w:rsid w:val="00243321"/>
    <w:rsid w:val="00243FCB"/>
    <w:rsid w:val="002446E3"/>
    <w:rsid w:val="00244C27"/>
    <w:rsid w:val="00245310"/>
    <w:rsid w:val="00245C9D"/>
    <w:rsid w:val="00250AF1"/>
    <w:rsid w:val="002521A3"/>
    <w:rsid w:val="00254826"/>
    <w:rsid w:val="00255133"/>
    <w:rsid w:val="00255170"/>
    <w:rsid w:val="002558EA"/>
    <w:rsid w:val="00256007"/>
    <w:rsid w:val="00256709"/>
    <w:rsid w:val="00256B1A"/>
    <w:rsid w:val="00257CDB"/>
    <w:rsid w:val="00257EE0"/>
    <w:rsid w:val="00260F30"/>
    <w:rsid w:val="00262F0E"/>
    <w:rsid w:val="0026541F"/>
    <w:rsid w:val="002656B4"/>
    <w:rsid w:val="00266A98"/>
    <w:rsid w:val="0026726E"/>
    <w:rsid w:val="002701F8"/>
    <w:rsid w:val="00271836"/>
    <w:rsid w:val="00274C6F"/>
    <w:rsid w:val="00275205"/>
    <w:rsid w:val="0027647A"/>
    <w:rsid w:val="00282617"/>
    <w:rsid w:val="00283DA7"/>
    <w:rsid w:val="00284D2A"/>
    <w:rsid w:val="002864E5"/>
    <w:rsid w:val="00287667"/>
    <w:rsid w:val="002919AD"/>
    <w:rsid w:val="0029240B"/>
    <w:rsid w:val="00292F19"/>
    <w:rsid w:val="0029351E"/>
    <w:rsid w:val="00293916"/>
    <w:rsid w:val="00295E12"/>
    <w:rsid w:val="00297FC3"/>
    <w:rsid w:val="002A0BD2"/>
    <w:rsid w:val="002A1B24"/>
    <w:rsid w:val="002A1F82"/>
    <w:rsid w:val="002A49CC"/>
    <w:rsid w:val="002A6D5D"/>
    <w:rsid w:val="002A70ED"/>
    <w:rsid w:val="002B0364"/>
    <w:rsid w:val="002B0C25"/>
    <w:rsid w:val="002B229F"/>
    <w:rsid w:val="002B22B5"/>
    <w:rsid w:val="002B32F2"/>
    <w:rsid w:val="002B3BFC"/>
    <w:rsid w:val="002B4F57"/>
    <w:rsid w:val="002C0459"/>
    <w:rsid w:val="002C1891"/>
    <w:rsid w:val="002C42F7"/>
    <w:rsid w:val="002C4910"/>
    <w:rsid w:val="002C4F65"/>
    <w:rsid w:val="002C6A82"/>
    <w:rsid w:val="002D0528"/>
    <w:rsid w:val="002D1950"/>
    <w:rsid w:val="002D2A41"/>
    <w:rsid w:val="002D2F15"/>
    <w:rsid w:val="002D3145"/>
    <w:rsid w:val="002D316F"/>
    <w:rsid w:val="002D3F1F"/>
    <w:rsid w:val="002D61B8"/>
    <w:rsid w:val="002D7241"/>
    <w:rsid w:val="002D7AF7"/>
    <w:rsid w:val="002D7D14"/>
    <w:rsid w:val="002E06F0"/>
    <w:rsid w:val="002E13E4"/>
    <w:rsid w:val="002E27AC"/>
    <w:rsid w:val="002E31EE"/>
    <w:rsid w:val="002E3C5C"/>
    <w:rsid w:val="002E4217"/>
    <w:rsid w:val="002E426B"/>
    <w:rsid w:val="002E470C"/>
    <w:rsid w:val="002E4B0F"/>
    <w:rsid w:val="002E71D0"/>
    <w:rsid w:val="002F0328"/>
    <w:rsid w:val="002F2D56"/>
    <w:rsid w:val="002F2E42"/>
    <w:rsid w:val="002F3362"/>
    <w:rsid w:val="002F406E"/>
    <w:rsid w:val="002F5F54"/>
    <w:rsid w:val="002F60F0"/>
    <w:rsid w:val="002F798A"/>
    <w:rsid w:val="002F7AFB"/>
    <w:rsid w:val="003039A3"/>
    <w:rsid w:val="00305269"/>
    <w:rsid w:val="00310FCE"/>
    <w:rsid w:val="00312576"/>
    <w:rsid w:val="0031302D"/>
    <w:rsid w:val="003146A8"/>
    <w:rsid w:val="003149FE"/>
    <w:rsid w:val="00316389"/>
    <w:rsid w:val="00316A7E"/>
    <w:rsid w:val="00320875"/>
    <w:rsid w:val="00320A53"/>
    <w:rsid w:val="00321426"/>
    <w:rsid w:val="00322680"/>
    <w:rsid w:val="00322DBE"/>
    <w:rsid w:val="00323491"/>
    <w:rsid w:val="00323B19"/>
    <w:rsid w:val="00323EA2"/>
    <w:rsid w:val="00324D81"/>
    <w:rsid w:val="00325583"/>
    <w:rsid w:val="0032597D"/>
    <w:rsid w:val="00325D10"/>
    <w:rsid w:val="00325E36"/>
    <w:rsid w:val="003261AE"/>
    <w:rsid w:val="0032780A"/>
    <w:rsid w:val="00327B81"/>
    <w:rsid w:val="00334E39"/>
    <w:rsid w:val="00335E10"/>
    <w:rsid w:val="003376A0"/>
    <w:rsid w:val="003379CC"/>
    <w:rsid w:val="0034147D"/>
    <w:rsid w:val="00343D83"/>
    <w:rsid w:val="003454BB"/>
    <w:rsid w:val="00346FEE"/>
    <w:rsid w:val="00350C8D"/>
    <w:rsid w:val="00351D36"/>
    <w:rsid w:val="0035461F"/>
    <w:rsid w:val="00355107"/>
    <w:rsid w:val="0035527F"/>
    <w:rsid w:val="003553EA"/>
    <w:rsid w:val="0035571C"/>
    <w:rsid w:val="00355FC6"/>
    <w:rsid w:val="00356E1D"/>
    <w:rsid w:val="0036035A"/>
    <w:rsid w:val="0036106F"/>
    <w:rsid w:val="00362000"/>
    <w:rsid w:val="00363577"/>
    <w:rsid w:val="00365DDB"/>
    <w:rsid w:val="00366F55"/>
    <w:rsid w:val="00367024"/>
    <w:rsid w:val="00367532"/>
    <w:rsid w:val="00371001"/>
    <w:rsid w:val="003724DB"/>
    <w:rsid w:val="00372689"/>
    <w:rsid w:val="00374087"/>
    <w:rsid w:val="003768B4"/>
    <w:rsid w:val="00376A0B"/>
    <w:rsid w:val="003800D3"/>
    <w:rsid w:val="003803A7"/>
    <w:rsid w:val="00380C2F"/>
    <w:rsid w:val="00381180"/>
    <w:rsid w:val="00381FAF"/>
    <w:rsid w:val="003846ED"/>
    <w:rsid w:val="0038564C"/>
    <w:rsid w:val="003862FF"/>
    <w:rsid w:val="00387900"/>
    <w:rsid w:val="00391031"/>
    <w:rsid w:val="00391564"/>
    <w:rsid w:val="00392078"/>
    <w:rsid w:val="00393993"/>
    <w:rsid w:val="00396E81"/>
    <w:rsid w:val="003A4D2C"/>
    <w:rsid w:val="003A5502"/>
    <w:rsid w:val="003A6DF3"/>
    <w:rsid w:val="003B111D"/>
    <w:rsid w:val="003B1FE3"/>
    <w:rsid w:val="003B4F6C"/>
    <w:rsid w:val="003B5F4B"/>
    <w:rsid w:val="003B7513"/>
    <w:rsid w:val="003B757C"/>
    <w:rsid w:val="003C0D59"/>
    <w:rsid w:val="003C791A"/>
    <w:rsid w:val="003C7F65"/>
    <w:rsid w:val="003D4694"/>
    <w:rsid w:val="003D5B72"/>
    <w:rsid w:val="003D6398"/>
    <w:rsid w:val="003D67B1"/>
    <w:rsid w:val="003D7259"/>
    <w:rsid w:val="003D7635"/>
    <w:rsid w:val="003E0E46"/>
    <w:rsid w:val="003E261C"/>
    <w:rsid w:val="003E40C2"/>
    <w:rsid w:val="003E4B89"/>
    <w:rsid w:val="003E684F"/>
    <w:rsid w:val="003E7B7C"/>
    <w:rsid w:val="003F0A4B"/>
    <w:rsid w:val="003F137B"/>
    <w:rsid w:val="003F5199"/>
    <w:rsid w:val="003F5422"/>
    <w:rsid w:val="003F667E"/>
    <w:rsid w:val="003F7C14"/>
    <w:rsid w:val="00401A07"/>
    <w:rsid w:val="004024DC"/>
    <w:rsid w:val="00405DB7"/>
    <w:rsid w:val="00411376"/>
    <w:rsid w:val="0041274D"/>
    <w:rsid w:val="0041401A"/>
    <w:rsid w:val="004140BD"/>
    <w:rsid w:val="00414173"/>
    <w:rsid w:val="00416128"/>
    <w:rsid w:val="004175A8"/>
    <w:rsid w:val="00417AEE"/>
    <w:rsid w:val="00417B44"/>
    <w:rsid w:val="004202CD"/>
    <w:rsid w:val="0042087F"/>
    <w:rsid w:val="00422468"/>
    <w:rsid w:val="00423570"/>
    <w:rsid w:val="00423F22"/>
    <w:rsid w:val="00425852"/>
    <w:rsid w:val="0042647E"/>
    <w:rsid w:val="00427176"/>
    <w:rsid w:val="004277F9"/>
    <w:rsid w:val="00427B01"/>
    <w:rsid w:val="0043006F"/>
    <w:rsid w:val="00434302"/>
    <w:rsid w:val="00435ADA"/>
    <w:rsid w:val="00435E2A"/>
    <w:rsid w:val="0043627D"/>
    <w:rsid w:val="0044197A"/>
    <w:rsid w:val="00442887"/>
    <w:rsid w:val="00444803"/>
    <w:rsid w:val="00445C6A"/>
    <w:rsid w:val="00445F70"/>
    <w:rsid w:val="00447740"/>
    <w:rsid w:val="00447A49"/>
    <w:rsid w:val="0045298A"/>
    <w:rsid w:val="004535F7"/>
    <w:rsid w:val="00454C15"/>
    <w:rsid w:val="00455E07"/>
    <w:rsid w:val="00456157"/>
    <w:rsid w:val="00456BC8"/>
    <w:rsid w:val="00461983"/>
    <w:rsid w:val="00462D4E"/>
    <w:rsid w:val="00463FFC"/>
    <w:rsid w:val="00465116"/>
    <w:rsid w:val="004653DF"/>
    <w:rsid w:val="0046610D"/>
    <w:rsid w:val="00466228"/>
    <w:rsid w:val="00466563"/>
    <w:rsid w:val="00466957"/>
    <w:rsid w:val="00467C6E"/>
    <w:rsid w:val="00467FC2"/>
    <w:rsid w:val="00474CDB"/>
    <w:rsid w:val="004750B8"/>
    <w:rsid w:val="00475823"/>
    <w:rsid w:val="00476630"/>
    <w:rsid w:val="004768B0"/>
    <w:rsid w:val="00480137"/>
    <w:rsid w:val="00481876"/>
    <w:rsid w:val="00482289"/>
    <w:rsid w:val="00485B44"/>
    <w:rsid w:val="00486078"/>
    <w:rsid w:val="00486153"/>
    <w:rsid w:val="00486DA8"/>
    <w:rsid w:val="00487B3C"/>
    <w:rsid w:val="00487B80"/>
    <w:rsid w:val="00490D1E"/>
    <w:rsid w:val="00492455"/>
    <w:rsid w:val="0049490A"/>
    <w:rsid w:val="00495433"/>
    <w:rsid w:val="00496D0E"/>
    <w:rsid w:val="004A02CF"/>
    <w:rsid w:val="004A05DD"/>
    <w:rsid w:val="004A085D"/>
    <w:rsid w:val="004A2AA8"/>
    <w:rsid w:val="004A3D28"/>
    <w:rsid w:val="004A5959"/>
    <w:rsid w:val="004A5AE6"/>
    <w:rsid w:val="004A684F"/>
    <w:rsid w:val="004B2A1D"/>
    <w:rsid w:val="004B3137"/>
    <w:rsid w:val="004B35F5"/>
    <w:rsid w:val="004B5BB3"/>
    <w:rsid w:val="004B615C"/>
    <w:rsid w:val="004B6C67"/>
    <w:rsid w:val="004B7D50"/>
    <w:rsid w:val="004B7DC8"/>
    <w:rsid w:val="004C0CFA"/>
    <w:rsid w:val="004C0FEE"/>
    <w:rsid w:val="004C18A3"/>
    <w:rsid w:val="004C1CAA"/>
    <w:rsid w:val="004C1CF1"/>
    <w:rsid w:val="004C37B8"/>
    <w:rsid w:val="004C3B09"/>
    <w:rsid w:val="004C46B1"/>
    <w:rsid w:val="004C55F8"/>
    <w:rsid w:val="004C77A0"/>
    <w:rsid w:val="004C7A8D"/>
    <w:rsid w:val="004C7D8B"/>
    <w:rsid w:val="004C7FDA"/>
    <w:rsid w:val="004D0F41"/>
    <w:rsid w:val="004D4856"/>
    <w:rsid w:val="004D5F57"/>
    <w:rsid w:val="004D61B3"/>
    <w:rsid w:val="004D6369"/>
    <w:rsid w:val="004D6CBB"/>
    <w:rsid w:val="004E181E"/>
    <w:rsid w:val="004E20A7"/>
    <w:rsid w:val="004E3DBC"/>
    <w:rsid w:val="004E4D99"/>
    <w:rsid w:val="004E5171"/>
    <w:rsid w:val="004E52BB"/>
    <w:rsid w:val="004E5872"/>
    <w:rsid w:val="004F0309"/>
    <w:rsid w:val="004F0CEA"/>
    <w:rsid w:val="004F11E0"/>
    <w:rsid w:val="004F1F5F"/>
    <w:rsid w:val="004F2128"/>
    <w:rsid w:val="004F2E2E"/>
    <w:rsid w:val="004F3179"/>
    <w:rsid w:val="004F4C76"/>
    <w:rsid w:val="004F54E5"/>
    <w:rsid w:val="004F7AF8"/>
    <w:rsid w:val="0050060A"/>
    <w:rsid w:val="005006CB"/>
    <w:rsid w:val="00501094"/>
    <w:rsid w:val="00502E7C"/>
    <w:rsid w:val="005033D6"/>
    <w:rsid w:val="0050361D"/>
    <w:rsid w:val="005036D2"/>
    <w:rsid w:val="00504E62"/>
    <w:rsid w:val="00511A71"/>
    <w:rsid w:val="00513E56"/>
    <w:rsid w:val="00514718"/>
    <w:rsid w:val="00516663"/>
    <w:rsid w:val="0051673F"/>
    <w:rsid w:val="00516C1C"/>
    <w:rsid w:val="005177D1"/>
    <w:rsid w:val="00517CC1"/>
    <w:rsid w:val="00517E93"/>
    <w:rsid w:val="00517F18"/>
    <w:rsid w:val="00520763"/>
    <w:rsid w:val="00521857"/>
    <w:rsid w:val="005246EE"/>
    <w:rsid w:val="005256FA"/>
    <w:rsid w:val="0052719D"/>
    <w:rsid w:val="00530980"/>
    <w:rsid w:val="00531FCF"/>
    <w:rsid w:val="005329AD"/>
    <w:rsid w:val="00533A82"/>
    <w:rsid w:val="00534885"/>
    <w:rsid w:val="00535213"/>
    <w:rsid w:val="00537102"/>
    <w:rsid w:val="00537147"/>
    <w:rsid w:val="00540139"/>
    <w:rsid w:val="005402B7"/>
    <w:rsid w:val="00540EF0"/>
    <w:rsid w:val="005414F6"/>
    <w:rsid w:val="0054322B"/>
    <w:rsid w:val="0054419F"/>
    <w:rsid w:val="00545048"/>
    <w:rsid w:val="00545C19"/>
    <w:rsid w:val="0054648E"/>
    <w:rsid w:val="00546983"/>
    <w:rsid w:val="00546A83"/>
    <w:rsid w:val="00546CCC"/>
    <w:rsid w:val="00547889"/>
    <w:rsid w:val="00550551"/>
    <w:rsid w:val="005508BF"/>
    <w:rsid w:val="00552AEB"/>
    <w:rsid w:val="005534CD"/>
    <w:rsid w:val="00554B48"/>
    <w:rsid w:val="00556209"/>
    <w:rsid w:val="00557F3F"/>
    <w:rsid w:val="00560031"/>
    <w:rsid w:val="0056014C"/>
    <w:rsid w:val="00562A40"/>
    <w:rsid w:val="00562D9C"/>
    <w:rsid w:val="005649F5"/>
    <w:rsid w:val="00565AF2"/>
    <w:rsid w:val="00565BEB"/>
    <w:rsid w:val="00565F25"/>
    <w:rsid w:val="00566161"/>
    <w:rsid w:val="00567E17"/>
    <w:rsid w:val="005706B6"/>
    <w:rsid w:val="00571642"/>
    <w:rsid w:val="00572FFD"/>
    <w:rsid w:val="0057539C"/>
    <w:rsid w:val="00575929"/>
    <w:rsid w:val="00576CD1"/>
    <w:rsid w:val="00577A3D"/>
    <w:rsid w:val="0058057B"/>
    <w:rsid w:val="00581713"/>
    <w:rsid w:val="005818FC"/>
    <w:rsid w:val="00582EE7"/>
    <w:rsid w:val="0058355A"/>
    <w:rsid w:val="0058369B"/>
    <w:rsid w:val="0058463B"/>
    <w:rsid w:val="00585A83"/>
    <w:rsid w:val="00585F3C"/>
    <w:rsid w:val="0058602E"/>
    <w:rsid w:val="00586038"/>
    <w:rsid w:val="0059121A"/>
    <w:rsid w:val="00592C23"/>
    <w:rsid w:val="005930A8"/>
    <w:rsid w:val="00595915"/>
    <w:rsid w:val="00596BFF"/>
    <w:rsid w:val="005A0516"/>
    <w:rsid w:val="005A1F3C"/>
    <w:rsid w:val="005A23B3"/>
    <w:rsid w:val="005A26EC"/>
    <w:rsid w:val="005A298B"/>
    <w:rsid w:val="005A400F"/>
    <w:rsid w:val="005B035C"/>
    <w:rsid w:val="005B0446"/>
    <w:rsid w:val="005B0965"/>
    <w:rsid w:val="005B1220"/>
    <w:rsid w:val="005B33D3"/>
    <w:rsid w:val="005B3671"/>
    <w:rsid w:val="005B3CBB"/>
    <w:rsid w:val="005B5666"/>
    <w:rsid w:val="005C155F"/>
    <w:rsid w:val="005C16A6"/>
    <w:rsid w:val="005C2787"/>
    <w:rsid w:val="005C27D4"/>
    <w:rsid w:val="005C2B50"/>
    <w:rsid w:val="005C438B"/>
    <w:rsid w:val="005D35A4"/>
    <w:rsid w:val="005D4496"/>
    <w:rsid w:val="005D5074"/>
    <w:rsid w:val="005D5359"/>
    <w:rsid w:val="005D578A"/>
    <w:rsid w:val="005D5EE8"/>
    <w:rsid w:val="005D7653"/>
    <w:rsid w:val="005D7C27"/>
    <w:rsid w:val="005E123B"/>
    <w:rsid w:val="005E1976"/>
    <w:rsid w:val="005E3B9C"/>
    <w:rsid w:val="005E4ECB"/>
    <w:rsid w:val="005F2403"/>
    <w:rsid w:val="005F2654"/>
    <w:rsid w:val="005F2FF5"/>
    <w:rsid w:val="005F4B9B"/>
    <w:rsid w:val="005F6DEF"/>
    <w:rsid w:val="005F7A22"/>
    <w:rsid w:val="00601A95"/>
    <w:rsid w:val="0060316D"/>
    <w:rsid w:val="006031AF"/>
    <w:rsid w:val="00603206"/>
    <w:rsid w:val="006035EA"/>
    <w:rsid w:val="00604964"/>
    <w:rsid w:val="006067F8"/>
    <w:rsid w:val="006069FE"/>
    <w:rsid w:val="0061240E"/>
    <w:rsid w:val="006132DE"/>
    <w:rsid w:val="00614F80"/>
    <w:rsid w:val="00617568"/>
    <w:rsid w:val="006215A6"/>
    <w:rsid w:val="0062190F"/>
    <w:rsid w:val="00622A22"/>
    <w:rsid w:val="0062391C"/>
    <w:rsid w:val="00624A12"/>
    <w:rsid w:val="00624B3F"/>
    <w:rsid w:val="006254C1"/>
    <w:rsid w:val="00625940"/>
    <w:rsid w:val="0062609F"/>
    <w:rsid w:val="0062702F"/>
    <w:rsid w:val="00630302"/>
    <w:rsid w:val="006314EB"/>
    <w:rsid w:val="006314FF"/>
    <w:rsid w:val="0063203A"/>
    <w:rsid w:val="00632665"/>
    <w:rsid w:val="00634BBD"/>
    <w:rsid w:val="00635275"/>
    <w:rsid w:val="00636C60"/>
    <w:rsid w:val="00637DFA"/>
    <w:rsid w:val="00640A86"/>
    <w:rsid w:val="00641A65"/>
    <w:rsid w:val="00642286"/>
    <w:rsid w:val="006461A6"/>
    <w:rsid w:val="006462E5"/>
    <w:rsid w:val="00647E92"/>
    <w:rsid w:val="006503EA"/>
    <w:rsid w:val="00651172"/>
    <w:rsid w:val="00651529"/>
    <w:rsid w:val="0065164D"/>
    <w:rsid w:val="006542BA"/>
    <w:rsid w:val="00654454"/>
    <w:rsid w:val="00655727"/>
    <w:rsid w:val="00656890"/>
    <w:rsid w:val="00656DDB"/>
    <w:rsid w:val="006573C8"/>
    <w:rsid w:val="00657AAF"/>
    <w:rsid w:val="006613A5"/>
    <w:rsid w:val="00665759"/>
    <w:rsid w:val="006679D5"/>
    <w:rsid w:val="0067206E"/>
    <w:rsid w:val="00672BDE"/>
    <w:rsid w:val="00672DA9"/>
    <w:rsid w:val="006732D5"/>
    <w:rsid w:val="00674516"/>
    <w:rsid w:val="00675E57"/>
    <w:rsid w:val="00677661"/>
    <w:rsid w:val="0068288C"/>
    <w:rsid w:val="006834B7"/>
    <w:rsid w:val="00683839"/>
    <w:rsid w:val="00683ED7"/>
    <w:rsid w:val="00685C44"/>
    <w:rsid w:val="00686A87"/>
    <w:rsid w:val="006871C1"/>
    <w:rsid w:val="00692F1F"/>
    <w:rsid w:val="006931B1"/>
    <w:rsid w:val="00694B29"/>
    <w:rsid w:val="006A0BD5"/>
    <w:rsid w:val="006A0D42"/>
    <w:rsid w:val="006A13D7"/>
    <w:rsid w:val="006A2294"/>
    <w:rsid w:val="006A2326"/>
    <w:rsid w:val="006A282D"/>
    <w:rsid w:val="006A34E1"/>
    <w:rsid w:val="006A5143"/>
    <w:rsid w:val="006A6549"/>
    <w:rsid w:val="006A70A1"/>
    <w:rsid w:val="006A7E9B"/>
    <w:rsid w:val="006B00AA"/>
    <w:rsid w:val="006B00C7"/>
    <w:rsid w:val="006B0DD5"/>
    <w:rsid w:val="006B107B"/>
    <w:rsid w:val="006B1C77"/>
    <w:rsid w:val="006B2584"/>
    <w:rsid w:val="006B2EC4"/>
    <w:rsid w:val="006B5488"/>
    <w:rsid w:val="006C073F"/>
    <w:rsid w:val="006C2045"/>
    <w:rsid w:val="006C2B1B"/>
    <w:rsid w:val="006C74F4"/>
    <w:rsid w:val="006C7F1A"/>
    <w:rsid w:val="006D0AEC"/>
    <w:rsid w:val="006D1795"/>
    <w:rsid w:val="006D2047"/>
    <w:rsid w:val="006D4743"/>
    <w:rsid w:val="006D5D02"/>
    <w:rsid w:val="006D6EFC"/>
    <w:rsid w:val="006E12E5"/>
    <w:rsid w:val="006E1636"/>
    <w:rsid w:val="006E2D30"/>
    <w:rsid w:val="006E2E27"/>
    <w:rsid w:val="006E40D7"/>
    <w:rsid w:val="006E49C2"/>
    <w:rsid w:val="006E5159"/>
    <w:rsid w:val="006E51EC"/>
    <w:rsid w:val="006E590E"/>
    <w:rsid w:val="006E5F55"/>
    <w:rsid w:val="006E783E"/>
    <w:rsid w:val="006F005E"/>
    <w:rsid w:val="006F0469"/>
    <w:rsid w:val="006F222D"/>
    <w:rsid w:val="006F2B4A"/>
    <w:rsid w:val="006F334C"/>
    <w:rsid w:val="006F3E67"/>
    <w:rsid w:val="006F426E"/>
    <w:rsid w:val="006F4994"/>
    <w:rsid w:val="00702326"/>
    <w:rsid w:val="007051FC"/>
    <w:rsid w:val="007054A7"/>
    <w:rsid w:val="007056C1"/>
    <w:rsid w:val="00706668"/>
    <w:rsid w:val="0070766D"/>
    <w:rsid w:val="00710E6F"/>
    <w:rsid w:val="00711261"/>
    <w:rsid w:val="00712264"/>
    <w:rsid w:val="00712591"/>
    <w:rsid w:val="00714DDE"/>
    <w:rsid w:val="0071577E"/>
    <w:rsid w:val="00715AC4"/>
    <w:rsid w:val="00720ADC"/>
    <w:rsid w:val="007220C0"/>
    <w:rsid w:val="00723E90"/>
    <w:rsid w:val="0072476A"/>
    <w:rsid w:val="0072504D"/>
    <w:rsid w:val="00726653"/>
    <w:rsid w:val="007303AC"/>
    <w:rsid w:val="00730D44"/>
    <w:rsid w:val="007316BC"/>
    <w:rsid w:val="007331CB"/>
    <w:rsid w:val="00733346"/>
    <w:rsid w:val="00733DAD"/>
    <w:rsid w:val="007349E6"/>
    <w:rsid w:val="007372BD"/>
    <w:rsid w:val="0073734F"/>
    <w:rsid w:val="00737708"/>
    <w:rsid w:val="00740BEA"/>
    <w:rsid w:val="00740E86"/>
    <w:rsid w:val="00741F42"/>
    <w:rsid w:val="00743019"/>
    <w:rsid w:val="007442F5"/>
    <w:rsid w:val="007464C3"/>
    <w:rsid w:val="00750EFF"/>
    <w:rsid w:val="00753D00"/>
    <w:rsid w:val="00755473"/>
    <w:rsid w:val="00756B57"/>
    <w:rsid w:val="007605A7"/>
    <w:rsid w:val="0076137C"/>
    <w:rsid w:val="00761F7A"/>
    <w:rsid w:val="00762799"/>
    <w:rsid w:val="00763E1D"/>
    <w:rsid w:val="007647DE"/>
    <w:rsid w:val="007667C2"/>
    <w:rsid w:val="00767F44"/>
    <w:rsid w:val="007718BF"/>
    <w:rsid w:val="00773DFD"/>
    <w:rsid w:val="0077509D"/>
    <w:rsid w:val="00775B1D"/>
    <w:rsid w:val="0078028C"/>
    <w:rsid w:val="00780F08"/>
    <w:rsid w:val="00783AEE"/>
    <w:rsid w:val="00783C38"/>
    <w:rsid w:val="007863E4"/>
    <w:rsid w:val="007864D3"/>
    <w:rsid w:val="0078651F"/>
    <w:rsid w:val="00786F77"/>
    <w:rsid w:val="00790885"/>
    <w:rsid w:val="00791633"/>
    <w:rsid w:val="007927B1"/>
    <w:rsid w:val="007934AD"/>
    <w:rsid w:val="007973B5"/>
    <w:rsid w:val="007A170C"/>
    <w:rsid w:val="007A24FE"/>
    <w:rsid w:val="007A2A4E"/>
    <w:rsid w:val="007A3711"/>
    <w:rsid w:val="007A5270"/>
    <w:rsid w:val="007A66EF"/>
    <w:rsid w:val="007A6A69"/>
    <w:rsid w:val="007B0722"/>
    <w:rsid w:val="007B07C0"/>
    <w:rsid w:val="007B141A"/>
    <w:rsid w:val="007B196E"/>
    <w:rsid w:val="007B2C80"/>
    <w:rsid w:val="007B447A"/>
    <w:rsid w:val="007B4A6E"/>
    <w:rsid w:val="007B4C56"/>
    <w:rsid w:val="007B5CCB"/>
    <w:rsid w:val="007B62C7"/>
    <w:rsid w:val="007C0885"/>
    <w:rsid w:val="007C1632"/>
    <w:rsid w:val="007C1E5E"/>
    <w:rsid w:val="007C2475"/>
    <w:rsid w:val="007C5438"/>
    <w:rsid w:val="007C5903"/>
    <w:rsid w:val="007C60A9"/>
    <w:rsid w:val="007C6C19"/>
    <w:rsid w:val="007C6E2A"/>
    <w:rsid w:val="007C75AB"/>
    <w:rsid w:val="007C78B8"/>
    <w:rsid w:val="007D105F"/>
    <w:rsid w:val="007D22A6"/>
    <w:rsid w:val="007D3C23"/>
    <w:rsid w:val="007D471E"/>
    <w:rsid w:val="007D5DD9"/>
    <w:rsid w:val="007D5EB6"/>
    <w:rsid w:val="007D71A0"/>
    <w:rsid w:val="007D7670"/>
    <w:rsid w:val="007D7836"/>
    <w:rsid w:val="007D7AE0"/>
    <w:rsid w:val="007D7B9E"/>
    <w:rsid w:val="007E0AD2"/>
    <w:rsid w:val="007E1CA1"/>
    <w:rsid w:val="007E1D70"/>
    <w:rsid w:val="007E2BD2"/>
    <w:rsid w:val="007E2F1A"/>
    <w:rsid w:val="007E47C8"/>
    <w:rsid w:val="007E4FFD"/>
    <w:rsid w:val="007E698D"/>
    <w:rsid w:val="007E7398"/>
    <w:rsid w:val="007F156A"/>
    <w:rsid w:val="007F2A4C"/>
    <w:rsid w:val="007F2C83"/>
    <w:rsid w:val="007F38A8"/>
    <w:rsid w:val="007F45B6"/>
    <w:rsid w:val="007F4EE1"/>
    <w:rsid w:val="007F67C3"/>
    <w:rsid w:val="007F740B"/>
    <w:rsid w:val="008010F7"/>
    <w:rsid w:val="00801AA6"/>
    <w:rsid w:val="00801C37"/>
    <w:rsid w:val="008035EE"/>
    <w:rsid w:val="0080510D"/>
    <w:rsid w:val="008051EC"/>
    <w:rsid w:val="00807261"/>
    <w:rsid w:val="0081195F"/>
    <w:rsid w:val="00813267"/>
    <w:rsid w:val="008155FB"/>
    <w:rsid w:val="008169EC"/>
    <w:rsid w:val="008201C0"/>
    <w:rsid w:val="00821152"/>
    <w:rsid w:val="00822035"/>
    <w:rsid w:val="00822A85"/>
    <w:rsid w:val="00823AB9"/>
    <w:rsid w:val="008247AA"/>
    <w:rsid w:val="00824D2C"/>
    <w:rsid w:val="00825A4A"/>
    <w:rsid w:val="00826415"/>
    <w:rsid w:val="00826A22"/>
    <w:rsid w:val="00826AEF"/>
    <w:rsid w:val="0082790A"/>
    <w:rsid w:val="0083052C"/>
    <w:rsid w:val="00830807"/>
    <w:rsid w:val="008308E6"/>
    <w:rsid w:val="008311DA"/>
    <w:rsid w:val="00831F0B"/>
    <w:rsid w:val="00832533"/>
    <w:rsid w:val="0083259A"/>
    <w:rsid w:val="00835974"/>
    <w:rsid w:val="00836589"/>
    <w:rsid w:val="00836734"/>
    <w:rsid w:val="0083727F"/>
    <w:rsid w:val="00837C68"/>
    <w:rsid w:val="00837E23"/>
    <w:rsid w:val="0084269F"/>
    <w:rsid w:val="00843704"/>
    <w:rsid w:val="00844758"/>
    <w:rsid w:val="008467B0"/>
    <w:rsid w:val="00847A43"/>
    <w:rsid w:val="00847CF6"/>
    <w:rsid w:val="00847CF9"/>
    <w:rsid w:val="0085003A"/>
    <w:rsid w:val="008506DA"/>
    <w:rsid w:val="00851152"/>
    <w:rsid w:val="008516EF"/>
    <w:rsid w:val="00851F97"/>
    <w:rsid w:val="00853562"/>
    <w:rsid w:val="0085377B"/>
    <w:rsid w:val="008545CD"/>
    <w:rsid w:val="00854E1B"/>
    <w:rsid w:val="008551C5"/>
    <w:rsid w:val="00855655"/>
    <w:rsid w:val="00855C66"/>
    <w:rsid w:val="00856528"/>
    <w:rsid w:val="0085659A"/>
    <w:rsid w:val="00856D98"/>
    <w:rsid w:val="00856E4F"/>
    <w:rsid w:val="00857795"/>
    <w:rsid w:val="00857EE3"/>
    <w:rsid w:val="008606C4"/>
    <w:rsid w:val="00862862"/>
    <w:rsid w:val="00863F6D"/>
    <w:rsid w:val="00864256"/>
    <w:rsid w:val="0086503B"/>
    <w:rsid w:val="008652DA"/>
    <w:rsid w:val="00865C27"/>
    <w:rsid w:val="00865E01"/>
    <w:rsid w:val="00866896"/>
    <w:rsid w:val="008668D5"/>
    <w:rsid w:val="00866C31"/>
    <w:rsid w:val="0087127E"/>
    <w:rsid w:val="0087179F"/>
    <w:rsid w:val="008726EC"/>
    <w:rsid w:val="00872B50"/>
    <w:rsid w:val="00873C26"/>
    <w:rsid w:val="00873C61"/>
    <w:rsid w:val="008742EA"/>
    <w:rsid w:val="0087455D"/>
    <w:rsid w:val="008745D2"/>
    <w:rsid w:val="00874F24"/>
    <w:rsid w:val="0088001C"/>
    <w:rsid w:val="0088087A"/>
    <w:rsid w:val="00882A48"/>
    <w:rsid w:val="00882A4F"/>
    <w:rsid w:val="008873CA"/>
    <w:rsid w:val="00887DBD"/>
    <w:rsid w:val="00887EFB"/>
    <w:rsid w:val="00890141"/>
    <w:rsid w:val="008902E6"/>
    <w:rsid w:val="008919AD"/>
    <w:rsid w:val="0089235E"/>
    <w:rsid w:val="008929EF"/>
    <w:rsid w:val="008962A6"/>
    <w:rsid w:val="00897AED"/>
    <w:rsid w:val="008A0FAE"/>
    <w:rsid w:val="008A1249"/>
    <w:rsid w:val="008A1616"/>
    <w:rsid w:val="008A3548"/>
    <w:rsid w:val="008A5652"/>
    <w:rsid w:val="008A7899"/>
    <w:rsid w:val="008B125D"/>
    <w:rsid w:val="008B2E9B"/>
    <w:rsid w:val="008B40E9"/>
    <w:rsid w:val="008B477F"/>
    <w:rsid w:val="008B6175"/>
    <w:rsid w:val="008C0294"/>
    <w:rsid w:val="008C04F7"/>
    <w:rsid w:val="008C13E1"/>
    <w:rsid w:val="008C203B"/>
    <w:rsid w:val="008C5ADB"/>
    <w:rsid w:val="008C6D2B"/>
    <w:rsid w:val="008C7B56"/>
    <w:rsid w:val="008C7EC8"/>
    <w:rsid w:val="008D3963"/>
    <w:rsid w:val="008D57FC"/>
    <w:rsid w:val="008D721A"/>
    <w:rsid w:val="008D780B"/>
    <w:rsid w:val="008E2666"/>
    <w:rsid w:val="008E46DE"/>
    <w:rsid w:val="008E6353"/>
    <w:rsid w:val="008E726A"/>
    <w:rsid w:val="008F0920"/>
    <w:rsid w:val="008F0A31"/>
    <w:rsid w:val="008F1E0E"/>
    <w:rsid w:val="008F266A"/>
    <w:rsid w:val="008F6116"/>
    <w:rsid w:val="008F7C50"/>
    <w:rsid w:val="0090035B"/>
    <w:rsid w:val="009004F8"/>
    <w:rsid w:val="009010FB"/>
    <w:rsid w:val="0090217C"/>
    <w:rsid w:val="009035CC"/>
    <w:rsid w:val="00904192"/>
    <w:rsid w:val="00906BDF"/>
    <w:rsid w:val="00907544"/>
    <w:rsid w:val="0091069F"/>
    <w:rsid w:val="009108E5"/>
    <w:rsid w:val="00911718"/>
    <w:rsid w:val="00912DBE"/>
    <w:rsid w:val="00913842"/>
    <w:rsid w:val="00914C2E"/>
    <w:rsid w:val="00916103"/>
    <w:rsid w:val="00916697"/>
    <w:rsid w:val="0092290A"/>
    <w:rsid w:val="00922EDF"/>
    <w:rsid w:val="009234DC"/>
    <w:rsid w:val="009234F0"/>
    <w:rsid w:val="009240A4"/>
    <w:rsid w:val="0092572F"/>
    <w:rsid w:val="009263D4"/>
    <w:rsid w:val="00926E18"/>
    <w:rsid w:val="00927AD5"/>
    <w:rsid w:val="00927C47"/>
    <w:rsid w:val="00927CD5"/>
    <w:rsid w:val="00927CE6"/>
    <w:rsid w:val="00930A5E"/>
    <w:rsid w:val="0093247B"/>
    <w:rsid w:val="0093267C"/>
    <w:rsid w:val="009331B4"/>
    <w:rsid w:val="00933BAC"/>
    <w:rsid w:val="009368ED"/>
    <w:rsid w:val="00936E33"/>
    <w:rsid w:val="009374A2"/>
    <w:rsid w:val="009417EB"/>
    <w:rsid w:val="009475D5"/>
    <w:rsid w:val="00947C65"/>
    <w:rsid w:val="00950718"/>
    <w:rsid w:val="00950FD9"/>
    <w:rsid w:val="00951AA0"/>
    <w:rsid w:val="00952483"/>
    <w:rsid w:val="00953A34"/>
    <w:rsid w:val="00953B04"/>
    <w:rsid w:val="00954686"/>
    <w:rsid w:val="00955D55"/>
    <w:rsid w:val="00957767"/>
    <w:rsid w:val="00960B2D"/>
    <w:rsid w:val="00961AE4"/>
    <w:rsid w:val="00961E27"/>
    <w:rsid w:val="0096286B"/>
    <w:rsid w:val="0096360D"/>
    <w:rsid w:val="0096417D"/>
    <w:rsid w:val="00964B0B"/>
    <w:rsid w:val="0096512B"/>
    <w:rsid w:val="00965CCA"/>
    <w:rsid w:val="009665B7"/>
    <w:rsid w:val="00966668"/>
    <w:rsid w:val="009666A5"/>
    <w:rsid w:val="009667CE"/>
    <w:rsid w:val="009669FA"/>
    <w:rsid w:val="00971768"/>
    <w:rsid w:val="00971A96"/>
    <w:rsid w:val="009722BB"/>
    <w:rsid w:val="009722CC"/>
    <w:rsid w:val="0097371B"/>
    <w:rsid w:val="00973E57"/>
    <w:rsid w:val="00974FE1"/>
    <w:rsid w:val="009766FB"/>
    <w:rsid w:val="0097678E"/>
    <w:rsid w:val="00976DBA"/>
    <w:rsid w:val="009804E7"/>
    <w:rsid w:val="00980D4A"/>
    <w:rsid w:val="009830EF"/>
    <w:rsid w:val="009835D8"/>
    <w:rsid w:val="009842C0"/>
    <w:rsid w:val="00984AB0"/>
    <w:rsid w:val="00984FC9"/>
    <w:rsid w:val="0098561E"/>
    <w:rsid w:val="0098639A"/>
    <w:rsid w:val="00993887"/>
    <w:rsid w:val="00994583"/>
    <w:rsid w:val="00994646"/>
    <w:rsid w:val="00994B6D"/>
    <w:rsid w:val="009957AC"/>
    <w:rsid w:val="00997873"/>
    <w:rsid w:val="009A2104"/>
    <w:rsid w:val="009A3459"/>
    <w:rsid w:val="009A57D9"/>
    <w:rsid w:val="009A764A"/>
    <w:rsid w:val="009B0BA6"/>
    <w:rsid w:val="009B1C4F"/>
    <w:rsid w:val="009B1F03"/>
    <w:rsid w:val="009B2284"/>
    <w:rsid w:val="009B40E6"/>
    <w:rsid w:val="009B729C"/>
    <w:rsid w:val="009B7F96"/>
    <w:rsid w:val="009C2B67"/>
    <w:rsid w:val="009C2D4E"/>
    <w:rsid w:val="009C34BD"/>
    <w:rsid w:val="009C4070"/>
    <w:rsid w:val="009C42E5"/>
    <w:rsid w:val="009C4941"/>
    <w:rsid w:val="009C4C1C"/>
    <w:rsid w:val="009C511A"/>
    <w:rsid w:val="009C6D9C"/>
    <w:rsid w:val="009D059D"/>
    <w:rsid w:val="009D240E"/>
    <w:rsid w:val="009D2603"/>
    <w:rsid w:val="009D2AC9"/>
    <w:rsid w:val="009D2E5F"/>
    <w:rsid w:val="009D3AC3"/>
    <w:rsid w:val="009D4BB0"/>
    <w:rsid w:val="009D6849"/>
    <w:rsid w:val="009D68B9"/>
    <w:rsid w:val="009E0CB1"/>
    <w:rsid w:val="009E129C"/>
    <w:rsid w:val="009E1385"/>
    <w:rsid w:val="009E1A4C"/>
    <w:rsid w:val="009E283B"/>
    <w:rsid w:val="009E467A"/>
    <w:rsid w:val="009E4EBB"/>
    <w:rsid w:val="009E5A62"/>
    <w:rsid w:val="009E67B3"/>
    <w:rsid w:val="009E6ECC"/>
    <w:rsid w:val="009E7164"/>
    <w:rsid w:val="009F0C8F"/>
    <w:rsid w:val="009F1DBA"/>
    <w:rsid w:val="009F25C7"/>
    <w:rsid w:val="009F2B6A"/>
    <w:rsid w:val="009F37A9"/>
    <w:rsid w:val="009F4220"/>
    <w:rsid w:val="009F50A8"/>
    <w:rsid w:val="009F70B6"/>
    <w:rsid w:val="00A0121B"/>
    <w:rsid w:val="00A05511"/>
    <w:rsid w:val="00A05B65"/>
    <w:rsid w:val="00A05CF6"/>
    <w:rsid w:val="00A1026D"/>
    <w:rsid w:val="00A10C54"/>
    <w:rsid w:val="00A14377"/>
    <w:rsid w:val="00A144C6"/>
    <w:rsid w:val="00A14CB3"/>
    <w:rsid w:val="00A16680"/>
    <w:rsid w:val="00A175DD"/>
    <w:rsid w:val="00A17B32"/>
    <w:rsid w:val="00A218E7"/>
    <w:rsid w:val="00A22021"/>
    <w:rsid w:val="00A22298"/>
    <w:rsid w:val="00A22EEB"/>
    <w:rsid w:val="00A23408"/>
    <w:rsid w:val="00A245D5"/>
    <w:rsid w:val="00A24DB3"/>
    <w:rsid w:val="00A255B6"/>
    <w:rsid w:val="00A25CF7"/>
    <w:rsid w:val="00A25D07"/>
    <w:rsid w:val="00A264F7"/>
    <w:rsid w:val="00A302E3"/>
    <w:rsid w:val="00A3120F"/>
    <w:rsid w:val="00A3289E"/>
    <w:rsid w:val="00A361FF"/>
    <w:rsid w:val="00A36278"/>
    <w:rsid w:val="00A3658B"/>
    <w:rsid w:val="00A376DB"/>
    <w:rsid w:val="00A37A01"/>
    <w:rsid w:val="00A37CDB"/>
    <w:rsid w:val="00A42303"/>
    <w:rsid w:val="00A456F2"/>
    <w:rsid w:val="00A45856"/>
    <w:rsid w:val="00A4654D"/>
    <w:rsid w:val="00A47422"/>
    <w:rsid w:val="00A512D1"/>
    <w:rsid w:val="00A534C1"/>
    <w:rsid w:val="00A53ED2"/>
    <w:rsid w:val="00A53F15"/>
    <w:rsid w:val="00A5479D"/>
    <w:rsid w:val="00A55B3D"/>
    <w:rsid w:val="00A56DA4"/>
    <w:rsid w:val="00A57AD0"/>
    <w:rsid w:val="00A6288F"/>
    <w:rsid w:val="00A63068"/>
    <w:rsid w:val="00A6538E"/>
    <w:rsid w:val="00A66668"/>
    <w:rsid w:val="00A666A4"/>
    <w:rsid w:val="00A6765D"/>
    <w:rsid w:val="00A70FBC"/>
    <w:rsid w:val="00A71587"/>
    <w:rsid w:val="00A71C63"/>
    <w:rsid w:val="00A72061"/>
    <w:rsid w:val="00A7218D"/>
    <w:rsid w:val="00A76799"/>
    <w:rsid w:val="00A77306"/>
    <w:rsid w:val="00A808BE"/>
    <w:rsid w:val="00A81A5A"/>
    <w:rsid w:val="00A82176"/>
    <w:rsid w:val="00A8237D"/>
    <w:rsid w:val="00A83177"/>
    <w:rsid w:val="00A85016"/>
    <w:rsid w:val="00A87CC2"/>
    <w:rsid w:val="00A92CEF"/>
    <w:rsid w:val="00A93FD0"/>
    <w:rsid w:val="00A95150"/>
    <w:rsid w:val="00A9688A"/>
    <w:rsid w:val="00A976C5"/>
    <w:rsid w:val="00A97BAD"/>
    <w:rsid w:val="00AA00C1"/>
    <w:rsid w:val="00AA042F"/>
    <w:rsid w:val="00AA1297"/>
    <w:rsid w:val="00AA4737"/>
    <w:rsid w:val="00AA5806"/>
    <w:rsid w:val="00AA62F9"/>
    <w:rsid w:val="00AB03BF"/>
    <w:rsid w:val="00AB040D"/>
    <w:rsid w:val="00AB0C3F"/>
    <w:rsid w:val="00AB1619"/>
    <w:rsid w:val="00AB244B"/>
    <w:rsid w:val="00AB3510"/>
    <w:rsid w:val="00AB4D31"/>
    <w:rsid w:val="00AB59AB"/>
    <w:rsid w:val="00AB5EF3"/>
    <w:rsid w:val="00AB6218"/>
    <w:rsid w:val="00AB6A67"/>
    <w:rsid w:val="00AB7AE5"/>
    <w:rsid w:val="00AB7E01"/>
    <w:rsid w:val="00AC104F"/>
    <w:rsid w:val="00AC12FE"/>
    <w:rsid w:val="00AC205E"/>
    <w:rsid w:val="00AC2901"/>
    <w:rsid w:val="00AC29F9"/>
    <w:rsid w:val="00AC2AFF"/>
    <w:rsid w:val="00AC2DE2"/>
    <w:rsid w:val="00AC3C0F"/>
    <w:rsid w:val="00AC5084"/>
    <w:rsid w:val="00AC5478"/>
    <w:rsid w:val="00AC76B9"/>
    <w:rsid w:val="00AD0FA2"/>
    <w:rsid w:val="00AD3DD7"/>
    <w:rsid w:val="00AD42CA"/>
    <w:rsid w:val="00AD48A5"/>
    <w:rsid w:val="00AD49F0"/>
    <w:rsid w:val="00AD5356"/>
    <w:rsid w:val="00AD5850"/>
    <w:rsid w:val="00AD7B28"/>
    <w:rsid w:val="00AE1A65"/>
    <w:rsid w:val="00AE1E92"/>
    <w:rsid w:val="00AE405A"/>
    <w:rsid w:val="00AE4ECE"/>
    <w:rsid w:val="00AE75F2"/>
    <w:rsid w:val="00AF5934"/>
    <w:rsid w:val="00AF6223"/>
    <w:rsid w:val="00B00A1D"/>
    <w:rsid w:val="00B03899"/>
    <w:rsid w:val="00B05F1B"/>
    <w:rsid w:val="00B07A06"/>
    <w:rsid w:val="00B108F0"/>
    <w:rsid w:val="00B11012"/>
    <w:rsid w:val="00B1129D"/>
    <w:rsid w:val="00B1422A"/>
    <w:rsid w:val="00B14CE3"/>
    <w:rsid w:val="00B1523F"/>
    <w:rsid w:val="00B17E6E"/>
    <w:rsid w:val="00B20989"/>
    <w:rsid w:val="00B22DF1"/>
    <w:rsid w:val="00B26F13"/>
    <w:rsid w:val="00B2705D"/>
    <w:rsid w:val="00B30B37"/>
    <w:rsid w:val="00B3209D"/>
    <w:rsid w:val="00B32A03"/>
    <w:rsid w:val="00B32A41"/>
    <w:rsid w:val="00B34AC2"/>
    <w:rsid w:val="00B34F29"/>
    <w:rsid w:val="00B356C7"/>
    <w:rsid w:val="00B3736D"/>
    <w:rsid w:val="00B37F09"/>
    <w:rsid w:val="00B37F5B"/>
    <w:rsid w:val="00B40059"/>
    <w:rsid w:val="00B41CE3"/>
    <w:rsid w:val="00B43219"/>
    <w:rsid w:val="00B433C5"/>
    <w:rsid w:val="00B446D4"/>
    <w:rsid w:val="00B44D93"/>
    <w:rsid w:val="00B45DE3"/>
    <w:rsid w:val="00B46439"/>
    <w:rsid w:val="00B500C0"/>
    <w:rsid w:val="00B51146"/>
    <w:rsid w:val="00B526CC"/>
    <w:rsid w:val="00B52F82"/>
    <w:rsid w:val="00B52FE6"/>
    <w:rsid w:val="00B5318D"/>
    <w:rsid w:val="00B5341B"/>
    <w:rsid w:val="00B5502D"/>
    <w:rsid w:val="00B57204"/>
    <w:rsid w:val="00B621D5"/>
    <w:rsid w:val="00B668D2"/>
    <w:rsid w:val="00B67FEF"/>
    <w:rsid w:val="00B70B6A"/>
    <w:rsid w:val="00B71EA1"/>
    <w:rsid w:val="00B727E8"/>
    <w:rsid w:val="00B72E58"/>
    <w:rsid w:val="00B73102"/>
    <w:rsid w:val="00B75020"/>
    <w:rsid w:val="00B7607F"/>
    <w:rsid w:val="00B764F5"/>
    <w:rsid w:val="00B77427"/>
    <w:rsid w:val="00B77AB6"/>
    <w:rsid w:val="00B81244"/>
    <w:rsid w:val="00B82F28"/>
    <w:rsid w:val="00B83896"/>
    <w:rsid w:val="00B86625"/>
    <w:rsid w:val="00B86BDB"/>
    <w:rsid w:val="00B875EF"/>
    <w:rsid w:val="00B91AC4"/>
    <w:rsid w:val="00B948A0"/>
    <w:rsid w:val="00B94FFF"/>
    <w:rsid w:val="00B9550C"/>
    <w:rsid w:val="00B95BBF"/>
    <w:rsid w:val="00B961E2"/>
    <w:rsid w:val="00B97553"/>
    <w:rsid w:val="00BA039E"/>
    <w:rsid w:val="00BA1416"/>
    <w:rsid w:val="00BA19C3"/>
    <w:rsid w:val="00BA25A9"/>
    <w:rsid w:val="00BA2DE7"/>
    <w:rsid w:val="00BA2E3F"/>
    <w:rsid w:val="00BA31D2"/>
    <w:rsid w:val="00BA4978"/>
    <w:rsid w:val="00BA517C"/>
    <w:rsid w:val="00BA5184"/>
    <w:rsid w:val="00BA69FE"/>
    <w:rsid w:val="00BA6B24"/>
    <w:rsid w:val="00BA7054"/>
    <w:rsid w:val="00BB068A"/>
    <w:rsid w:val="00BB3BD3"/>
    <w:rsid w:val="00BB3FFC"/>
    <w:rsid w:val="00BB4E6F"/>
    <w:rsid w:val="00BB50B2"/>
    <w:rsid w:val="00BB5B29"/>
    <w:rsid w:val="00BB669F"/>
    <w:rsid w:val="00BB7C7D"/>
    <w:rsid w:val="00BC0018"/>
    <w:rsid w:val="00BC0D06"/>
    <w:rsid w:val="00BC6B77"/>
    <w:rsid w:val="00BC6D92"/>
    <w:rsid w:val="00BC6DB6"/>
    <w:rsid w:val="00BC7C30"/>
    <w:rsid w:val="00BD07F8"/>
    <w:rsid w:val="00BD2C97"/>
    <w:rsid w:val="00BD658F"/>
    <w:rsid w:val="00BD6A60"/>
    <w:rsid w:val="00BD6E7A"/>
    <w:rsid w:val="00BD7103"/>
    <w:rsid w:val="00BD74B3"/>
    <w:rsid w:val="00BD782D"/>
    <w:rsid w:val="00BD7FF2"/>
    <w:rsid w:val="00BE1E01"/>
    <w:rsid w:val="00BE3904"/>
    <w:rsid w:val="00BE457D"/>
    <w:rsid w:val="00BE6E1C"/>
    <w:rsid w:val="00BE716A"/>
    <w:rsid w:val="00BE72E3"/>
    <w:rsid w:val="00BF17B4"/>
    <w:rsid w:val="00BF20EB"/>
    <w:rsid w:val="00BF3334"/>
    <w:rsid w:val="00BF35EE"/>
    <w:rsid w:val="00BF605A"/>
    <w:rsid w:val="00BF750A"/>
    <w:rsid w:val="00C00A29"/>
    <w:rsid w:val="00C0170C"/>
    <w:rsid w:val="00C03FCD"/>
    <w:rsid w:val="00C051EB"/>
    <w:rsid w:val="00C0567F"/>
    <w:rsid w:val="00C05DB0"/>
    <w:rsid w:val="00C05E31"/>
    <w:rsid w:val="00C06E9C"/>
    <w:rsid w:val="00C0700C"/>
    <w:rsid w:val="00C11177"/>
    <w:rsid w:val="00C12BF1"/>
    <w:rsid w:val="00C1462E"/>
    <w:rsid w:val="00C153D9"/>
    <w:rsid w:val="00C167FB"/>
    <w:rsid w:val="00C16838"/>
    <w:rsid w:val="00C2093D"/>
    <w:rsid w:val="00C20B37"/>
    <w:rsid w:val="00C211D4"/>
    <w:rsid w:val="00C2187B"/>
    <w:rsid w:val="00C220C5"/>
    <w:rsid w:val="00C238E9"/>
    <w:rsid w:val="00C273F4"/>
    <w:rsid w:val="00C27A97"/>
    <w:rsid w:val="00C31A4B"/>
    <w:rsid w:val="00C322EF"/>
    <w:rsid w:val="00C337BE"/>
    <w:rsid w:val="00C34B10"/>
    <w:rsid w:val="00C427C9"/>
    <w:rsid w:val="00C4316A"/>
    <w:rsid w:val="00C44474"/>
    <w:rsid w:val="00C45E06"/>
    <w:rsid w:val="00C465D5"/>
    <w:rsid w:val="00C467C9"/>
    <w:rsid w:val="00C4715A"/>
    <w:rsid w:val="00C52523"/>
    <w:rsid w:val="00C525D7"/>
    <w:rsid w:val="00C53B5E"/>
    <w:rsid w:val="00C546DF"/>
    <w:rsid w:val="00C54875"/>
    <w:rsid w:val="00C54CBA"/>
    <w:rsid w:val="00C5614D"/>
    <w:rsid w:val="00C562F3"/>
    <w:rsid w:val="00C61F1D"/>
    <w:rsid w:val="00C62786"/>
    <w:rsid w:val="00C63AAE"/>
    <w:rsid w:val="00C66529"/>
    <w:rsid w:val="00C669E3"/>
    <w:rsid w:val="00C67B9D"/>
    <w:rsid w:val="00C73D4D"/>
    <w:rsid w:val="00C7519A"/>
    <w:rsid w:val="00C751CA"/>
    <w:rsid w:val="00C758B4"/>
    <w:rsid w:val="00C81B09"/>
    <w:rsid w:val="00C81C7F"/>
    <w:rsid w:val="00C83F47"/>
    <w:rsid w:val="00C8608E"/>
    <w:rsid w:val="00C873DC"/>
    <w:rsid w:val="00C8753E"/>
    <w:rsid w:val="00C904E8"/>
    <w:rsid w:val="00C90A1D"/>
    <w:rsid w:val="00C93CC2"/>
    <w:rsid w:val="00C95AA7"/>
    <w:rsid w:val="00C9740D"/>
    <w:rsid w:val="00C9764F"/>
    <w:rsid w:val="00CA09DC"/>
    <w:rsid w:val="00CA0BA0"/>
    <w:rsid w:val="00CA0F9A"/>
    <w:rsid w:val="00CA2371"/>
    <w:rsid w:val="00CA61AA"/>
    <w:rsid w:val="00CA6C77"/>
    <w:rsid w:val="00CB12DC"/>
    <w:rsid w:val="00CB2377"/>
    <w:rsid w:val="00CB4489"/>
    <w:rsid w:val="00CB5026"/>
    <w:rsid w:val="00CB794B"/>
    <w:rsid w:val="00CC0A1E"/>
    <w:rsid w:val="00CC12E9"/>
    <w:rsid w:val="00CC1764"/>
    <w:rsid w:val="00CC49C6"/>
    <w:rsid w:val="00CC4DE7"/>
    <w:rsid w:val="00CC50A0"/>
    <w:rsid w:val="00CC60D4"/>
    <w:rsid w:val="00CD0B3A"/>
    <w:rsid w:val="00CD231A"/>
    <w:rsid w:val="00CD3990"/>
    <w:rsid w:val="00CD3C18"/>
    <w:rsid w:val="00CD5ADB"/>
    <w:rsid w:val="00CD76AB"/>
    <w:rsid w:val="00CD79C4"/>
    <w:rsid w:val="00CE0A7B"/>
    <w:rsid w:val="00CE0CAB"/>
    <w:rsid w:val="00CE1644"/>
    <w:rsid w:val="00CE1E88"/>
    <w:rsid w:val="00CE2162"/>
    <w:rsid w:val="00CE23B5"/>
    <w:rsid w:val="00CE29E0"/>
    <w:rsid w:val="00CE3644"/>
    <w:rsid w:val="00CE390B"/>
    <w:rsid w:val="00CE3D05"/>
    <w:rsid w:val="00CE56A4"/>
    <w:rsid w:val="00CF2B08"/>
    <w:rsid w:val="00CF6F57"/>
    <w:rsid w:val="00CF77D5"/>
    <w:rsid w:val="00D000D9"/>
    <w:rsid w:val="00D00837"/>
    <w:rsid w:val="00D0167B"/>
    <w:rsid w:val="00D02174"/>
    <w:rsid w:val="00D0481E"/>
    <w:rsid w:val="00D04A77"/>
    <w:rsid w:val="00D05166"/>
    <w:rsid w:val="00D05334"/>
    <w:rsid w:val="00D066D2"/>
    <w:rsid w:val="00D078EA"/>
    <w:rsid w:val="00D07B2F"/>
    <w:rsid w:val="00D07C35"/>
    <w:rsid w:val="00D07D11"/>
    <w:rsid w:val="00D110F5"/>
    <w:rsid w:val="00D13759"/>
    <w:rsid w:val="00D137A6"/>
    <w:rsid w:val="00D14AD8"/>
    <w:rsid w:val="00D14D12"/>
    <w:rsid w:val="00D14E2F"/>
    <w:rsid w:val="00D14FA5"/>
    <w:rsid w:val="00D15A4B"/>
    <w:rsid w:val="00D15CD0"/>
    <w:rsid w:val="00D17EA5"/>
    <w:rsid w:val="00D20068"/>
    <w:rsid w:val="00D2024A"/>
    <w:rsid w:val="00D20328"/>
    <w:rsid w:val="00D207C8"/>
    <w:rsid w:val="00D216CA"/>
    <w:rsid w:val="00D222D1"/>
    <w:rsid w:val="00D23FA6"/>
    <w:rsid w:val="00D2549D"/>
    <w:rsid w:val="00D25774"/>
    <w:rsid w:val="00D261AF"/>
    <w:rsid w:val="00D26A59"/>
    <w:rsid w:val="00D27E67"/>
    <w:rsid w:val="00D30F0D"/>
    <w:rsid w:val="00D31388"/>
    <w:rsid w:val="00D3270B"/>
    <w:rsid w:val="00D33397"/>
    <w:rsid w:val="00D34B48"/>
    <w:rsid w:val="00D37260"/>
    <w:rsid w:val="00D41B2D"/>
    <w:rsid w:val="00D4285C"/>
    <w:rsid w:val="00D42E27"/>
    <w:rsid w:val="00D42F1E"/>
    <w:rsid w:val="00D441B8"/>
    <w:rsid w:val="00D44400"/>
    <w:rsid w:val="00D44826"/>
    <w:rsid w:val="00D46722"/>
    <w:rsid w:val="00D4732C"/>
    <w:rsid w:val="00D47692"/>
    <w:rsid w:val="00D47889"/>
    <w:rsid w:val="00D531A6"/>
    <w:rsid w:val="00D557D9"/>
    <w:rsid w:val="00D5661B"/>
    <w:rsid w:val="00D57CB1"/>
    <w:rsid w:val="00D614C4"/>
    <w:rsid w:val="00D6518F"/>
    <w:rsid w:val="00D666BF"/>
    <w:rsid w:val="00D675BA"/>
    <w:rsid w:val="00D676EC"/>
    <w:rsid w:val="00D70D32"/>
    <w:rsid w:val="00D711B2"/>
    <w:rsid w:val="00D74320"/>
    <w:rsid w:val="00D74E29"/>
    <w:rsid w:val="00D76A7E"/>
    <w:rsid w:val="00D77F94"/>
    <w:rsid w:val="00D81DCA"/>
    <w:rsid w:val="00D84058"/>
    <w:rsid w:val="00D8542B"/>
    <w:rsid w:val="00D87D30"/>
    <w:rsid w:val="00D9361D"/>
    <w:rsid w:val="00D938F5"/>
    <w:rsid w:val="00D9443A"/>
    <w:rsid w:val="00D950E2"/>
    <w:rsid w:val="00D964E6"/>
    <w:rsid w:val="00DA10B8"/>
    <w:rsid w:val="00DA2564"/>
    <w:rsid w:val="00DA3CB2"/>
    <w:rsid w:val="00DA3E83"/>
    <w:rsid w:val="00DA497F"/>
    <w:rsid w:val="00DA4F9A"/>
    <w:rsid w:val="00DA530C"/>
    <w:rsid w:val="00DA560F"/>
    <w:rsid w:val="00DA7502"/>
    <w:rsid w:val="00DB164F"/>
    <w:rsid w:val="00DB1C67"/>
    <w:rsid w:val="00DB268D"/>
    <w:rsid w:val="00DB3166"/>
    <w:rsid w:val="00DB5455"/>
    <w:rsid w:val="00DB55D4"/>
    <w:rsid w:val="00DB709E"/>
    <w:rsid w:val="00DC03D5"/>
    <w:rsid w:val="00DC0706"/>
    <w:rsid w:val="00DC30E4"/>
    <w:rsid w:val="00DC3251"/>
    <w:rsid w:val="00DC48B8"/>
    <w:rsid w:val="00DC62B7"/>
    <w:rsid w:val="00DD05E5"/>
    <w:rsid w:val="00DD0A64"/>
    <w:rsid w:val="00DD0F96"/>
    <w:rsid w:val="00DD1E09"/>
    <w:rsid w:val="00DD2D5B"/>
    <w:rsid w:val="00DD3821"/>
    <w:rsid w:val="00DD5F9E"/>
    <w:rsid w:val="00DD7221"/>
    <w:rsid w:val="00DD7410"/>
    <w:rsid w:val="00DE01B7"/>
    <w:rsid w:val="00DE0CAB"/>
    <w:rsid w:val="00DE27BF"/>
    <w:rsid w:val="00DE3147"/>
    <w:rsid w:val="00DE3344"/>
    <w:rsid w:val="00DE6C75"/>
    <w:rsid w:val="00DE7CAD"/>
    <w:rsid w:val="00DE7CD6"/>
    <w:rsid w:val="00DF1461"/>
    <w:rsid w:val="00DF19F5"/>
    <w:rsid w:val="00DF289D"/>
    <w:rsid w:val="00DF355B"/>
    <w:rsid w:val="00DF4808"/>
    <w:rsid w:val="00DF5B4C"/>
    <w:rsid w:val="00DF6BE2"/>
    <w:rsid w:val="00E01F8D"/>
    <w:rsid w:val="00E02029"/>
    <w:rsid w:val="00E02439"/>
    <w:rsid w:val="00E0317E"/>
    <w:rsid w:val="00E03479"/>
    <w:rsid w:val="00E0411B"/>
    <w:rsid w:val="00E0411C"/>
    <w:rsid w:val="00E050E1"/>
    <w:rsid w:val="00E058DF"/>
    <w:rsid w:val="00E0598C"/>
    <w:rsid w:val="00E05F60"/>
    <w:rsid w:val="00E06051"/>
    <w:rsid w:val="00E07F6A"/>
    <w:rsid w:val="00E07FF9"/>
    <w:rsid w:val="00E10328"/>
    <w:rsid w:val="00E10492"/>
    <w:rsid w:val="00E1084A"/>
    <w:rsid w:val="00E10CF7"/>
    <w:rsid w:val="00E142CC"/>
    <w:rsid w:val="00E14B53"/>
    <w:rsid w:val="00E14FEF"/>
    <w:rsid w:val="00E21353"/>
    <w:rsid w:val="00E214A9"/>
    <w:rsid w:val="00E223A3"/>
    <w:rsid w:val="00E22BDA"/>
    <w:rsid w:val="00E23A02"/>
    <w:rsid w:val="00E245B3"/>
    <w:rsid w:val="00E24919"/>
    <w:rsid w:val="00E24ADE"/>
    <w:rsid w:val="00E24D2F"/>
    <w:rsid w:val="00E2522E"/>
    <w:rsid w:val="00E256E0"/>
    <w:rsid w:val="00E27B13"/>
    <w:rsid w:val="00E30855"/>
    <w:rsid w:val="00E30E6D"/>
    <w:rsid w:val="00E30E9D"/>
    <w:rsid w:val="00E315E5"/>
    <w:rsid w:val="00E335D9"/>
    <w:rsid w:val="00E34181"/>
    <w:rsid w:val="00E35662"/>
    <w:rsid w:val="00E35807"/>
    <w:rsid w:val="00E36A09"/>
    <w:rsid w:val="00E36C2E"/>
    <w:rsid w:val="00E40A0B"/>
    <w:rsid w:val="00E41CC0"/>
    <w:rsid w:val="00E41FFD"/>
    <w:rsid w:val="00E42B78"/>
    <w:rsid w:val="00E4326C"/>
    <w:rsid w:val="00E463BE"/>
    <w:rsid w:val="00E46D2D"/>
    <w:rsid w:val="00E46DA0"/>
    <w:rsid w:val="00E47BE4"/>
    <w:rsid w:val="00E506C7"/>
    <w:rsid w:val="00E51653"/>
    <w:rsid w:val="00E52FBB"/>
    <w:rsid w:val="00E53016"/>
    <w:rsid w:val="00E56B1D"/>
    <w:rsid w:val="00E57B7E"/>
    <w:rsid w:val="00E57E1C"/>
    <w:rsid w:val="00E57F9D"/>
    <w:rsid w:val="00E601AF"/>
    <w:rsid w:val="00E621E3"/>
    <w:rsid w:val="00E63438"/>
    <w:rsid w:val="00E652F9"/>
    <w:rsid w:val="00E65DAC"/>
    <w:rsid w:val="00E65FC0"/>
    <w:rsid w:val="00E67A63"/>
    <w:rsid w:val="00E67AD8"/>
    <w:rsid w:val="00E7023D"/>
    <w:rsid w:val="00E702BA"/>
    <w:rsid w:val="00E70708"/>
    <w:rsid w:val="00E71C72"/>
    <w:rsid w:val="00E73DEA"/>
    <w:rsid w:val="00E748D6"/>
    <w:rsid w:val="00E74A93"/>
    <w:rsid w:val="00E75112"/>
    <w:rsid w:val="00E7547A"/>
    <w:rsid w:val="00E7587E"/>
    <w:rsid w:val="00E759E1"/>
    <w:rsid w:val="00E75B6A"/>
    <w:rsid w:val="00E83CD7"/>
    <w:rsid w:val="00E83F8F"/>
    <w:rsid w:val="00E84EB8"/>
    <w:rsid w:val="00E85AF0"/>
    <w:rsid w:val="00E85F1A"/>
    <w:rsid w:val="00E86645"/>
    <w:rsid w:val="00E91C9C"/>
    <w:rsid w:val="00E93440"/>
    <w:rsid w:val="00E9391B"/>
    <w:rsid w:val="00E93958"/>
    <w:rsid w:val="00E95B3B"/>
    <w:rsid w:val="00EA2059"/>
    <w:rsid w:val="00EA2DD0"/>
    <w:rsid w:val="00EA3B38"/>
    <w:rsid w:val="00EA5032"/>
    <w:rsid w:val="00EA62CF"/>
    <w:rsid w:val="00EA6323"/>
    <w:rsid w:val="00EA649A"/>
    <w:rsid w:val="00EA6D12"/>
    <w:rsid w:val="00EA7AFF"/>
    <w:rsid w:val="00EB066D"/>
    <w:rsid w:val="00EB0F15"/>
    <w:rsid w:val="00EB26E0"/>
    <w:rsid w:val="00EB3F50"/>
    <w:rsid w:val="00EB5224"/>
    <w:rsid w:val="00EB5422"/>
    <w:rsid w:val="00EB5827"/>
    <w:rsid w:val="00EB59B9"/>
    <w:rsid w:val="00EB6087"/>
    <w:rsid w:val="00EC0E00"/>
    <w:rsid w:val="00EC117C"/>
    <w:rsid w:val="00EC14DD"/>
    <w:rsid w:val="00EC1D7D"/>
    <w:rsid w:val="00EC32DD"/>
    <w:rsid w:val="00EC3A3A"/>
    <w:rsid w:val="00EC526D"/>
    <w:rsid w:val="00EC5529"/>
    <w:rsid w:val="00EC5677"/>
    <w:rsid w:val="00EC58C2"/>
    <w:rsid w:val="00EC7C3A"/>
    <w:rsid w:val="00EC7F17"/>
    <w:rsid w:val="00ED0377"/>
    <w:rsid w:val="00ED1562"/>
    <w:rsid w:val="00ED1D66"/>
    <w:rsid w:val="00ED3687"/>
    <w:rsid w:val="00ED3D8B"/>
    <w:rsid w:val="00ED420B"/>
    <w:rsid w:val="00ED4A27"/>
    <w:rsid w:val="00ED65A8"/>
    <w:rsid w:val="00EE01FD"/>
    <w:rsid w:val="00EE0E58"/>
    <w:rsid w:val="00EE0F98"/>
    <w:rsid w:val="00EE1319"/>
    <w:rsid w:val="00EE2E92"/>
    <w:rsid w:val="00EE3823"/>
    <w:rsid w:val="00EE39C9"/>
    <w:rsid w:val="00EE39E4"/>
    <w:rsid w:val="00EE3F95"/>
    <w:rsid w:val="00EE4D7A"/>
    <w:rsid w:val="00EE4EB7"/>
    <w:rsid w:val="00EE6490"/>
    <w:rsid w:val="00EE6D6B"/>
    <w:rsid w:val="00EF2DCF"/>
    <w:rsid w:val="00EF30BC"/>
    <w:rsid w:val="00EF3679"/>
    <w:rsid w:val="00EF38C3"/>
    <w:rsid w:val="00EF3C3C"/>
    <w:rsid w:val="00EF5AE5"/>
    <w:rsid w:val="00EF5BCB"/>
    <w:rsid w:val="00EF676C"/>
    <w:rsid w:val="00EF6D90"/>
    <w:rsid w:val="00F00D3B"/>
    <w:rsid w:val="00F013AB"/>
    <w:rsid w:val="00F01D3E"/>
    <w:rsid w:val="00F03CAA"/>
    <w:rsid w:val="00F04C40"/>
    <w:rsid w:val="00F04C73"/>
    <w:rsid w:val="00F053F4"/>
    <w:rsid w:val="00F0692C"/>
    <w:rsid w:val="00F072FF"/>
    <w:rsid w:val="00F1101D"/>
    <w:rsid w:val="00F1189C"/>
    <w:rsid w:val="00F124B4"/>
    <w:rsid w:val="00F155BC"/>
    <w:rsid w:val="00F15A29"/>
    <w:rsid w:val="00F20A88"/>
    <w:rsid w:val="00F211E9"/>
    <w:rsid w:val="00F21D5A"/>
    <w:rsid w:val="00F221C3"/>
    <w:rsid w:val="00F25BA3"/>
    <w:rsid w:val="00F26113"/>
    <w:rsid w:val="00F26B48"/>
    <w:rsid w:val="00F27D77"/>
    <w:rsid w:val="00F30D8D"/>
    <w:rsid w:val="00F31A25"/>
    <w:rsid w:val="00F31C9B"/>
    <w:rsid w:val="00F32834"/>
    <w:rsid w:val="00F32A3C"/>
    <w:rsid w:val="00F32E42"/>
    <w:rsid w:val="00F34CF5"/>
    <w:rsid w:val="00F368D4"/>
    <w:rsid w:val="00F372B4"/>
    <w:rsid w:val="00F37D44"/>
    <w:rsid w:val="00F43353"/>
    <w:rsid w:val="00F443C0"/>
    <w:rsid w:val="00F44F94"/>
    <w:rsid w:val="00F455D6"/>
    <w:rsid w:val="00F45A5C"/>
    <w:rsid w:val="00F47E0A"/>
    <w:rsid w:val="00F51BA8"/>
    <w:rsid w:val="00F5369F"/>
    <w:rsid w:val="00F55CE6"/>
    <w:rsid w:val="00F60CB0"/>
    <w:rsid w:val="00F631A5"/>
    <w:rsid w:val="00F63D93"/>
    <w:rsid w:val="00F65C10"/>
    <w:rsid w:val="00F677F3"/>
    <w:rsid w:val="00F73AC8"/>
    <w:rsid w:val="00F75953"/>
    <w:rsid w:val="00F75D3B"/>
    <w:rsid w:val="00F75EDC"/>
    <w:rsid w:val="00F764D8"/>
    <w:rsid w:val="00F77A30"/>
    <w:rsid w:val="00F80BF9"/>
    <w:rsid w:val="00F83513"/>
    <w:rsid w:val="00F84112"/>
    <w:rsid w:val="00F846C0"/>
    <w:rsid w:val="00F85EE7"/>
    <w:rsid w:val="00F87D19"/>
    <w:rsid w:val="00F90620"/>
    <w:rsid w:val="00F90AAD"/>
    <w:rsid w:val="00F92780"/>
    <w:rsid w:val="00F9442A"/>
    <w:rsid w:val="00F972ED"/>
    <w:rsid w:val="00F975C0"/>
    <w:rsid w:val="00FA0A57"/>
    <w:rsid w:val="00FA0A8A"/>
    <w:rsid w:val="00FA0D0D"/>
    <w:rsid w:val="00FA20BE"/>
    <w:rsid w:val="00FA2C9B"/>
    <w:rsid w:val="00FA2EE3"/>
    <w:rsid w:val="00FA48F4"/>
    <w:rsid w:val="00FA50F6"/>
    <w:rsid w:val="00FA5623"/>
    <w:rsid w:val="00FA5843"/>
    <w:rsid w:val="00FA7DC0"/>
    <w:rsid w:val="00FB0D56"/>
    <w:rsid w:val="00FB3782"/>
    <w:rsid w:val="00FB45C4"/>
    <w:rsid w:val="00FB5591"/>
    <w:rsid w:val="00FB5BB9"/>
    <w:rsid w:val="00FB5EAD"/>
    <w:rsid w:val="00FB72A7"/>
    <w:rsid w:val="00FB769C"/>
    <w:rsid w:val="00FC02B8"/>
    <w:rsid w:val="00FC03AC"/>
    <w:rsid w:val="00FC2B52"/>
    <w:rsid w:val="00FC2DD6"/>
    <w:rsid w:val="00FC3574"/>
    <w:rsid w:val="00FD08B5"/>
    <w:rsid w:val="00FD097D"/>
    <w:rsid w:val="00FD122A"/>
    <w:rsid w:val="00FD1349"/>
    <w:rsid w:val="00FD17D7"/>
    <w:rsid w:val="00FD1BB8"/>
    <w:rsid w:val="00FD2139"/>
    <w:rsid w:val="00FD598D"/>
    <w:rsid w:val="00FD5F4C"/>
    <w:rsid w:val="00FE2951"/>
    <w:rsid w:val="00FE442D"/>
    <w:rsid w:val="00FE67DC"/>
    <w:rsid w:val="00FE6824"/>
    <w:rsid w:val="00FF19F4"/>
    <w:rsid w:val="00FF28EE"/>
    <w:rsid w:val="00FF525F"/>
    <w:rsid w:val="00FF65EF"/>
    <w:rsid w:val="00FF6B11"/>
    <w:rsid w:val="00FF7E85"/>
    <w:rsid w:val="00FF7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2"/>
        <w:lang w:val="mi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6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B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5BB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B5B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5B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5B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5B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5BB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525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523"/>
  </w:style>
  <w:style w:type="paragraph" w:styleId="Footer">
    <w:name w:val="footer"/>
    <w:basedOn w:val="Normal"/>
    <w:link w:val="FooterChar"/>
    <w:uiPriority w:val="99"/>
    <w:unhideWhenUsed/>
    <w:rsid w:val="00C525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523"/>
  </w:style>
  <w:style w:type="paragraph" w:styleId="Revision">
    <w:name w:val="Revision"/>
    <w:hidden/>
    <w:uiPriority w:val="99"/>
    <w:semiHidden/>
    <w:rsid w:val="00C5252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62599"/>
    <w:rPr>
      <w:color w:val="0000FF" w:themeColor="hyperlink"/>
      <w:u w:val="single"/>
    </w:rPr>
  </w:style>
  <w:style w:type="paragraph" w:customStyle="1" w:styleId="Imprint">
    <w:name w:val="Imprint"/>
    <w:basedOn w:val="Normal"/>
    <w:next w:val="Normal"/>
    <w:qFormat/>
    <w:rsid w:val="00E4326C"/>
    <w:pPr>
      <w:spacing w:after="240" w:line="264" w:lineRule="auto"/>
      <w:jc w:val="center"/>
    </w:pPr>
    <w:rPr>
      <w:rFonts w:ascii="Georgia" w:eastAsia="Times New Roman" w:hAnsi="Georgia" w:cs="Times New Roman"/>
      <w:sz w:val="22"/>
      <w:szCs w:val="20"/>
      <w:lang w:eastAsia="en-GB"/>
    </w:rPr>
  </w:style>
  <w:style w:type="table" w:styleId="TableGrid">
    <w:name w:val="Table Grid"/>
    <w:basedOn w:val="TableNormal"/>
    <w:uiPriority w:val="59"/>
    <w:rsid w:val="00897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2"/>
        <w:lang w:val="mi-N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06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B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BB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B5BB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4B5BB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B5BB3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B5BB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5BB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5BB3"/>
    <w:rPr>
      <w:b/>
      <w:bCs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C525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2523"/>
  </w:style>
  <w:style w:type="paragraph" w:styleId="Footer">
    <w:name w:val="footer"/>
    <w:basedOn w:val="Normal"/>
    <w:link w:val="FooterChar"/>
    <w:uiPriority w:val="99"/>
    <w:unhideWhenUsed/>
    <w:rsid w:val="00C5252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2523"/>
  </w:style>
  <w:style w:type="paragraph" w:styleId="Revision">
    <w:name w:val="Revision"/>
    <w:hidden/>
    <w:uiPriority w:val="99"/>
    <w:semiHidden/>
    <w:rsid w:val="00C52523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162599"/>
    <w:rPr>
      <w:color w:val="0000FF" w:themeColor="hyperlink"/>
      <w:u w:val="single"/>
    </w:rPr>
  </w:style>
  <w:style w:type="paragraph" w:customStyle="1" w:styleId="Imprint">
    <w:name w:val="Imprint"/>
    <w:basedOn w:val="Normal"/>
    <w:next w:val="Normal"/>
    <w:qFormat/>
    <w:rsid w:val="00E4326C"/>
    <w:pPr>
      <w:spacing w:after="240" w:line="264" w:lineRule="auto"/>
      <w:jc w:val="center"/>
    </w:pPr>
    <w:rPr>
      <w:rFonts w:ascii="Georgia" w:eastAsia="Times New Roman" w:hAnsi="Georgia" w:cs="Times New Roman"/>
      <w:sz w:val="22"/>
      <w:szCs w:val="20"/>
      <w:lang w:eastAsia="en-GB"/>
    </w:rPr>
  </w:style>
  <w:style w:type="table" w:styleId="TableGrid">
    <w:name w:val="Table Grid"/>
    <w:basedOn w:val="TableNormal"/>
    <w:uiPriority w:val="59"/>
    <w:rsid w:val="00897A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2.xm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47" Type="http://schemas.openxmlformats.org/officeDocument/2006/relationships/image" Target="media/image37.png"/><Relationship Id="rId55" Type="http://schemas.openxmlformats.org/officeDocument/2006/relationships/image" Target="media/image43.jpeg"/><Relationship Id="rId63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54" Type="http://schemas.openxmlformats.org/officeDocument/2006/relationships/image" Target="media/image42.jpg"/><Relationship Id="rId62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3" Type="http://schemas.openxmlformats.org/officeDocument/2006/relationships/image" Target="media/image41.png"/><Relationship Id="rId58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jpeg"/><Relationship Id="rId57" Type="http://schemas.openxmlformats.org/officeDocument/2006/relationships/image" Target="media/image45.jpeg"/><Relationship Id="rId61" Type="http://schemas.openxmlformats.org/officeDocument/2006/relationships/image" Target="media/image48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52" Type="http://schemas.openxmlformats.org/officeDocument/2006/relationships/image" Target="media/image40.jpeg"/><Relationship Id="rId60" Type="http://schemas.openxmlformats.org/officeDocument/2006/relationships/image" Target="media/image47.png"/><Relationship Id="rId65" Type="http://schemas.microsoft.com/office/2011/relationships/people" Target="people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image" Target="media/image38.png"/><Relationship Id="rId56" Type="http://schemas.openxmlformats.org/officeDocument/2006/relationships/image" Target="media/image44.png"/><Relationship Id="rId64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390.jpe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jpg"/><Relationship Id="rId46" Type="http://schemas.openxmlformats.org/officeDocument/2006/relationships/image" Target="media/image36.png"/><Relationship Id="rId59" Type="http://schemas.openxmlformats.org/officeDocument/2006/relationships/image" Target="media/image4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985155-9239-4C68-AEB4-695B6454B4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B44FF0A</Template>
  <TotalTime>1</TotalTime>
  <Pages>23</Pages>
  <Words>939</Words>
  <Characters>5353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HDC</Company>
  <LinksUpToDate>false</LinksUpToDate>
  <CharactersWithSpaces>6280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Prue Poata</dc:creator>
  <cp:lastModifiedBy>Sarah Fuhrer</cp:lastModifiedBy>
  <cp:revision>3</cp:revision>
  <cp:lastPrinted>2017-06-19T23:47:00Z</cp:lastPrinted>
  <dcterms:created xsi:type="dcterms:W3CDTF">2019-03-26T01:15:00Z</dcterms:created>
  <dcterms:modified xsi:type="dcterms:W3CDTF">2019-04-11T01:48:00Z</dcterms:modified>
</cp:coreProperties>
</file>